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492BA2">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81D36" w:rsidP="00381D36">
            <w:pPr>
              <w:pStyle w:val="MemoHeading"/>
            </w:pPr>
            <w:bookmarkStart w:id="1" w:name="FilingDate"/>
            <w:r>
              <w:t>October 26, 2017</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81D36" w:rsidRDefault="00381D36">
            <w:pPr>
              <w:pStyle w:val="MemoHeading"/>
            </w:pPr>
            <w:bookmarkStart w:id="2" w:name="From"/>
            <w:r>
              <w:t>Division of Economics (Doherty, Draper)</w:t>
            </w:r>
          </w:p>
          <w:p w:rsidR="007C0528" w:rsidRDefault="00381D36">
            <w:pPr>
              <w:pStyle w:val="MemoHeading"/>
            </w:pPr>
            <w:r>
              <w:t>Office of the General Counsel (Mapp)</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81D36">
            <w:pPr>
              <w:pStyle w:val="MemoHeadingRe"/>
            </w:pPr>
            <w:bookmarkStart w:id="3" w:name="Re"/>
            <w:r>
              <w:t>Docket No. 20170180-GU – Petition by the Florida Division of Chesapeake Utilities Corporation for approval of special contract with Mosaic Fertilizer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381D36">
            <w:pPr>
              <w:pStyle w:val="MemoHeading"/>
            </w:pPr>
            <w:bookmarkStart w:id="4" w:name="AgendaDate"/>
            <w:r>
              <w:t>11/07/17</w:t>
            </w:r>
            <w:bookmarkEnd w:id="4"/>
            <w:r>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381D36">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381D36">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381D36">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81D36">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381D36" w:rsidRDefault="00381D36" w:rsidP="00381D36">
      <w:pPr>
        <w:pStyle w:val="BodyText"/>
      </w:pPr>
      <w:r>
        <w:t>On August 23, 2017, the Florida Division of Chesapeake Utilit</w:t>
      </w:r>
      <w:r w:rsidR="00981972">
        <w:t>ies Corporation (Chesapeake or c</w:t>
      </w:r>
      <w:r>
        <w:t>ompany) filed a petition for a</w:t>
      </w:r>
      <w:r w:rsidR="00981972">
        <w:t xml:space="preserve">pproval of a </w:t>
      </w:r>
      <w:r w:rsidR="00FE3E85">
        <w:t>s</w:t>
      </w:r>
      <w:r w:rsidR="00981972">
        <w:t xml:space="preserve">pecial </w:t>
      </w:r>
      <w:r w:rsidR="00FE3E85">
        <w:t>c</w:t>
      </w:r>
      <w:r w:rsidR="00981972">
        <w:t xml:space="preserve">ontract </w:t>
      </w:r>
      <w:r>
        <w:t>with Mosaic Fertilizer, LLC (Mosaic). Chesapeake is a local distribution company subject to the regulatory jurisdiction of the Commission pursuant to Chapter 366, Florida Statues (F.S.). Mosaic is in the business of mining, processing phosphate</w:t>
      </w:r>
      <w:r w:rsidR="007539C7">
        <w:t>,</w:t>
      </w:r>
      <w:r>
        <w:t xml:space="preserve"> and manufacturing fertilizer</w:t>
      </w:r>
      <w:r w:rsidR="00EA0ADD">
        <w:t xml:space="preserve">. Mosaic </w:t>
      </w:r>
      <w:r w:rsidR="00981972">
        <w:t>purchases natural</w:t>
      </w:r>
      <w:r w:rsidR="00EA0ADD">
        <w:t xml:space="preserve"> gas </w:t>
      </w:r>
      <w:r w:rsidR="00981972">
        <w:t>for</w:t>
      </w:r>
      <w:r w:rsidR="00EA0ADD">
        <w:t xml:space="preserve"> its New Wales facility in</w:t>
      </w:r>
      <w:r w:rsidR="00C23865">
        <w:t xml:space="preserve"> Polk County</w:t>
      </w:r>
      <w:r w:rsidR="00EA0ADD">
        <w:t xml:space="preserve">, Florida, </w:t>
      </w:r>
      <w:r w:rsidR="00EA0ADD">
        <w:rPr>
          <w:rStyle w:val="callout-item"/>
        </w:rPr>
        <w:t>which is involved in the production of phosphate fertilizer</w:t>
      </w:r>
      <w:r w:rsidR="00EA0ADD">
        <w:t>.</w:t>
      </w:r>
      <w:r>
        <w:t xml:space="preserve"> </w:t>
      </w:r>
    </w:p>
    <w:p w:rsidR="007C0528" w:rsidRDefault="00381D36" w:rsidP="00E1754D">
      <w:pPr>
        <w:pStyle w:val="BodyText"/>
      </w:pPr>
      <w:r>
        <w:t>During its evaluation of the petition, staff issued a data request to Chesapeake for which a response was received on September 19, 2017. The Commission has jurisdiction pursuant to Sections 366.04, 366.05, and 366.06, F.S.</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381D36" w:rsidRDefault="00381D36" w:rsidP="00381D36">
      <w:pPr>
        <w:pStyle w:val="IssueHeading"/>
        <w:rPr>
          <w:vanish/>
          <w:specVanish/>
        </w:rPr>
      </w:pPr>
      <w:r w:rsidRPr="004C3641">
        <w:t xml:space="preserve">Issue </w:t>
      </w:r>
      <w:r w:rsidR="0007230C">
        <w:fldChar w:fldCharType="begin"/>
      </w:r>
      <w:r w:rsidR="0007230C">
        <w:instrText xml:space="preserve"> SEQ Issue \* MERGEFORMAT </w:instrText>
      </w:r>
      <w:r w:rsidR="0007230C">
        <w:fldChar w:fldCharType="separate"/>
      </w:r>
      <w:r w:rsidR="006946E6">
        <w:rPr>
          <w:noProof/>
        </w:rPr>
        <w:t>1</w:t>
      </w:r>
      <w:r w:rsidR="0007230C">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946E6">
        <w:rPr>
          <w:noProof/>
        </w:rPr>
        <w:instrText>1</w:instrText>
      </w:r>
      <w:r>
        <w:fldChar w:fldCharType="end"/>
      </w:r>
      <w:r>
        <w:tab/>
        <w:instrText xml:space="preserve">" \l 1 </w:instrText>
      </w:r>
      <w:r>
        <w:fldChar w:fldCharType="end"/>
      </w:r>
      <w:r>
        <w:t> </w:t>
      </w:r>
    </w:p>
    <w:p w:rsidR="00381D36" w:rsidRDefault="00381D36" w:rsidP="00381D36">
      <w:pPr>
        <w:pStyle w:val="BodyText"/>
      </w:pPr>
      <w:r>
        <w:t> Sho</w:t>
      </w:r>
      <w:r w:rsidR="00981972">
        <w:t xml:space="preserve">uld the Commission approve the </w:t>
      </w:r>
      <w:r w:rsidR="00FE3E85">
        <w:t xml:space="preserve">special </w:t>
      </w:r>
      <w:r w:rsidR="00981972">
        <w:t>c</w:t>
      </w:r>
      <w:r>
        <w:t>ontract between Chesapeake and Mosaic?</w:t>
      </w:r>
    </w:p>
    <w:p w:rsidR="00381D36" w:rsidRPr="004C3641" w:rsidRDefault="00381D36" w:rsidP="00381D36">
      <w:pPr>
        <w:pStyle w:val="IssueSubsectionHeading"/>
        <w:rPr>
          <w:vanish/>
          <w:specVanish/>
        </w:rPr>
      </w:pPr>
      <w:r w:rsidRPr="004C3641">
        <w:t>Recommendation: </w:t>
      </w:r>
    </w:p>
    <w:p w:rsidR="00381D36" w:rsidRDefault="00381D36" w:rsidP="00381D36">
      <w:pPr>
        <w:pStyle w:val="BodyText"/>
      </w:pPr>
      <w:r>
        <w:t xml:space="preserve"> Yes. The </w:t>
      </w:r>
      <w:r w:rsidR="001B0E26">
        <w:t>C</w:t>
      </w:r>
      <w:r w:rsidR="00981972">
        <w:t xml:space="preserve">ommission should approve the </w:t>
      </w:r>
      <w:r w:rsidR="00FE3E85">
        <w:t xml:space="preserve">special </w:t>
      </w:r>
      <w:r w:rsidR="00981972">
        <w:t>c</w:t>
      </w:r>
      <w:r>
        <w:t>ontract shown in Attachment A betw</w:t>
      </w:r>
      <w:r w:rsidR="00981972">
        <w:t>een Chesapeake and Mosaic. The c</w:t>
      </w:r>
      <w:r>
        <w:t>ontract should be effective as of the date of the Commission’s vote. (Doherty, Draper)</w:t>
      </w:r>
    </w:p>
    <w:p w:rsidR="00381D36" w:rsidRPr="004C3641" w:rsidRDefault="00381D36" w:rsidP="00381D36">
      <w:pPr>
        <w:pStyle w:val="IssueSubsectionHeading"/>
        <w:rPr>
          <w:vanish/>
          <w:specVanish/>
        </w:rPr>
      </w:pPr>
      <w:r w:rsidRPr="004C3641">
        <w:t>Staff Analysis: </w:t>
      </w:r>
    </w:p>
    <w:p w:rsidR="00381D36" w:rsidRDefault="00381D36" w:rsidP="00381D36">
      <w:pPr>
        <w:pStyle w:val="BodyText"/>
      </w:pPr>
      <w:r>
        <w:t xml:space="preserve"> To evaluate the proposed </w:t>
      </w:r>
      <w:r w:rsidR="00FE3E85">
        <w:t>special c</w:t>
      </w:r>
      <w:r>
        <w:t>ontract, staff is providing some background information regarding Chesapeake’s transportation service provided to Mosaic.</w:t>
      </w:r>
    </w:p>
    <w:p w:rsidR="00381D36" w:rsidRDefault="00381D36" w:rsidP="00381D36">
      <w:pPr>
        <w:pStyle w:val="First-LevelSubheading"/>
      </w:pPr>
      <w:r>
        <w:t>Background</w:t>
      </w:r>
    </w:p>
    <w:p w:rsidR="00381D36" w:rsidRDefault="00381D36" w:rsidP="00381D36">
      <w:pPr>
        <w:pStyle w:val="BodyText"/>
      </w:pPr>
      <w:r>
        <w:t>Mosaic is a large volume</w:t>
      </w:r>
      <w:r w:rsidR="00981972">
        <w:t xml:space="preserve"> natural gas</w:t>
      </w:r>
      <w:r>
        <w:t xml:space="preserve"> transportation customer and currently takes service under Chesapeake’s Firm Transportation Service - 13 (FTS-13) rate schedule. The FTS-13 rate</w:t>
      </w:r>
      <w:r w:rsidR="00415D11">
        <w:t>s</w:t>
      </w:r>
      <w:r>
        <w:t xml:space="preserve"> </w:t>
      </w:r>
      <w:r w:rsidR="00415D11">
        <w:t>were approved by the Commission</w:t>
      </w:r>
      <w:r>
        <w:t xml:space="preserve"> in Chesapeake’s 2009 rate case.</w:t>
      </w:r>
      <w:r>
        <w:rPr>
          <w:rStyle w:val="FootnoteReference"/>
        </w:rPr>
        <w:footnoteReference w:id="1"/>
      </w:r>
      <w:r>
        <w:t xml:space="preserve"> The FTS-13 rate schedule contains a flat monthly rate of $16,692.25 and no per therm usage charge. Mosaic </w:t>
      </w:r>
      <w:r w:rsidR="00FE3E85">
        <w:t>continues to be</w:t>
      </w:r>
      <w:r>
        <w:t xml:space="preserve"> the only customer on the FTS-13 rate schedule. In the </w:t>
      </w:r>
      <w:r w:rsidR="00981972">
        <w:t xml:space="preserve">2009 </w:t>
      </w:r>
      <w:r>
        <w:t xml:space="preserve">rate case, the FTS-13 rate was designed based </w:t>
      </w:r>
      <w:r w:rsidR="00981972">
        <w:t>on Mosaic’s cost to bypass the c</w:t>
      </w:r>
      <w:r>
        <w:t xml:space="preserve">ompany’s distribution system while also recovering Chesapeake’s cost to provide service to Mosaic. Mosaic has the ability to bypass Chesapeake’s distribution system since the Florida Gas Transmission (FGT) pipeline traverses Mosaic’s property and Mosaic could directly interconnect with FGT. </w:t>
      </w:r>
    </w:p>
    <w:p w:rsidR="00381D36" w:rsidRDefault="00381D36" w:rsidP="00381D36">
      <w:pPr>
        <w:pStyle w:val="BodyText"/>
      </w:pPr>
      <w:r>
        <w:t xml:space="preserve">Chesapeake only provides transportation service to Mosaic as Chesapeake does not purchase the actual gas commodity for its customers; rather, customers purchase gas from third party marketers or shippers. The FTS-13 rate is available to customers </w:t>
      </w:r>
      <w:r w:rsidR="00AF1A98">
        <w:t>whose</w:t>
      </w:r>
      <w:r>
        <w:t xml:space="preserve"> annual transportation volume is greater than 12,500,000 therms. </w:t>
      </w:r>
    </w:p>
    <w:p w:rsidR="00381D36" w:rsidRDefault="00381D36" w:rsidP="00381D36">
      <w:pPr>
        <w:pStyle w:val="BodyText"/>
      </w:pPr>
      <w:r>
        <w:t>In October 2014</w:t>
      </w:r>
      <w:r w:rsidR="007539C7">
        <w:t>,</w:t>
      </w:r>
      <w:r>
        <w:t xml:space="preserve"> the Commission closed the FTS-13 rate schedule to new customers</w:t>
      </w:r>
      <w:r w:rsidR="00415D11">
        <w:t xml:space="preserve"> and grandfathered Mosaic under the FTS-13 rate</w:t>
      </w:r>
      <w:r>
        <w:t>.</w:t>
      </w:r>
      <w:r>
        <w:rPr>
          <w:rStyle w:val="FootnoteReference"/>
        </w:rPr>
        <w:footnoteReference w:id="2"/>
      </w:r>
      <w:r>
        <w:t xml:space="preserve"> </w:t>
      </w:r>
      <w:r w:rsidR="00415D11">
        <w:t>Since the FTS-13 rate was designed based on Mosaic’s cost to serve, a new customer seeking service under the same tariff may not have the same cost profile as Mosaic</w:t>
      </w:r>
      <w:r w:rsidR="001B0E26">
        <w:t>,</w:t>
      </w:r>
      <w:r w:rsidR="00415D11">
        <w:t xml:space="preserve"> potentially resulting in the new customer being subsided by the general body of ratepayers.</w:t>
      </w:r>
      <w:r>
        <w:t xml:space="preserve"> </w:t>
      </w:r>
    </w:p>
    <w:p w:rsidR="00381D36" w:rsidRDefault="00381D36" w:rsidP="00381D36">
      <w:pPr>
        <w:pStyle w:val="BodyText"/>
      </w:pPr>
      <w:r>
        <w:t>Due to Mosaic’s current business requirements and processes</w:t>
      </w:r>
      <w:r w:rsidR="00FE3E85">
        <w:t>,</w:t>
      </w:r>
      <w:r>
        <w:t xml:space="preserve"> </w:t>
      </w:r>
      <w:r w:rsidR="00981972">
        <w:t xml:space="preserve">its </w:t>
      </w:r>
      <w:r>
        <w:t xml:space="preserve">gas transportation volumes have dropped below the 12,500,000 therms annual transportation requirement of the FTS-13 rate schedule. As a result of this reduced level of usage, Mosaic now qualifies for the FTS-12 rate schedule that is available </w:t>
      </w:r>
      <w:r w:rsidR="00E1754D">
        <w:t>to</w:t>
      </w:r>
      <w:r>
        <w:t xml:space="preserve"> customers with annual therm usage between 2,500,000 and 12,500,000 therms. Under the current Commission approved FTS-12 charges, Mosaic would have to pay a firm</w:t>
      </w:r>
      <w:r w:rsidR="00AF1A98">
        <w:t xml:space="preserve"> transportation charge ($9,000)</w:t>
      </w:r>
      <w:r>
        <w:t xml:space="preserve"> as well as a usage charge ($0.06123 per therm), resulting in a monthly bill of approximately $72,372.</w:t>
      </w:r>
    </w:p>
    <w:p w:rsidR="00381D36" w:rsidRDefault="00381D36" w:rsidP="00381D36">
      <w:pPr>
        <w:pStyle w:val="BodyText"/>
      </w:pPr>
      <w:r>
        <w:lastRenderedPageBreak/>
        <w:t>Chesapeake explained in the petition that reclassifying Mosaic as a</w:t>
      </w:r>
      <w:r w:rsidR="00AF1A98">
        <w:t>n</w:t>
      </w:r>
      <w:r>
        <w:t xml:space="preserve"> FTS-12 customer would significantly increase Mosaic’s monthly bill</w:t>
      </w:r>
      <w:r w:rsidR="00FE3E85">
        <w:t>;</w:t>
      </w:r>
      <w:r>
        <w:t xml:space="preserve"> therefore, Chesapeake identified the most practical step was to n</w:t>
      </w:r>
      <w:r w:rsidR="00981972">
        <w:t>egotiate the proposed c</w:t>
      </w:r>
      <w:r w:rsidR="005A7E94">
        <w:t xml:space="preserve">ontract as requested by Mosaic. </w:t>
      </w:r>
      <w:r>
        <w:t>Rule 25-9.0</w:t>
      </w:r>
      <w:r w:rsidR="00AF1A98">
        <w:t>34, Florida Administrative Code</w:t>
      </w:r>
      <w:r w:rsidR="007539C7">
        <w:t>,</w:t>
      </w:r>
      <w:r>
        <w:t xml:space="preserve"> and Chesapeake’s tariff require that special contracts be approved by the Commission.</w:t>
      </w:r>
    </w:p>
    <w:p w:rsidR="00381D36" w:rsidRDefault="00381D36" w:rsidP="00381D36">
      <w:pPr>
        <w:pStyle w:val="First-LevelSubheading"/>
      </w:pPr>
      <w:r>
        <w:t>Proposed Contract</w:t>
      </w:r>
    </w:p>
    <w:p w:rsidR="00381D36" w:rsidRDefault="00381D36" w:rsidP="00381D36">
      <w:pPr>
        <w:pStyle w:val="BodyText"/>
      </w:pPr>
      <w:r>
        <w:t xml:space="preserve">The cost of service study provided by Chesapeake shows </w:t>
      </w:r>
      <w:r w:rsidR="005A7E94">
        <w:t xml:space="preserve">current </w:t>
      </w:r>
      <w:r>
        <w:t>total annual operat</w:t>
      </w:r>
      <w:r w:rsidR="00710C5B">
        <w:t>ing</w:t>
      </w:r>
      <w:r>
        <w:t xml:space="preserve"> cost</w:t>
      </w:r>
      <w:r w:rsidR="00AF1A98">
        <w:t>s</w:t>
      </w:r>
      <w:r>
        <w:t xml:space="preserve"> of $102,316 for the Mosaic facilities. </w:t>
      </w:r>
      <w:r w:rsidR="00710C5B">
        <w:t xml:space="preserve"> The cost of service includes </w:t>
      </w:r>
      <w:r>
        <w:t xml:space="preserve">operation </w:t>
      </w:r>
      <w:r w:rsidR="00710C5B">
        <w:t xml:space="preserve">and </w:t>
      </w:r>
      <w:r>
        <w:t>maintenance cost</w:t>
      </w:r>
      <w:r w:rsidR="00AF1A98">
        <w:t>s</w:t>
      </w:r>
      <w:r>
        <w:t xml:space="preserve"> and taxes. </w:t>
      </w:r>
      <w:r w:rsidR="00710C5B">
        <w:t xml:space="preserve">Chesapeake explained that the facilities to serve </w:t>
      </w:r>
      <w:r w:rsidR="00E207A4">
        <w:t>M</w:t>
      </w:r>
      <w:r w:rsidR="00710C5B">
        <w:t>osaic are full</w:t>
      </w:r>
      <w:r w:rsidR="00AF1A98">
        <w:t>y</w:t>
      </w:r>
      <w:r w:rsidR="00710C5B">
        <w:t xml:space="preserve"> depreciated. Therefore, there is no </w:t>
      </w:r>
      <w:r w:rsidR="00D73036">
        <w:t>investment</w:t>
      </w:r>
      <w:r w:rsidR="00710C5B">
        <w:t xml:space="preserve"> and no associated depreciation and return on </w:t>
      </w:r>
      <w:r w:rsidR="00D73036">
        <w:t xml:space="preserve">investment </w:t>
      </w:r>
      <w:r w:rsidR="00710C5B">
        <w:t xml:space="preserve">included in the cost of service. </w:t>
      </w:r>
    </w:p>
    <w:p w:rsidR="00381D36" w:rsidRDefault="00381D36" w:rsidP="00381D36">
      <w:pPr>
        <w:pStyle w:val="BodyText"/>
      </w:pPr>
      <w:r>
        <w:t>The negotiated annu</w:t>
      </w:r>
      <w:r w:rsidR="00981972">
        <w:t xml:space="preserve">al fixed rate contained in the </w:t>
      </w:r>
      <w:r w:rsidR="00FE3E85">
        <w:t xml:space="preserve">special </w:t>
      </w:r>
      <w:r w:rsidR="00981972">
        <w:t>c</w:t>
      </w:r>
      <w:r>
        <w:t xml:space="preserve">ontract (confidential) is designed to enable Chesapeake to cover its cost of service. The </w:t>
      </w:r>
      <w:r w:rsidR="00FE3E85">
        <w:t xml:space="preserve">special </w:t>
      </w:r>
      <w:r>
        <w:t>contract amount is</w:t>
      </w:r>
      <w:r w:rsidR="00D73036">
        <w:t xml:space="preserve"> to be</w:t>
      </w:r>
      <w:r>
        <w:t xml:space="preserve"> paid by Mosaic to Chesapeake in monthly reservation charges that are fixed and do not vary based on actual usage. The </w:t>
      </w:r>
      <w:r w:rsidR="007539C7">
        <w:t xml:space="preserve">initial </w:t>
      </w:r>
      <w:r>
        <w:t>m</w:t>
      </w:r>
      <w:r w:rsidR="00032198">
        <w:t>aximum d</w:t>
      </w:r>
      <w:r>
        <w:t>aily quantity of gas Chesapeake is obligated to transport to Mosaic is 5,100 dekatherms, w</w:t>
      </w:r>
      <w:r w:rsidR="00032198">
        <w:t xml:space="preserve">ith the option </w:t>
      </w:r>
      <w:r w:rsidR="00FE3E85">
        <w:t>for</w:t>
      </w:r>
      <w:r w:rsidR="007539C7">
        <w:t xml:space="preserve"> Mosaic to adjust the maximum daily quantity </w:t>
      </w:r>
      <w:r w:rsidR="00032198">
        <w:t xml:space="preserve">up to </w:t>
      </w:r>
      <w:r>
        <w:t>6,100 dekatherms.</w:t>
      </w:r>
      <w:r w:rsidRPr="00381D36">
        <w:t xml:space="preserve"> </w:t>
      </w:r>
      <w:r>
        <w:t xml:space="preserve">The term of the </w:t>
      </w:r>
      <w:r w:rsidR="00FE3E85">
        <w:t xml:space="preserve">special </w:t>
      </w:r>
      <w:r w:rsidR="00981972">
        <w:t>c</w:t>
      </w:r>
      <w:r>
        <w:t xml:space="preserve">ontract is five years and </w:t>
      </w:r>
      <w:r w:rsidR="00981972">
        <w:t>will be</w:t>
      </w:r>
      <w:r>
        <w:t xml:space="preserve"> extended for additional </w:t>
      </w:r>
      <w:r w:rsidR="00E1754D">
        <w:t>periods of one year each unless either party gives written notice of termination</w:t>
      </w:r>
      <w:r>
        <w:t>.</w:t>
      </w:r>
    </w:p>
    <w:p w:rsidR="00381D36" w:rsidRDefault="00381D36" w:rsidP="00381D36">
      <w:pPr>
        <w:pStyle w:val="BodyText"/>
      </w:pPr>
      <w:r>
        <w:t xml:space="preserve">Based on the cost of service study provided, staff agrees with Chesapeake’s assertion that the monthly reservation charge recovers </w:t>
      </w:r>
      <w:r w:rsidR="001B0E26">
        <w:t>Mosaic’s</w:t>
      </w:r>
      <w:r>
        <w:t xml:space="preserve"> cost of service and, therefore, will provide benefits to Chesapeake’s general body of ratepayers. </w:t>
      </w:r>
    </w:p>
    <w:p w:rsidR="00381D36" w:rsidRDefault="00381D36" w:rsidP="00381D36">
      <w:pPr>
        <w:pStyle w:val="First-LevelSubheading"/>
      </w:pPr>
      <w:r>
        <w:t>Conclusion</w:t>
      </w:r>
    </w:p>
    <w:p w:rsidR="00381D36" w:rsidRDefault="00381D36" w:rsidP="00381D36">
      <w:pPr>
        <w:pStyle w:val="BodyText"/>
      </w:pPr>
      <w:r>
        <w:t>Based on the review of the petition and responses to staff’s data requests, staff believes Chesapeake’s representations to be reasonable and recommends t</w:t>
      </w:r>
      <w:r w:rsidR="00981972">
        <w:t xml:space="preserve">hat the Commission approve the </w:t>
      </w:r>
      <w:r w:rsidR="00FE3E85">
        <w:t xml:space="preserve">special </w:t>
      </w:r>
      <w:r w:rsidR="00981972">
        <w:t>c</w:t>
      </w:r>
      <w:r>
        <w:t>ontract between Chesapeake and Mosaic</w:t>
      </w:r>
      <w:r w:rsidR="00981972">
        <w:t xml:space="preserve"> as shown in Attachment A. The </w:t>
      </w:r>
      <w:r w:rsidR="00FE3E85">
        <w:t xml:space="preserve">special </w:t>
      </w:r>
      <w:r w:rsidR="00981972">
        <w:t>c</w:t>
      </w:r>
      <w:r>
        <w:t>ontract should be effective as of the date of the Commission’s vote.</w:t>
      </w:r>
    </w:p>
    <w:p w:rsidR="00381D36" w:rsidRDefault="00381D36" w:rsidP="00381D36">
      <w:pPr>
        <w:pStyle w:val="IssueHeading"/>
        <w:rPr>
          <w:vanish/>
          <w:specVanish/>
        </w:rPr>
      </w:pPr>
      <w:r w:rsidRPr="004C3641">
        <w:rPr>
          <w:b w:val="0"/>
          <w:i w:val="0"/>
        </w:rPr>
        <w:br w:type="page"/>
      </w:r>
      <w:r w:rsidRPr="004C3641">
        <w:lastRenderedPageBreak/>
        <w:t xml:space="preserve">Issue </w:t>
      </w:r>
      <w:r w:rsidR="0007230C">
        <w:fldChar w:fldCharType="begin"/>
      </w:r>
      <w:r w:rsidR="0007230C">
        <w:instrText xml:space="preserve"> SEQ Issue \* MERGEFORMAT </w:instrText>
      </w:r>
      <w:r w:rsidR="0007230C">
        <w:fldChar w:fldCharType="separate"/>
      </w:r>
      <w:r w:rsidR="006946E6">
        <w:rPr>
          <w:noProof/>
        </w:rPr>
        <w:t>2</w:t>
      </w:r>
      <w:r w:rsidR="0007230C">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946E6">
        <w:rPr>
          <w:noProof/>
        </w:rPr>
        <w:instrText>2</w:instrText>
      </w:r>
      <w:r>
        <w:fldChar w:fldCharType="end"/>
      </w:r>
      <w:r>
        <w:tab/>
        <w:instrText xml:space="preserve">" \l 1 </w:instrText>
      </w:r>
      <w:r>
        <w:fldChar w:fldCharType="end"/>
      </w:r>
      <w:r>
        <w:t> </w:t>
      </w:r>
    </w:p>
    <w:p w:rsidR="00381D36" w:rsidRDefault="00381D36" w:rsidP="00381D36">
      <w:pPr>
        <w:pStyle w:val="BodyText"/>
      </w:pPr>
      <w:r>
        <w:t> Should this docket be closed?</w:t>
      </w:r>
    </w:p>
    <w:p w:rsidR="00381D36" w:rsidRPr="004C3641" w:rsidRDefault="00381D36" w:rsidP="00381D36">
      <w:pPr>
        <w:pStyle w:val="IssueSubsectionHeading"/>
        <w:rPr>
          <w:vanish/>
          <w:specVanish/>
        </w:rPr>
      </w:pPr>
      <w:r w:rsidRPr="004C3641">
        <w:t>Recommendation: </w:t>
      </w:r>
    </w:p>
    <w:p w:rsidR="00381D36" w:rsidRDefault="00381D36" w:rsidP="00381D36">
      <w:pPr>
        <w:pStyle w:val="BodyText"/>
      </w:pPr>
      <w:r>
        <w:t xml:space="preserve"> If no protest is filed by a person whose substantial interests are affected within 21 days of the issuance of the Order, this docket should be closed upon the issuance of a Consummating Order. (Mapp) </w:t>
      </w:r>
    </w:p>
    <w:p w:rsidR="00381D36" w:rsidRPr="004C3641" w:rsidRDefault="00381D36" w:rsidP="00381D36">
      <w:pPr>
        <w:pStyle w:val="IssueSubsectionHeading"/>
        <w:rPr>
          <w:vanish/>
          <w:specVanish/>
        </w:rPr>
      </w:pPr>
      <w:r w:rsidRPr="004C3641">
        <w:t>Staff Analysis: </w:t>
      </w:r>
    </w:p>
    <w:p w:rsidR="00381D36" w:rsidRPr="008C4D1C" w:rsidRDefault="00381D36" w:rsidP="00381D36">
      <w:pPr>
        <w:pStyle w:val="BodyText"/>
        <w:rPr>
          <w:u w:val="single"/>
        </w:rPr>
      </w:pPr>
      <w:r>
        <w:t> If no protest is filed by a person whose substantial interests are affected within 21 days of the issuance of the Order, this docket should be closed upon the issuance of the Consummating Order.</w:t>
      </w:r>
    </w:p>
    <w:p w:rsidR="00DD7D5F" w:rsidRDefault="00DD7D5F" w:rsidP="00E275D8">
      <w:pPr>
        <w:pStyle w:val="BodyText"/>
        <w:sectPr w:rsidR="00DD7D5F"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DD7D5F" w:rsidRDefault="00DD7D5F" w:rsidP="00E275D8">
      <w:pPr>
        <w:pStyle w:val="BodyText"/>
      </w:pPr>
    </w:p>
    <w:p w:rsidR="00FD0F38" w:rsidRDefault="00FD0F38">
      <w:r>
        <w:rPr>
          <w:noProof/>
        </w:rPr>
        <w:drawing>
          <wp:inline distT="0" distB="0" distL="0" distR="0" wp14:anchorId="20567AC1" wp14:editId="30AFF1AA">
            <wp:extent cx="5810250" cy="7448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10250" cy="7448550"/>
                    </a:xfrm>
                    <a:prstGeom prst="rect">
                      <a:avLst/>
                    </a:prstGeom>
                  </pic:spPr>
                </pic:pic>
              </a:graphicData>
            </a:graphic>
          </wp:inline>
        </w:drawing>
      </w:r>
      <w:r>
        <w:br w:type="page"/>
      </w:r>
    </w:p>
    <w:p w:rsidR="00FD0F38" w:rsidRDefault="00FD0F38" w:rsidP="00E275D8">
      <w:pPr>
        <w:pStyle w:val="BodyText"/>
      </w:pPr>
      <w:r>
        <w:rPr>
          <w:noProof/>
        </w:rPr>
        <w:lastRenderedPageBreak/>
        <w:drawing>
          <wp:inline distT="0" distB="0" distL="0" distR="0" wp14:anchorId="697C44B7" wp14:editId="4111BFE2">
            <wp:extent cx="5572125" cy="7829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2125" cy="7829550"/>
                    </a:xfrm>
                    <a:prstGeom prst="rect">
                      <a:avLst/>
                    </a:prstGeom>
                  </pic:spPr>
                </pic:pic>
              </a:graphicData>
            </a:graphic>
          </wp:inline>
        </w:drawing>
      </w:r>
    </w:p>
    <w:p w:rsidR="00FD0F38" w:rsidRDefault="00FD0F38" w:rsidP="00E275D8">
      <w:pPr>
        <w:pStyle w:val="BodyText"/>
      </w:pPr>
      <w:r>
        <w:rPr>
          <w:noProof/>
        </w:rPr>
        <w:lastRenderedPageBreak/>
        <w:drawing>
          <wp:inline distT="0" distB="0" distL="0" distR="0" wp14:anchorId="25AF3D39" wp14:editId="144B947B">
            <wp:extent cx="5857875" cy="7553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57875" cy="7553325"/>
                    </a:xfrm>
                    <a:prstGeom prst="rect">
                      <a:avLst/>
                    </a:prstGeom>
                  </pic:spPr>
                </pic:pic>
              </a:graphicData>
            </a:graphic>
          </wp:inline>
        </w:drawing>
      </w:r>
    </w:p>
    <w:p w:rsidR="00FD0F38" w:rsidRDefault="00FD0F38" w:rsidP="00E275D8">
      <w:pPr>
        <w:pStyle w:val="BodyText"/>
      </w:pPr>
    </w:p>
    <w:p w:rsidR="00FD0F38" w:rsidRDefault="00FD0F38" w:rsidP="00E275D8">
      <w:pPr>
        <w:pStyle w:val="BodyText"/>
      </w:pPr>
    </w:p>
    <w:p w:rsidR="00FD0F38" w:rsidRDefault="00FD0F38" w:rsidP="00E275D8">
      <w:pPr>
        <w:pStyle w:val="BodyText"/>
      </w:pPr>
      <w:r>
        <w:rPr>
          <w:noProof/>
        </w:rPr>
        <w:drawing>
          <wp:inline distT="0" distB="0" distL="0" distR="0" wp14:anchorId="7D595C17" wp14:editId="682EEA8B">
            <wp:extent cx="5810250" cy="781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10250" cy="7810500"/>
                    </a:xfrm>
                    <a:prstGeom prst="rect">
                      <a:avLst/>
                    </a:prstGeom>
                  </pic:spPr>
                </pic:pic>
              </a:graphicData>
            </a:graphic>
          </wp:inline>
        </w:drawing>
      </w:r>
    </w:p>
    <w:p w:rsidR="00FD0F38" w:rsidRDefault="00FD0F38" w:rsidP="00E275D8">
      <w:pPr>
        <w:pStyle w:val="BodyText"/>
      </w:pPr>
    </w:p>
    <w:p w:rsidR="00FD0F38" w:rsidRDefault="00FD0F38" w:rsidP="00E275D8">
      <w:pPr>
        <w:pStyle w:val="BodyText"/>
      </w:pPr>
      <w:r>
        <w:rPr>
          <w:noProof/>
        </w:rPr>
        <w:drawing>
          <wp:inline distT="0" distB="0" distL="0" distR="0" wp14:anchorId="335675B0" wp14:editId="389D8BFB">
            <wp:extent cx="5734050" cy="7686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4050" cy="7686675"/>
                    </a:xfrm>
                    <a:prstGeom prst="rect">
                      <a:avLst/>
                    </a:prstGeom>
                  </pic:spPr>
                </pic:pic>
              </a:graphicData>
            </a:graphic>
          </wp:inline>
        </w:drawing>
      </w:r>
    </w:p>
    <w:p w:rsidR="00FD0F38" w:rsidRDefault="00FD0F38" w:rsidP="00E275D8">
      <w:pPr>
        <w:pStyle w:val="BodyText"/>
      </w:pPr>
    </w:p>
    <w:p w:rsidR="00FD0F38" w:rsidRDefault="00FD0F38" w:rsidP="00E275D8">
      <w:pPr>
        <w:pStyle w:val="BodyText"/>
      </w:pPr>
      <w:r>
        <w:rPr>
          <w:noProof/>
        </w:rPr>
        <w:drawing>
          <wp:inline distT="0" distB="0" distL="0" distR="0" wp14:anchorId="376E111B" wp14:editId="14931679">
            <wp:extent cx="5715000" cy="775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15000" cy="7753350"/>
                    </a:xfrm>
                    <a:prstGeom prst="rect">
                      <a:avLst/>
                    </a:prstGeom>
                  </pic:spPr>
                </pic:pic>
              </a:graphicData>
            </a:graphic>
          </wp:inline>
        </w:drawing>
      </w:r>
    </w:p>
    <w:p w:rsidR="00FD0F38" w:rsidRDefault="00FD0F38" w:rsidP="00E275D8">
      <w:pPr>
        <w:pStyle w:val="BodyText"/>
      </w:pPr>
    </w:p>
    <w:p w:rsidR="00FD0F38" w:rsidRDefault="00FD0F38" w:rsidP="00E275D8">
      <w:pPr>
        <w:pStyle w:val="BodyText"/>
      </w:pPr>
      <w:r>
        <w:rPr>
          <w:noProof/>
        </w:rPr>
        <w:drawing>
          <wp:inline distT="0" distB="0" distL="0" distR="0" wp14:anchorId="22B23A0B" wp14:editId="2AB70256">
            <wp:extent cx="5600700" cy="7743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00700" cy="7743825"/>
                    </a:xfrm>
                    <a:prstGeom prst="rect">
                      <a:avLst/>
                    </a:prstGeom>
                  </pic:spPr>
                </pic:pic>
              </a:graphicData>
            </a:graphic>
          </wp:inline>
        </w:drawing>
      </w:r>
    </w:p>
    <w:p w:rsidR="00FD0F38" w:rsidRDefault="00FD0F38" w:rsidP="00E275D8">
      <w:pPr>
        <w:pStyle w:val="BodyText"/>
      </w:pPr>
    </w:p>
    <w:p w:rsidR="00FD0F38" w:rsidRDefault="00FD0F38" w:rsidP="00E275D8">
      <w:pPr>
        <w:pStyle w:val="BodyText"/>
      </w:pPr>
      <w:r>
        <w:rPr>
          <w:noProof/>
        </w:rPr>
        <w:drawing>
          <wp:inline distT="0" distB="0" distL="0" distR="0" wp14:anchorId="73743E3C" wp14:editId="6BF771B7">
            <wp:extent cx="5676900" cy="780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76900" cy="7800975"/>
                    </a:xfrm>
                    <a:prstGeom prst="rect">
                      <a:avLst/>
                    </a:prstGeom>
                  </pic:spPr>
                </pic:pic>
              </a:graphicData>
            </a:graphic>
          </wp:inline>
        </w:drawing>
      </w:r>
    </w:p>
    <w:p w:rsidR="00FD0F38" w:rsidRDefault="00FD0F38" w:rsidP="00E275D8">
      <w:pPr>
        <w:pStyle w:val="BodyText"/>
      </w:pPr>
      <w:r>
        <w:rPr>
          <w:noProof/>
        </w:rPr>
        <w:lastRenderedPageBreak/>
        <w:drawing>
          <wp:inline distT="0" distB="0" distL="0" distR="0" wp14:anchorId="03F77ACF" wp14:editId="482F04C1">
            <wp:extent cx="5524500" cy="781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24500" cy="7810500"/>
                    </a:xfrm>
                    <a:prstGeom prst="rect">
                      <a:avLst/>
                    </a:prstGeom>
                  </pic:spPr>
                </pic:pic>
              </a:graphicData>
            </a:graphic>
          </wp:inline>
        </w:drawing>
      </w:r>
    </w:p>
    <w:p w:rsidR="00795484" w:rsidRDefault="00795484" w:rsidP="00E275D8">
      <w:pPr>
        <w:pStyle w:val="BodyText"/>
      </w:pPr>
      <w:r>
        <w:rPr>
          <w:noProof/>
        </w:rPr>
        <w:lastRenderedPageBreak/>
        <w:drawing>
          <wp:inline distT="0" distB="0" distL="0" distR="0" wp14:anchorId="46C82997" wp14:editId="2D518D4B">
            <wp:extent cx="5581650" cy="7724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81650" cy="7724775"/>
                    </a:xfrm>
                    <a:prstGeom prst="rect">
                      <a:avLst/>
                    </a:prstGeom>
                  </pic:spPr>
                </pic:pic>
              </a:graphicData>
            </a:graphic>
          </wp:inline>
        </w:drawing>
      </w:r>
    </w:p>
    <w:p w:rsidR="00795484" w:rsidRDefault="00795484" w:rsidP="00E275D8">
      <w:pPr>
        <w:pStyle w:val="BodyText"/>
      </w:pPr>
      <w:r>
        <w:rPr>
          <w:noProof/>
        </w:rPr>
        <w:lastRenderedPageBreak/>
        <w:drawing>
          <wp:inline distT="0" distB="0" distL="0" distR="0" wp14:anchorId="5011C74B" wp14:editId="55175891">
            <wp:extent cx="5676900" cy="775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76900" cy="7753350"/>
                    </a:xfrm>
                    <a:prstGeom prst="rect">
                      <a:avLst/>
                    </a:prstGeom>
                  </pic:spPr>
                </pic:pic>
              </a:graphicData>
            </a:graphic>
          </wp:inline>
        </w:drawing>
      </w:r>
    </w:p>
    <w:p w:rsidR="00795484" w:rsidRDefault="00795484" w:rsidP="00E275D8">
      <w:pPr>
        <w:pStyle w:val="BodyText"/>
      </w:pPr>
      <w:r>
        <w:rPr>
          <w:noProof/>
        </w:rPr>
        <w:lastRenderedPageBreak/>
        <w:drawing>
          <wp:inline distT="0" distB="0" distL="0" distR="0" wp14:anchorId="14D764CD" wp14:editId="2642BA42">
            <wp:extent cx="5886450" cy="7962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86450" cy="7962900"/>
                    </a:xfrm>
                    <a:prstGeom prst="rect">
                      <a:avLst/>
                    </a:prstGeom>
                  </pic:spPr>
                </pic:pic>
              </a:graphicData>
            </a:graphic>
          </wp:inline>
        </w:drawing>
      </w:r>
    </w:p>
    <w:p w:rsidR="00795484" w:rsidRDefault="00795484" w:rsidP="00E275D8">
      <w:pPr>
        <w:pStyle w:val="BodyText"/>
      </w:pPr>
      <w:r>
        <w:rPr>
          <w:noProof/>
        </w:rPr>
        <w:lastRenderedPageBreak/>
        <w:drawing>
          <wp:inline distT="0" distB="0" distL="0" distR="0" wp14:anchorId="3A71601A" wp14:editId="225D515A">
            <wp:extent cx="5838825" cy="7858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38825" cy="7858125"/>
                    </a:xfrm>
                    <a:prstGeom prst="rect">
                      <a:avLst/>
                    </a:prstGeom>
                  </pic:spPr>
                </pic:pic>
              </a:graphicData>
            </a:graphic>
          </wp:inline>
        </w:drawing>
      </w:r>
    </w:p>
    <w:sectPr w:rsidR="00795484" w:rsidSect="0068481F">
      <w:headerReference w:type="default" r:id="rId2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D36" w:rsidRDefault="00381D36">
      <w:r>
        <w:separator/>
      </w:r>
    </w:p>
  </w:endnote>
  <w:endnote w:type="continuationSeparator" w:id="0">
    <w:p w:rsidR="00381D36" w:rsidRDefault="00381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BA16F8">
      <w:rPr>
        <w:rStyle w:val="PageNumber"/>
        <w:noProof/>
      </w:rPr>
      <w:t>17</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D36" w:rsidRDefault="00381D36">
      <w:r>
        <w:separator/>
      </w:r>
    </w:p>
  </w:footnote>
  <w:footnote w:type="continuationSeparator" w:id="0">
    <w:p w:rsidR="00381D36" w:rsidRDefault="00381D36">
      <w:r>
        <w:continuationSeparator/>
      </w:r>
    </w:p>
  </w:footnote>
  <w:footnote w:id="1">
    <w:p w:rsidR="00381D36" w:rsidRDefault="00381D36" w:rsidP="00381D36">
      <w:pPr>
        <w:pStyle w:val="FootnoteText"/>
      </w:pPr>
      <w:r>
        <w:rPr>
          <w:rStyle w:val="FootnoteReference"/>
        </w:rPr>
        <w:footnoteRef/>
      </w:r>
      <w:r>
        <w:t xml:space="preserve"> </w:t>
      </w:r>
      <w:proofErr w:type="gramStart"/>
      <w:r w:rsidR="00710C5B">
        <w:t>Order No.</w:t>
      </w:r>
      <w:proofErr w:type="gramEnd"/>
      <w:r w:rsidR="00710C5B">
        <w:t xml:space="preserve"> PSC-10-0029-PAA-GU, issued January 14, 2010, in </w:t>
      </w:r>
      <w:r>
        <w:t>Docket No. 090125-GU</w:t>
      </w:r>
      <w:r w:rsidR="00710C5B">
        <w:t xml:space="preserve">, </w:t>
      </w:r>
      <w:r w:rsidR="00710C5B" w:rsidRPr="00710C5B">
        <w:rPr>
          <w:i/>
        </w:rPr>
        <w:t>In re:</w:t>
      </w:r>
      <w:r w:rsidRPr="00710C5B">
        <w:rPr>
          <w:i/>
        </w:rPr>
        <w:t xml:space="preserve"> </w:t>
      </w:r>
      <w:r w:rsidR="00710C5B" w:rsidRPr="00710C5B">
        <w:rPr>
          <w:i/>
        </w:rPr>
        <w:t>Petition for increase in rates by Florida Division of Chesapeake Utilities Corporation.</w:t>
      </w:r>
      <w:r w:rsidR="00710C5B">
        <w:t xml:space="preserve"> </w:t>
      </w:r>
    </w:p>
  </w:footnote>
  <w:footnote w:id="2">
    <w:p w:rsidR="00381D36" w:rsidRPr="00B726EA" w:rsidRDefault="00381D36" w:rsidP="00381D36">
      <w:pPr>
        <w:pStyle w:val="FootnoteText"/>
      </w:pPr>
      <w:r>
        <w:rPr>
          <w:rStyle w:val="FootnoteReference"/>
        </w:rPr>
        <w:footnoteRef/>
      </w:r>
      <w:r>
        <w:t xml:space="preserve"> </w:t>
      </w:r>
      <w:proofErr w:type="gramStart"/>
      <w:r>
        <w:t>Order No.</w:t>
      </w:r>
      <w:proofErr w:type="gramEnd"/>
      <w:r>
        <w:t xml:space="preserve"> PSC-14-0592-TRF-GU, issued October 22, 2014, in Docket No. 140151-GU, </w:t>
      </w:r>
      <w:r w:rsidRPr="00A259C3">
        <w:rPr>
          <w:i/>
        </w:rPr>
        <w:t xml:space="preserve">In re: </w:t>
      </w:r>
      <w:r w:rsidRPr="00B726EA">
        <w:rPr>
          <w:i/>
        </w:rPr>
        <w:t>Petition of the Florida Division of Chesapeake Utilities Corporation to Close Rate Schedule Firm Transportation Service – 13 (FTS-13)</w:t>
      </w:r>
      <w:r>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381D36"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20170180-GU</w:t>
    </w:r>
    <w:bookmarkEnd w:id="15"/>
  </w:p>
  <w:p w:rsidR="00BC402E" w:rsidRDefault="00BC402E">
    <w:pPr>
      <w:pStyle w:val="Header"/>
    </w:pPr>
    <w:r>
      <w:t xml:space="preserve">Date: </w:t>
    </w:r>
    <w:r w:rsidR="0007230C">
      <w:fldChar w:fldCharType="begin"/>
    </w:r>
    <w:r w:rsidR="0007230C">
      <w:instrText xml:space="preserve"> REF FilingDate </w:instrText>
    </w:r>
    <w:r w:rsidR="0007230C">
      <w:fldChar w:fldCharType="separate"/>
    </w:r>
    <w:r w:rsidR="006946E6">
      <w:t>October 26, 2017</w:t>
    </w:r>
    <w:r w:rsidR="0007230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6946E6">
      <w:t>Docket No.</w:t>
    </w:r>
    <w:r>
      <w:fldChar w:fldCharType="end"/>
    </w:r>
    <w:r>
      <w:t xml:space="preserve"> </w:t>
    </w:r>
    <w:r>
      <w:fldChar w:fldCharType="begin"/>
    </w:r>
    <w:r>
      <w:instrText xml:space="preserve"> REF DocketList</w:instrText>
    </w:r>
    <w:r>
      <w:fldChar w:fldCharType="separate"/>
    </w:r>
    <w:r w:rsidR="006946E6">
      <w:t>20170180-GU</w:t>
    </w:r>
    <w:r>
      <w:fldChar w:fldCharType="end"/>
    </w:r>
    <w:r>
      <w:tab/>
      <w:t xml:space="preserve">Issue </w:t>
    </w:r>
    <w:r w:rsidR="0007230C">
      <w:fldChar w:fldCharType="begin"/>
    </w:r>
    <w:r w:rsidR="0007230C">
      <w:instrText xml:space="preserve"> Seq Issue \c \* Arabic </w:instrText>
    </w:r>
    <w:r w:rsidR="0007230C">
      <w:fldChar w:fldCharType="separate"/>
    </w:r>
    <w:r w:rsidR="00BA16F8">
      <w:rPr>
        <w:noProof/>
      </w:rPr>
      <w:t>2</w:t>
    </w:r>
    <w:r w:rsidR="0007230C">
      <w:rPr>
        <w:noProof/>
      </w:rPr>
      <w:fldChar w:fldCharType="end"/>
    </w:r>
  </w:p>
  <w:p w:rsidR="00BC402E" w:rsidRDefault="00BC402E">
    <w:pPr>
      <w:pStyle w:val="Header"/>
    </w:pPr>
    <w:r>
      <w:t xml:space="preserve">Date: </w:t>
    </w:r>
    <w:r w:rsidR="0007230C">
      <w:fldChar w:fldCharType="begin"/>
    </w:r>
    <w:r w:rsidR="0007230C">
      <w:instrText xml:space="preserve"> REF FilingDate </w:instrText>
    </w:r>
    <w:r w:rsidR="0007230C">
      <w:fldChar w:fldCharType="separate"/>
    </w:r>
    <w:r w:rsidR="006946E6">
      <w:t>October 26, 2017</w:t>
    </w:r>
    <w:r w:rsidR="0007230C">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D5F" w:rsidRDefault="00DD7D5F" w:rsidP="00220732">
    <w:pPr>
      <w:pStyle w:val="Header"/>
      <w:tabs>
        <w:tab w:val="clear" w:pos="4320"/>
        <w:tab w:val="clear" w:pos="8640"/>
        <w:tab w:val="right" w:pos="9360"/>
      </w:tabs>
    </w:pPr>
    <w:r>
      <w:fldChar w:fldCharType="begin"/>
    </w:r>
    <w:r>
      <w:instrText xml:space="preserve"> REF DocketLabel</w:instrText>
    </w:r>
    <w:r>
      <w:fldChar w:fldCharType="separate"/>
    </w:r>
    <w:r w:rsidR="006946E6">
      <w:t>Docket No.</w:t>
    </w:r>
    <w:r>
      <w:fldChar w:fldCharType="end"/>
    </w:r>
    <w:r>
      <w:t xml:space="preserve"> </w:t>
    </w:r>
    <w:r>
      <w:fldChar w:fldCharType="begin"/>
    </w:r>
    <w:r>
      <w:instrText xml:space="preserve"> REF DocketList</w:instrText>
    </w:r>
    <w:r>
      <w:fldChar w:fldCharType="separate"/>
    </w:r>
    <w:r w:rsidR="006946E6">
      <w:t>20170180-GU</w:t>
    </w:r>
    <w:r>
      <w:fldChar w:fldCharType="end"/>
    </w:r>
    <w:r>
      <w:tab/>
      <w:t>Attachment A</w:t>
    </w:r>
  </w:p>
  <w:p w:rsidR="00DD7D5F" w:rsidRDefault="00DD7D5F">
    <w:pPr>
      <w:pStyle w:val="Header"/>
    </w:pPr>
    <w:r>
      <w:t xml:space="preserve">Date: </w:t>
    </w:r>
    <w:r w:rsidR="0007230C">
      <w:fldChar w:fldCharType="begin"/>
    </w:r>
    <w:r w:rsidR="0007230C">
      <w:instrText xml:space="preserve"> REF FilingDate </w:instrText>
    </w:r>
    <w:r w:rsidR="0007230C">
      <w:fldChar w:fldCharType="separate"/>
    </w:r>
    <w:r w:rsidR="006946E6">
      <w:t>October 26, 2017</w:t>
    </w:r>
    <w:r w:rsidR="0007230C">
      <w:fldChar w:fldCharType="end"/>
    </w:r>
    <w:r w:rsidR="00795484">
      <w:tab/>
    </w:r>
    <w:r w:rsidR="00795484">
      <w:tab/>
      <w:t xml:space="preserve">                 Chesapeake and Mosaic Special Contract</w:t>
    </w:r>
  </w:p>
  <w:p w:rsidR="00B66FC2" w:rsidRDefault="00795484" w:rsidP="00B66FC2">
    <w:pPr>
      <w:pStyle w:val="Header"/>
      <w:tabs>
        <w:tab w:val="left" w:pos="9315"/>
      </w:tabs>
      <w:jc w:val="right"/>
    </w:pPr>
    <w:r>
      <w:tab/>
    </w:r>
    <w:r>
      <w:tab/>
    </w:r>
    <w:r w:rsidR="00B66FC2">
      <w:t xml:space="preserve">                                                </w:t>
    </w:r>
    <w:r w:rsidR="006D78D8">
      <w:fldChar w:fldCharType="begin"/>
    </w:r>
    <w:r w:rsidR="006D78D8">
      <w:instrText>=</w:instrText>
    </w:r>
    <w:r w:rsidR="006D78D8">
      <w:fldChar w:fldCharType="begin"/>
    </w:r>
    <w:r w:rsidR="006D78D8">
      <w:instrText>page</w:instrText>
    </w:r>
    <w:r w:rsidR="006D78D8">
      <w:fldChar w:fldCharType="separate"/>
    </w:r>
    <w:r w:rsidR="00BA16F8">
      <w:rPr>
        <w:noProof/>
      </w:rPr>
      <w:instrText>17</w:instrText>
    </w:r>
    <w:r w:rsidR="006D78D8">
      <w:fldChar w:fldCharType="end"/>
    </w:r>
    <w:r w:rsidR="006D78D8">
      <w:instrText>-4</w:instrText>
    </w:r>
    <w:r w:rsidR="006D78D8">
      <w:fldChar w:fldCharType="separate"/>
    </w:r>
    <w:r w:rsidR="00BA16F8">
      <w:rPr>
        <w:noProof/>
      </w:rPr>
      <w:t>13</w:t>
    </w:r>
    <w:r w:rsidR="006D78D8">
      <w:fldChar w:fldCharType="end"/>
    </w:r>
    <w:r w:rsidR="006D78D8">
      <w:t xml:space="preserve"> of 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276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81D36"/>
    <w:rsid w:val="000043D5"/>
    <w:rsid w:val="00006170"/>
    <w:rsid w:val="00007C70"/>
    <w:rsid w:val="00010E37"/>
    <w:rsid w:val="000172DA"/>
    <w:rsid w:val="000247C5"/>
    <w:rsid w:val="000277C2"/>
    <w:rsid w:val="00032198"/>
    <w:rsid w:val="00035B48"/>
    <w:rsid w:val="00036CE2"/>
    <w:rsid w:val="000437FE"/>
    <w:rsid w:val="0004748F"/>
    <w:rsid w:val="000513BE"/>
    <w:rsid w:val="00065A06"/>
    <w:rsid w:val="000666F3"/>
    <w:rsid w:val="00070DCB"/>
    <w:rsid w:val="00073120"/>
    <w:rsid w:val="000764D0"/>
    <w:rsid w:val="000828D3"/>
    <w:rsid w:val="000A2B57"/>
    <w:rsid w:val="000A418B"/>
    <w:rsid w:val="000C4431"/>
    <w:rsid w:val="000D1C06"/>
    <w:rsid w:val="000D4319"/>
    <w:rsid w:val="000F374A"/>
    <w:rsid w:val="001076AF"/>
    <w:rsid w:val="00117C8C"/>
    <w:rsid w:val="00124E2E"/>
    <w:rsid w:val="00125ED4"/>
    <w:rsid w:val="001305E9"/>
    <w:rsid w:val="001307AF"/>
    <w:rsid w:val="00135687"/>
    <w:rsid w:val="0014765E"/>
    <w:rsid w:val="0015506E"/>
    <w:rsid w:val="00163031"/>
    <w:rsid w:val="00171A90"/>
    <w:rsid w:val="00180254"/>
    <w:rsid w:val="00191E1F"/>
    <w:rsid w:val="00192943"/>
    <w:rsid w:val="001A7406"/>
    <w:rsid w:val="001B0E2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D226D"/>
    <w:rsid w:val="002E613A"/>
    <w:rsid w:val="002F6030"/>
    <w:rsid w:val="003037E1"/>
    <w:rsid w:val="00307E51"/>
    <w:rsid w:val="003103EC"/>
    <w:rsid w:val="003144EF"/>
    <w:rsid w:val="00322F74"/>
    <w:rsid w:val="00340073"/>
    <w:rsid w:val="003632FD"/>
    <w:rsid w:val="00372805"/>
    <w:rsid w:val="00373180"/>
    <w:rsid w:val="00375AB9"/>
    <w:rsid w:val="00381D36"/>
    <w:rsid w:val="003821A0"/>
    <w:rsid w:val="00385B04"/>
    <w:rsid w:val="003864CF"/>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15D11"/>
    <w:rsid w:val="00424A2D"/>
    <w:rsid w:val="00431598"/>
    <w:rsid w:val="004319AD"/>
    <w:rsid w:val="004426B8"/>
    <w:rsid w:val="00444432"/>
    <w:rsid w:val="00471860"/>
    <w:rsid w:val="00492BA2"/>
    <w:rsid w:val="004A744D"/>
    <w:rsid w:val="004B60BD"/>
    <w:rsid w:val="004C3150"/>
    <w:rsid w:val="004C3641"/>
    <w:rsid w:val="004C4390"/>
    <w:rsid w:val="004C4AF7"/>
    <w:rsid w:val="004D2881"/>
    <w:rsid w:val="004D385F"/>
    <w:rsid w:val="004D5B39"/>
    <w:rsid w:val="004E330D"/>
    <w:rsid w:val="004E5147"/>
    <w:rsid w:val="004F5C43"/>
    <w:rsid w:val="0050652D"/>
    <w:rsid w:val="00506C03"/>
    <w:rsid w:val="00511A11"/>
    <w:rsid w:val="00516496"/>
    <w:rsid w:val="0052572A"/>
    <w:rsid w:val="00543CB3"/>
    <w:rsid w:val="005442E4"/>
    <w:rsid w:val="00556606"/>
    <w:rsid w:val="00560FF0"/>
    <w:rsid w:val="005614BD"/>
    <w:rsid w:val="0057154F"/>
    <w:rsid w:val="00580F69"/>
    <w:rsid w:val="00581CA3"/>
    <w:rsid w:val="00587A44"/>
    <w:rsid w:val="00597730"/>
    <w:rsid w:val="005977EC"/>
    <w:rsid w:val="00597DE7"/>
    <w:rsid w:val="005A4AA2"/>
    <w:rsid w:val="005A7E94"/>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46E6"/>
    <w:rsid w:val="00696F5D"/>
    <w:rsid w:val="00697249"/>
    <w:rsid w:val="006B3947"/>
    <w:rsid w:val="006B4293"/>
    <w:rsid w:val="006B624F"/>
    <w:rsid w:val="006C0C95"/>
    <w:rsid w:val="006C31E3"/>
    <w:rsid w:val="006D18D3"/>
    <w:rsid w:val="006D78D8"/>
    <w:rsid w:val="006E08CB"/>
    <w:rsid w:val="006E598D"/>
    <w:rsid w:val="0070437D"/>
    <w:rsid w:val="00704CF1"/>
    <w:rsid w:val="00705B04"/>
    <w:rsid w:val="00710C5B"/>
    <w:rsid w:val="00724992"/>
    <w:rsid w:val="00734820"/>
    <w:rsid w:val="007349DC"/>
    <w:rsid w:val="007356E5"/>
    <w:rsid w:val="0074365E"/>
    <w:rsid w:val="00744B55"/>
    <w:rsid w:val="007515FD"/>
    <w:rsid w:val="007539C7"/>
    <w:rsid w:val="00760D80"/>
    <w:rsid w:val="00780C09"/>
    <w:rsid w:val="00780DDF"/>
    <w:rsid w:val="007834E9"/>
    <w:rsid w:val="00787DBC"/>
    <w:rsid w:val="0079019A"/>
    <w:rsid w:val="00792935"/>
    <w:rsid w:val="00795484"/>
    <w:rsid w:val="007A04A1"/>
    <w:rsid w:val="007A1840"/>
    <w:rsid w:val="007C0528"/>
    <w:rsid w:val="007C3D38"/>
    <w:rsid w:val="007D0F35"/>
    <w:rsid w:val="007D4FEB"/>
    <w:rsid w:val="007D6146"/>
    <w:rsid w:val="007E0CE7"/>
    <w:rsid w:val="007F1193"/>
    <w:rsid w:val="007F417F"/>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1972"/>
    <w:rsid w:val="009863B0"/>
    <w:rsid w:val="00987DE1"/>
    <w:rsid w:val="00990571"/>
    <w:rsid w:val="0099673A"/>
    <w:rsid w:val="009A3330"/>
    <w:rsid w:val="009A7C96"/>
    <w:rsid w:val="009C3DB9"/>
    <w:rsid w:val="009D14B2"/>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6C78"/>
    <w:rsid w:val="00AE2EAB"/>
    <w:rsid w:val="00AF1A98"/>
    <w:rsid w:val="00AF5F89"/>
    <w:rsid w:val="00AF73CB"/>
    <w:rsid w:val="00B002D6"/>
    <w:rsid w:val="00B05B51"/>
    <w:rsid w:val="00B14E5A"/>
    <w:rsid w:val="00B15370"/>
    <w:rsid w:val="00B16DA4"/>
    <w:rsid w:val="00B17BEB"/>
    <w:rsid w:val="00B21A3C"/>
    <w:rsid w:val="00B223C0"/>
    <w:rsid w:val="00B234ED"/>
    <w:rsid w:val="00B249B2"/>
    <w:rsid w:val="00B25CA3"/>
    <w:rsid w:val="00B2765A"/>
    <w:rsid w:val="00B516ED"/>
    <w:rsid w:val="00B57A6A"/>
    <w:rsid w:val="00B66FC2"/>
    <w:rsid w:val="00B760F1"/>
    <w:rsid w:val="00B7669E"/>
    <w:rsid w:val="00B77DA1"/>
    <w:rsid w:val="00B822A0"/>
    <w:rsid w:val="00B858AE"/>
    <w:rsid w:val="00B85964"/>
    <w:rsid w:val="00B96250"/>
    <w:rsid w:val="00BA0D55"/>
    <w:rsid w:val="00BA16F8"/>
    <w:rsid w:val="00BA37B3"/>
    <w:rsid w:val="00BA4CC6"/>
    <w:rsid w:val="00BB3493"/>
    <w:rsid w:val="00BB7468"/>
    <w:rsid w:val="00BC188A"/>
    <w:rsid w:val="00BC402E"/>
    <w:rsid w:val="00BD0F48"/>
    <w:rsid w:val="00BF5010"/>
    <w:rsid w:val="00C03D5F"/>
    <w:rsid w:val="00C13791"/>
    <w:rsid w:val="00C23865"/>
    <w:rsid w:val="00C31BB3"/>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12565"/>
    <w:rsid w:val="00D14127"/>
    <w:rsid w:val="00D60B16"/>
    <w:rsid w:val="00D60F02"/>
    <w:rsid w:val="00D66E49"/>
    <w:rsid w:val="00D70D71"/>
    <w:rsid w:val="00D72F74"/>
    <w:rsid w:val="00D73036"/>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D7D5F"/>
    <w:rsid w:val="00DF1510"/>
    <w:rsid w:val="00E02F1F"/>
    <w:rsid w:val="00E06484"/>
    <w:rsid w:val="00E1754D"/>
    <w:rsid w:val="00E207A4"/>
    <w:rsid w:val="00E20A7D"/>
    <w:rsid w:val="00E275D8"/>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5278"/>
    <w:rsid w:val="00EA0ADD"/>
    <w:rsid w:val="00EA2273"/>
    <w:rsid w:val="00EB2DB3"/>
    <w:rsid w:val="00EC3FBB"/>
    <w:rsid w:val="00EC6B7A"/>
    <w:rsid w:val="00EC6DC2"/>
    <w:rsid w:val="00ED3A87"/>
    <w:rsid w:val="00ED5B67"/>
    <w:rsid w:val="00EF264C"/>
    <w:rsid w:val="00EF3FEE"/>
    <w:rsid w:val="00F04B59"/>
    <w:rsid w:val="00F11741"/>
    <w:rsid w:val="00F12B1C"/>
    <w:rsid w:val="00F13CF8"/>
    <w:rsid w:val="00F15855"/>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0F38"/>
    <w:rsid w:val="00FD16B0"/>
    <w:rsid w:val="00FD4FED"/>
    <w:rsid w:val="00FE0577"/>
    <w:rsid w:val="00FE3E85"/>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rsid w:val="00381D36"/>
    <w:rPr>
      <w:vertAlign w:val="superscript"/>
    </w:rPr>
  </w:style>
  <w:style w:type="character" w:customStyle="1" w:styleId="HeaderChar">
    <w:name w:val="Header Char"/>
    <w:basedOn w:val="DefaultParagraphFont"/>
    <w:link w:val="Header"/>
    <w:uiPriority w:val="99"/>
    <w:rsid w:val="00EC6DC2"/>
    <w:rPr>
      <w:sz w:val="24"/>
      <w:szCs w:val="24"/>
    </w:rPr>
  </w:style>
  <w:style w:type="character" w:customStyle="1" w:styleId="callout-item">
    <w:name w:val="callout-item"/>
    <w:basedOn w:val="DefaultParagraphFont"/>
    <w:rsid w:val="00EA0A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rsid w:val="00381D36"/>
    <w:rPr>
      <w:vertAlign w:val="superscript"/>
    </w:rPr>
  </w:style>
  <w:style w:type="character" w:customStyle="1" w:styleId="HeaderChar">
    <w:name w:val="Header Char"/>
    <w:basedOn w:val="DefaultParagraphFont"/>
    <w:link w:val="Header"/>
    <w:uiPriority w:val="99"/>
    <w:rsid w:val="00EC6DC2"/>
    <w:rPr>
      <w:sz w:val="24"/>
      <w:szCs w:val="24"/>
    </w:rPr>
  </w:style>
  <w:style w:type="character" w:customStyle="1" w:styleId="callout-item">
    <w:name w:val="callout-item"/>
    <w:basedOn w:val="DefaultParagraphFont"/>
    <w:rsid w:val="00EA0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0A58E-7611-44DA-BED2-8DA3EFC0F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17</Pages>
  <Words>988</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Riley Doherty</dc:creator>
  <cp:lastModifiedBy>Jackie Colson</cp:lastModifiedBy>
  <cp:revision>2</cp:revision>
  <cp:lastPrinted>2017-10-20T14:47:00Z</cp:lastPrinted>
  <dcterms:created xsi:type="dcterms:W3CDTF">2017-10-26T13:17:00Z</dcterms:created>
  <dcterms:modified xsi:type="dcterms:W3CDTF">2017-10-26T13:17:00Z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20170180-GU</vt:lpwstr>
  </property>
  <property fmtid="{D5CDD505-2E9C-101B-9397-08002B2CF9AE}" pid="3" name="MasterDocument">
    <vt:bool>false</vt:bool>
  </property>
</Properties>
</file>