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FA0A74">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EB682B">
            <w:pPr>
              <w:pStyle w:val="MemoHeading"/>
            </w:pPr>
            <w:bookmarkStart w:id="1" w:name="FilingDate"/>
            <w:r>
              <w:t>July 26,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EB682B" w:rsidRDefault="00EB682B">
            <w:pPr>
              <w:pStyle w:val="MemoHeading"/>
            </w:pPr>
            <w:bookmarkStart w:id="2" w:name="From"/>
            <w:r>
              <w:t xml:space="preserve">Division of Economics (Guffey, Merryday, </w:t>
            </w:r>
            <w:r w:rsidR="00104A2E">
              <w:t>Coston</w:t>
            </w:r>
            <w:r>
              <w:t>)</w:t>
            </w:r>
          </w:p>
          <w:p w:rsidR="007C0528" w:rsidRDefault="00EB682B">
            <w:pPr>
              <w:pStyle w:val="MemoHeading"/>
            </w:pPr>
            <w:r>
              <w:t>Office of the General Counsel (Schrader, Crawford)</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EB682B">
            <w:pPr>
              <w:pStyle w:val="MemoHeadingRe"/>
            </w:pPr>
            <w:bookmarkStart w:id="3" w:name="Re"/>
            <w:r>
              <w:t>Docket No. 20180117-GU – Petition for approval of tariff modifications for use of natural gas for gas heat pumps by customers, by Peoples Gas System.</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EB682B">
            <w:pPr>
              <w:pStyle w:val="MemoHeading"/>
            </w:pPr>
            <w:bookmarkStart w:id="4" w:name="AgendaDate"/>
            <w:r>
              <w:t>08/07/18</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EB682B">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EB682B">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EB682B" w:rsidP="00EB682B">
            <w:pPr>
              <w:pStyle w:val="MemoHeading"/>
            </w:pPr>
            <w:bookmarkStart w:id="9" w:name="CriticalDates"/>
            <w:r>
              <w:t>01/09/19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EB682B">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EB682B">
      <w:pPr>
        <w:pStyle w:val="BodyText"/>
      </w:pPr>
      <w:r>
        <w:t xml:space="preserve">On May 9, 2018, Peoples Gas System (Peoples or </w:t>
      </w:r>
      <w:r w:rsidR="006668CC">
        <w:t>utility</w:t>
      </w:r>
      <w:r>
        <w:t>) filed a petition for approval of tariff modifications for the use of na</w:t>
      </w:r>
      <w:r w:rsidR="00421721">
        <w:t xml:space="preserve">tural gas for gas heat pumps. The proposed </w:t>
      </w:r>
      <w:r w:rsidR="00F23095">
        <w:t>tariff modifications</w:t>
      </w:r>
      <w:r w:rsidR="00421721">
        <w:t xml:space="preserve"> </w:t>
      </w:r>
      <w:r w:rsidR="00F85F26">
        <w:t>would</w:t>
      </w:r>
      <w:r w:rsidR="00421721">
        <w:t xml:space="preserve"> provide new </w:t>
      </w:r>
      <w:r w:rsidR="00986591">
        <w:t xml:space="preserve">tariff provisions and </w:t>
      </w:r>
      <w:r w:rsidR="00621C0C">
        <w:t>charge</w:t>
      </w:r>
      <w:r w:rsidR="00D40AC6">
        <w:t>s</w:t>
      </w:r>
      <w:r w:rsidR="00421721">
        <w:t xml:space="preserve"> </w:t>
      </w:r>
      <w:r w:rsidR="00986591">
        <w:t>applicable to</w:t>
      </w:r>
      <w:r w:rsidR="00421721">
        <w:t xml:space="preserve"> </w:t>
      </w:r>
      <w:r w:rsidR="00621C0C">
        <w:t xml:space="preserve">residential and commercial customers </w:t>
      </w:r>
      <w:r w:rsidR="00F23095">
        <w:t>u</w:t>
      </w:r>
      <w:r w:rsidR="00621C0C">
        <w:t>tilizing</w:t>
      </w:r>
      <w:r w:rsidR="00F23095">
        <w:t xml:space="preserve"> </w:t>
      </w:r>
      <w:r w:rsidR="00421721">
        <w:t xml:space="preserve">gas heat pump (GHP) systems. </w:t>
      </w:r>
      <w:r w:rsidR="009A3DC8">
        <w:t>A</w:t>
      </w:r>
      <w:r w:rsidR="00F23095">
        <w:t xml:space="preserve"> GHP </w:t>
      </w:r>
      <w:r w:rsidR="009A3DC8">
        <w:t>system heat</w:t>
      </w:r>
      <w:r w:rsidR="002A7FEE">
        <w:t>s</w:t>
      </w:r>
      <w:r w:rsidR="009A3DC8">
        <w:t xml:space="preserve"> and coo</w:t>
      </w:r>
      <w:r w:rsidR="002A7FEE">
        <w:t xml:space="preserve">ls </w:t>
      </w:r>
      <w:r w:rsidR="009A3DC8">
        <w:t>a building using natural gas</w:t>
      </w:r>
      <w:r w:rsidR="00F23095">
        <w:t>.</w:t>
      </w:r>
      <w:r w:rsidR="00127D09">
        <w:t xml:space="preserve"> </w:t>
      </w:r>
      <w:r w:rsidR="003E7DD5">
        <w:t xml:space="preserve">The legislative version of the proposed tariffs is </w:t>
      </w:r>
      <w:r w:rsidR="00621C0C">
        <w:t>shown</w:t>
      </w:r>
      <w:r w:rsidR="003E7DD5">
        <w:t xml:space="preserve"> as Attachment </w:t>
      </w:r>
      <w:r w:rsidR="00EB1D1B">
        <w:t>A</w:t>
      </w:r>
      <w:r w:rsidR="003E7DD5">
        <w:t xml:space="preserve"> to this recommendation.</w:t>
      </w:r>
    </w:p>
    <w:p w:rsidR="00696452" w:rsidRDefault="00D97240" w:rsidP="003E7DD5">
      <w:pPr>
        <w:pStyle w:val="BodyText"/>
        <w:sectPr w:rsidR="00696452" w:rsidSect="00696452">
          <w:headerReference w:type="default" r:id="rId10"/>
          <w:footerReference w:type="default" r:id="rId11"/>
          <w:pgSz w:w="12240" w:h="15840" w:code="1"/>
          <w:pgMar w:top="1584" w:right="1440" w:bottom="1440" w:left="1440" w:header="720" w:footer="720" w:gutter="0"/>
          <w:cols w:space="720"/>
          <w:formProt w:val="0"/>
          <w:titlePg/>
          <w:docGrid w:linePitch="360"/>
        </w:sectPr>
      </w:pPr>
      <w:r>
        <w:t>S</w:t>
      </w:r>
      <w:r w:rsidR="00421721">
        <w:t xml:space="preserve">taff issued </w:t>
      </w:r>
      <w:r w:rsidR="00AE0904">
        <w:t>two</w:t>
      </w:r>
      <w:r w:rsidR="00421721">
        <w:t xml:space="preserve"> data request</w:t>
      </w:r>
      <w:r w:rsidR="00AE0904">
        <w:t>s</w:t>
      </w:r>
      <w:r w:rsidR="00421721">
        <w:t xml:space="preserve"> to Peoples on </w:t>
      </w:r>
      <w:r w:rsidR="00AE0904">
        <w:t xml:space="preserve">May 22 and </w:t>
      </w:r>
      <w:r w:rsidR="002E26DB">
        <w:t xml:space="preserve">on </w:t>
      </w:r>
      <w:r w:rsidR="00AE0904">
        <w:t xml:space="preserve">June 12, </w:t>
      </w:r>
      <w:r w:rsidR="003B66C9">
        <w:t>2018</w:t>
      </w:r>
      <w:r w:rsidR="00AD51ED">
        <w:t>,</w:t>
      </w:r>
      <w:r w:rsidR="00421721">
        <w:t xml:space="preserve"> for which responses were </w:t>
      </w:r>
      <w:r w:rsidR="002E26DB">
        <w:t xml:space="preserve">received on June 5 and on June 26, </w:t>
      </w:r>
      <w:r w:rsidR="003B66C9">
        <w:t>2018</w:t>
      </w:r>
      <w:r w:rsidR="00986591">
        <w:t>,</w:t>
      </w:r>
      <w:r w:rsidR="002E26DB">
        <w:t xml:space="preserve"> respectively</w:t>
      </w:r>
      <w:r w:rsidR="003B66C9">
        <w:t xml:space="preserve">. </w:t>
      </w:r>
      <w:r w:rsidR="00F36008">
        <w:t xml:space="preserve">During the review period, </w:t>
      </w:r>
      <w:r w:rsidR="00DB06E1">
        <w:t>Peoples</w:t>
      </w:r>
      <w:r w:rsidR="00F36008">
        <w:t xml:space="preserve"> submitted </w:t>
      </w:r>
      <w:r w:rsidR="006668CC">
        <w:t xml:space="preserve">revised </w:t>
      </w:r>
      <w:r w:rsidR="00DB06E1">
        <w:t>tariff s</w:t>
      </w:r>
      <w:r w:rsidR="00F36008">
        <w:t>heet No</w:t>
      </w:r>
      <w:r w:rsidR="006668CC">
        <w:t>s</w:t>
      </w:r>
      <w:r w:rsidR="00F36008">
        <w:t xml:space="preserve">. </w:t>
      </w:r>
      <w:r w:rsidR="00031EE0">
        <w:t xml:space="preserve">7.201, </w:t>
      </w:r>
      <w:r w:rsidR="00F36008">
        <w:t>7.405</w:t>
      </w:r>
      <w:r w:rsidR="002A7FEE">
        <w:t>,</w:t>
      </w:r>
      <w:r w:rsidR="00F36008">
        <w:t xml:space="preserve"> and </w:t>
      </w:r>
      <w:r w:rsidR="006668CC">
        <w:t xml:space="preserve">7.405-1 to correct </w:t>
      </w:r>
      <w:r w:rsidR="00031EE0">
        <w:t>certain</w:t>
      </w:r>
      <w:r w:rsidR="006668CC">
        <w:t xml:space="preserve"> error</w:t>
      </w:r>
      <w:r w:rsidR="00031EE0">
        <w:t>s</w:t>
      </w:r>
      <w:r w:rsidR="006668CC">
        <w:t>.</w:t>
      </w:r>
      <w:r w:rsidR="00F36008">
        <w:t xml:space="preserve"> </w:t>
      </w:r>
      <w:r w:rsidR="00FA0A74">
        <w:t xml:space="preserve">Peoples waived the 60-day file and suspend provision of Section 366.06(3), Florida Statutes (F.S.). </w:t>
      </w:r>
      <w:r w:rsidR="00421721">
        <w:t>The Commission has jurisdiction over t</w:t>
      </w:r>
      <w:r w:rsidR="00FA0A74">
        <w:t>his matter pursuant to Section 366.04, F.S.</w:t>
      </w:r>
      <w:r w:rsidR="00890729">
        <w:t xml:space="preserve"> </w:t>
      </w:r>
    </w:p>
    <w:p w:rsidR="007C0528" w:rsidRDefault="007C0528">
      <w:pPr>
        <w:pStyle w:val="RecommendationMajorSectionHeading"/>
      </w:pPr>
      <w:bookmarkStart w:id="14" w:name="DiscussionOfIssues"/>
      <w:bookmarkEnd w:id="12"/>
      <w:r>
        <w:lastRenderedPageBreak/>
        <w:t>Discussion of Issues</w:t>
      </w:r>
    </w:p>
    <w:bookmarkEnd w:id="14"/>
    <w:p w:rsidR="006F62D2" w:rsidRDefault="006F62D2">
      <w:pPr>
        <w:pStyle w:val="IssueHeading"/>
        <w:rPr>
          <w:vanish/>
          <w:specVanish/>
        </w:rPr>
      </w:pPr>
      <w:r w:rsidRPr="004C3641">
        <w:t xml:space="preserve">Issue </w:t>
      </w:r>
      <w:r w:rsidR="00513649">
        <w:fldChar w:fldCharType="begin"/>
      </w:r>
      <w:r w:rsidR="00513649">
        <w:instrText xml:space="preserve"> SEQ Issue \* MERGEFORMAT </w:instrText>
      </w:r>
      <w:r w:rsidR="00513649">
        <w:fldChar w:fldCharType="separate"/>
      </w:r>
      <w:r w:rsidR="00617E11">
        <w:rPr>
          <w:noProof/>
        </w:rPr>
        <w:t>1</w:t>
      </w:r>
      <w:r w:rsidR="0051364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17E11">
        <w:rPr>
          <w:noProof/>
        </w:rPr>
        <w:instrText>1</w:instrText>
      </w:r>
      <w:r>
        <w:fldChar w:fldCharType="end"/>
      </w:r>
      <w:r>
        <w:tab/>
        <w:instrText xml:space="preserve">(Guffey, Merryday, Whitchurch, Thompson)" \l 1 </w:instrText>
      </w:r>
      <w:r>
        <w:fldChar w:fldCharType="end"/>
      </w:r>
      <w:r>
        <w:t> </w:t>
      </w:r>
    </w:p>
    <w:p w:rsidR="006F62D2" w:rsidRDefault="006F62D2">
      <w:pPr>
        <w:pStyle w:val="BodyText"/>
      </w:pPr>
      <w:r>
        <w:t xml:space="preserve"> Should the Commission approve Peoples' petition to modify </w:t>
      </w:r>
      <w:r w:rsidR="00A913C2">
        <w:t>its</w:t>
      </w:r>
      <w:r>
        <w:t xml:space="preserve"> tariffs </w:t>
      </w:r>
      <w:r w:rsidR="00F23095">
        <w:t xml:space="preserve">shown </w:t>
      </w:r>
      <w:r w:rsidR="00840E3B">
        <w:t xml:space="preserve">in Attachment </w:t>
      </w:r>
      <w:r w:rsidR="00621C0C">
        <w:t>A</w:t>
      </w:r>
      <w:r w:rsidR="00840E3B">
        <w:t xml:space="preserve"> </w:t>
      </w:r>
      <w:r>
        <w:t xml:space="preserve">for the use of natural gas for </w:t>
      </w:r>
      <w:r w:rsidR="00F23095">
        <w:t xml:space="preserve">GHP </w:t>
      </w:r>
      <w:r w:rsidR="00A913C2">
        <w:t>systems</w:t>
      </w:r>
      <w:r>
        <w:t>?</w:t>
      </w:r>
    </w:p>
    <w:p w:rsidR="006F62D2" w:rsidRPr="004C3641" w:rsidRDefault="006F62D2">
      <w:pPr>
        <w:pStyle w:val="IssueSubsectionHeading"/>
        <w:rPr>
          <w:vanish/>
          <w:specVanish/>
        </w:rPr>
      </w:pPr>
      <w:r w:rsidRPr="004C3641">
        <w:t>Recommendation: </w:t>
      </w:r>
    </w:p>
    <w:p w:rsidR="006F62D2" w:rsidRDefault="006F62D2">
      <w:pPr>
        <w:pStyle w:val="BodyText"/>
      </w:pPr>
      <w:r>
        <w:t> </w:t>
      </w:r>
      <w:r w:rsidR="00A913C2">
        <w:t xml:space="preserve">Yes. The Commission should approve Peoples' petition to modify its tariffs </w:t>
      </w:r>
      <w:r w:rsidR="00566083">
        <w:t xml:space="preserve">shown </w:t>
      </w:r>
      <w:r w:rsidR="00840E3B">
        <w:t xml:space="preserve">in Attachment </w:t>
      </w:r>
      <w:r w:rsidR="00621C0C">
        <w:t>A</w:t>
      </w:r>
      <w:r w:rsidR="00840E3B">
        <w:t xml:space="preserve"> </w:t>
      </w:r>
      <w:r w:rsidR="00A913C2">
        <w:t xml:space="preserve">for the use of natural gas for </w:t>
      </w:r>
      <w:r w:rsidR="00F23095">
        <w:t xml:space="preserve">GHP </w:t>
      </w:r>
      <w:r w:rsidR="00A913C2">
        <w:t>systems</w:t>
      </w:r>
      <w:r w:rsidR="00621C0C">
        <w:t>.</w:t>
      </w:r>
      <w:r w:rsidR="00A913C2">
        <w:t xml:space="preserve"> </w:t>
      </w:r>
      <w:r w:rsidR="00621C0C">
        <w:t>T</w:t>
      </w:r>
      <w:r w:rsidR="00FE1081">
        <w:t xml:space="preserve">he </w:t>
      </w:r>
      <w:r w:rsidR="00FE1081" w:rsidRPr="006668CC">
        <w:t xml:space="preserve">proposed tariffs </w:t>
      </w:r>
      <w:r w:rsidR="00A913C2" w:rsidRPr="006668CC">
        <w:t>should become effective on August 7, 2018</w:t>
      </w:r>
      <w:r w:rsidR="00A913C2">
        <w:t>.</w:t>
      </w:r>
      <w:r w:rsidR="00104A2E">
        <w:t xml:space="preserve"> (Guffey, Merryday</w:t>
      </w:r>
      <w:r>
        <w:t>)</w:t>
      </w:r>
    </w:p>
    <w:p w:rsidR="006F62D2" w:rsidRPr="004C3641" w:rsidRDefault="006F62D2">
      <w:pPr>
        <w:pStyle w:val="IssueSubsectionHeading"/>
        <w:rPr>
          <w:vanish/>
          <w:specVanish/>
        </w:rPr>
      </w:pPr>
      <w:r w:rsidRPr="004C3641">
        <w:t>Staff Analysis: </w:t>
      </w:r>
    </w:p>
    <w:p w:rsidR="002F1A97" w:rsidRDefault="006F62D2">
      <w:pPr>
        <w:pStyle w:val="BodyText"/>
      </w:pPr>
      <w:r>
        <w:t> </w:t>
      </w:r>
      <w:r w:rsidR="00D97240">
        <w:t xml:space="preserve">Peoples’ proposed tariff modifications provide </w:t>
      </w:r>
      <w:r w:rsidR="00986591">
        <w:t xml:space="preserve">new </w:t>
      </w:r>
      <w:r w:rsidR="009817A5">
        <w:t xml:space="preserve">residential and commercial </w:t>
      </w:r>
      <w:r w:rsidR="003B2540">
        <w:t xml:space="preserve">tariff provisions and </w:t>
      </w:r>
      <w:r w:rsidR="00986591">
        <w:t xml:space="preserve">charges for the use of GHP systems. </w:t>
      </w:r>
      <w:r w:rsidR="00843C8F">
        <w:t xml:space="preserve">The proposed new GHP charges are based upon the cost of providing service and anticipated GHP customer gas usage. </w:t>
      </w:r>
      <w:r w:rsidR="00D97240">
        <w:t>The GHP technology and proposed charges are discussed below.</w:t>
      </w:r>
    </w:p>
    <w:p w:rsidR="002F1A97" w:rsidRDefault="002F1A97" w:rsidP="002F1A97">
      <w:pPr>
        <w:pStyle w:val="First-LevelSubheading"/>
      </w:pPr>
      <w:r>
        <w:t>Gas Heat Pump Technology</w:t>
      </w:r>
    </w:p>
    <w:p w:rsidR="002F1A97" w:rsidRDefault="00441ABB" w:rsidP="002F1A97">
      <w:pPr>
        <w:pStyle w:val="BodyText"/>
      </w:pPr>
      <w:r>
        <w:t>Peoples explain</w:t>
      </w:r>
      <w:r w:rsidR="00DB0026">
        <w:t>ed</w:t>
      </w:r>
      <w:r w:rsidR="002F1A97">
        <w:t xml:space="preserve"> that the GHP technology is new to Florida and that there is a growing interest in the use of GHPs, particularly </w:t>
      </w:r>
      <w:r w:rsidR="00986591">
        <w:t>from</w:t>
      </w:r>
      <w:r w:rsidR="002F1A97">
        <w:t xml:space="preserve"> commercial customers. </w:t>
      </w:r>
      <w:r w:rsidR="002F1A97" w:rsidRPr="00D139AA">
        <w:t xml:space="preserve">There are two types of GHP systems: (1) </w:t>
      </w:r>
      <w:r>
        <w:t>a</w:t>
      </w:r>
      <w:r w:rsidR="002F1A97" w:rsidRPr="00D139AA">
        <w:t xml:space="preserve"> basic GHP system </w:t>
      </w:r>
      <w:r>
        <w:t xml:space="preserve">that </w:t>
      </w:r>
      <w:r w:rsidR="002F1A97" w:rsidRPr="00D139AA">
        <w:t xml:space="preserve">utilizes a natural gas powered engine to drive the compressor for </w:t>
      </w:r>
      <w:r>
        <w:t xml:space="preserve">either </w:t>
      </w:r>
      <w:r w:rsidR="002F1A97" w:rsidRPr="00D139AA">
        <w:t xml:space="preserve">cooling </w:t>
      </w:r>
      <w:r>
        <w:t>or</w:t>
      </w:r>
      <w:r w:rsidR="002F1A97">
        <w:t xml:space="preserve"> </w:t>
      </w:r>
      <w:r w:rsidR="002F1A97" w:rsidRPr="00D139AA">
        <w:t>heating</w:t>
      </w:r>
      <w:r w:rsidR="00285DF2">
        <w:t xml:space="preserve"> a building</w:t>
      </w:r>
      <w:r>
        <w:t xml:space="preserve"> and</w:t>
      </w:r>
      <w:r w:rsidR="002F1A97" w:rsidRPr="00D139AA">
        <w:t xml:space="preserve"> (2) </w:t>
      </w:r>
      <w:r>
        <w:t>a</w:t>
      </w:r>
      <w:r w:rsidR="002F1A97" w:rsidRPr="00D139AA">
        <w:t xml:space="preserve"> power producing GHP system</w:t>
      </w:r>
      <w:r w:rsidR="002A7FEE">
        <w:t xml:space="preserve"> that </w:t>
      </w:r>
      <w:r w:rsidR="002F1A97">
        <w:t xml:space="preserve"> </w:t>
      </w:r>
      <w:r w:rsidR="002F1A97" w:rsidRPr="00D139AA">
        <w:t xml:space="preserve">includes internal back-up electric generation ability and can fully operate during </w:t>
      </w:r>
      <w:r w:rsidR="002F1A97">
        <w:t xml:space="preserve">electric </w:t>
      </w:r>
      <w:r w:rsidR="002F1A97" w:rsidRPr="00D139AA">
        <w:t>power loss.</w:t>
      </w:r>
      <w:r w:rsidR="009817A5">
        <w:t xml:space="preserve"> Peoples stated that it had communications with GHP manufacturers and inquiries from residential and commercial customers, prompting Peoples to develop the proposed tariff</w:t>
      </w:r>
      <w:r w:rsidR="003B2540">
        <w:t>s</w:t>
      </w:r>
      <w:r w:rsidR="009817A5">
        <w:t xml:space="preserve"> to serve GHP load.</w:t>
      </w:r>
      <w:r w:rsidR="002F1A97" w:rsidRPr="00D139AA">
        <w:t xml:space="preserve"> </w:t>
      </w:r>
    </w:p>
    <w:p w:rsidR="002F1A97" w:rsidRDefault="003947FB" w:rsidP="002F1A97">
      <w:pPr>
        <w:pStyle w:val="BodyText"/>
      </w:pPr>
      <w:r>
        <w:t>Peoples stat</w:t>
      </w:r>
      <w:r w:rsidR="00441ABB">
        <w:t>e</w:t>
      </w:r>
      <w:r w:rsidR="00DB0026">
        <w:t>d</w:t>
      </w:r>
      <w:r>
        <w:t xml:space="preserve"> that t</w:t>
      </w:r>
      <w:r w:rsidR="002F1A97">
        <w:t>he GHP technology provide</w:t>
      </w:r>
      <w:r>
        <w:t>s</w:t>
      </w:r>
      <w:r w:rsidR="002F1A97">
        <w:t xml:space="preserve"> for increased energy efficiency when compared to traditional electric heating, ventilation, and air conditioning (HVAC) systems. The GHP systems can be installed during construction or as a retrofit to existing buildings. Peoples </w:t>
      </w:r>
      <w:r>
        <w:t>currently</w:t>
      </w:r>
      <w:r w:rsidR="002F1A97">
        <w:t xml:space="preserve"> offers a </w:t>
      </w:r>
      <w:r>
        <w:t xml:space="preserve">Commission-approved </w:t>
      </w:r>
      <w:r w:rsidR="002F1A97">
        <w:t xml:space="preserve">gas space conditioning program which offers piping and venting allowances to reduce the generally higher cost of installing gas space conditioning equipment. However, </w:t>
      </w:r>
      <w:r w:rsidR="0047761C">
        <w:t xml:space="preserve">Peoples’ </w:t>
      </w:r>
      <w:r>
        <w:t>Energy Conservation Cost Recovery (</w:t>
      </w:r>
      <w:r w:rsidR="002F1A97">
        <w:t>ECCR</w:t>
      </w:r>
      <w:r>
        <w:t>)</w:t>
      </w:r>
      <w:r w:rsidR="002F1A97">
        <w:t xml:space="preserve"> </w:t>
      </w:r>
      <w:r w:rsidR="0047761C">
        <w:t>clause docket filings</w:t>
      </w:r>
      <w:r w:rsidR="002F1A97">
        <w:t xml:space="preserve"> from 2009 to 2017 indicate that no customers have utilized the allowance. </w:t>
      </w:r>
    </w:p>
    <w:p w:rsidR="00285DF2" w:rsidRDefault="00285DF2" w:rsidP="002F1A97">
      <w:pPr>
        <w:pStyle w:val="BodyText"/>
      </w:pPr>
      <w:r>
        <w:t xml:space="preserve">In response to staff’s </w:t>
      </w:r>
      <w:r w:rsidR="002A7FEE">
        <w:t xml:space="preserve">first </w:t>
      </w:r>
      <w:r>
        <w:t>data request, Peoples explained that the installed cost for a GHP system range</w:t>
      </w:r>
      <w:r w:rsidR="0047761C">
        <w:t>s</w:t>
      </w:r>
      <w:r>
        <w:t xml:space="preserve"> between $4,400 and $8,000 per ton, based on individual design and manufacturer. </w:t>
      </w:r>
      <w:r w:rsidR="00341809">
        <w:t>Peoples stated that an 8-ton system is expected to satisfy the heating and cooling needs of a 4,000-4,800 square foot ho</w:t>
      </w:r>
      <w:r w:rsidR="002A7FEE">
        <w:t>use</w:t>
      </w:r>
      <w:r w:rsidR="00341809">
        <w:t xml:space="preserve">, </w:t>
      </w:r>
      <w:r w:rsidR="0047761C">
        <w:t>and expects that customers with</w:t>
      </w:r>
      <w:r w:rsidR="00341809">
        <w:t xml:space="preserve"> larger ho</w:t>
      </w:r>
      <w:r w:rsidR="002A7FEE">
        <w:t>uses</w:t>
      </w:r>
      <w:r w:rsidR="00341809">
        <w:t xml:space="preserve"> are </w:t>
      </w:r>
      <w:r w:rsidR="0047761C">
        <w:t>more likely</w:t>
      </w:r>
      <w:r w:rsidR="00341809">
        <w:t xml:space="preserve"> to install a GHP system. </w:t>
      </w:r>
      <w:r>
        <w:t xml:space="preserve">Peoples stated that currently three </w:t>
      </w:r>
      <w:r w:rsidR="009A3DC8">
        <w:t xml:space="preserve">GHP </w:t>
      </w:r>
      <w:r>
        <w:t xml:space="preserve">manufacturers </w:t>
      </w:r>
      <w:r w:rsidR="0078580E">
        <w:t>are available Peoples’ customers</w:t>
      </w:r>
      <w:r>
        <w:t>: M Trigen, Yanmar, and Blue Mountain.</w:t>
      </w:r>
    </w:p>
    <w:p w:rsidR="002F1A97" w:rsidRDefault="002F1A97" w:rsidP="002F1A97">
      <w:pPr>
        <w:pStyle w:val="First-LevelSubheading"/>
      </w:pPr>
      <w:r>
        <w:t xml:space="preserve">Proposed </w:t>
      </w:r>
      <w:r w:rsidR="009817A5">
        <w:t xml:space="preserve">Residential and Commercial </w:t>
      </w:r>
      <w:r w:rsidR="009106BE">
        <w:t xml:space="preserve">GHP </w:t>
      </w:r>
      <w:r>
        <w:t>Tariff</w:t>
      </w:r>
      <w:r w:rsidR="009106BE">
        <w:t>s</w:t>
      </w:r>
      <w:r w:rsidR="000A7FF2">
        <w:t xml:space="preserve"> and Charges</w:t>
      </w:r>
      <w:r>
        <w:t xml:space="preserve"> </w:t>
      </w:r>
    </w:p>
    <w:p w:rsidR="009106BE" w:rsidRDefault="000A7FF2" w:rsidP="009106BE">
      <w:pPr>
        <w:pStyle w:val="Second-LevelSubheading"/>
      </w:pPr>
      <w:r>
        <w:t xml:space="preserve">Residential </w:t>
      </w:r>
      <w:r w:rsidR="009817A5">
        <w:t>Customers</w:t>
      </w:r>
    </w:p>
    <w:p w:rsidR="002A7FEE" w:rsidRDefault="00D97240" w:rsidP="00A3109E">
      <w:pPr>
        <w:pStyle w:val="BodyText"/>
      </w:pPr>
      <w:r>
        <w:t>For residential customers</w:t>
      </w:r>
      <w:r w:rsidR="009817A5">
        <w:t xml:space="preserve"> utilizing a GHP system</w:t>
      </w:r>
      <w:r>
        <w:t xml:space="preserve">, the proposed new GHP charges are shown on tariff sheet No. 7.201 (Attachment A, page </w:t>
      </w:r>
      <w:r w:rsidR="003B2540">
        <w:t>4</w:t>
      </w:r>
      <w:r>
        <w:t>).</w:t>
      </w:r>
      <w:r w:rsidR="006F171B">
        <w:t xml:space="preserve"> </w:t>
      </w:r>
      <w:r w:rsidR="00C01CBC">
        <w:t xml:space="preserve">Current residential customer charges are based on annual usage, with </w:t>
      </w:r>
      <w:r w:rsidR="003B2540">
        <w:t>a</w:t>
      </w:r>
      <w:r w:rsidR="00BF7AE3">
        <w:t xml:space="preserve"> </w:t>
      </w:r>
      <w:r w:rsidR="00C01CBC">
        <w:t xml:space="preserve">$20 </w:t>
      </w:r>
      <w:r w:rsidR="00BF7AE3">
        <w:t xml:space="preserve">customer charge </w:t>
      </w:r>
      <w:r w:rsidR="00C01CBC">
        <w:t>applying to large residential customers (RS-3 billing class</w:t>
      </w:r>
      <w:r w:rsidR="0078580E">
        <w:t xml:space="preserve"> using 250-1,999 therms per year</w:t>
      </w:r>
      <w:r w:rsidR="00C01CBC">
        <w:t>)</w:t>
      </w:r>
      <w:r w:rsidR="002A7FEE">
        <w:t>. T</w:t>
      </w:r>
      <w:r w:rsidR="00C01CBC">
        <w:t xml:space="preserve">he current distribution charge is $0.26782 per therm. </w:t>
      </w:r>
    </w:p>
    <w:p w:rsidR="00A3109E" w:rsidRDefault="006F171B" w:rsidP="00A3109E">
      <w:pPr>
        <w:pStyle w:val="BodyText"/>
      </w:pPr>
      <w:r>
        <w:lastRenderedPageBreak/>
        <w:t xml:space="preserve">Residential customers in the </w:t>
      </w:r>
      <w:r w:rsidR="00F3225C">
        <w:t xml:space="preserve">proposed </w:t>
      </w:r>
      <w:r w:rsidR="00C01CBC">
        <w:t xml:space="preserve">new </w:t>
      </w:r>
      <w:r>
        <w:t xml:space="preserve">RS-GHP billing class will pay a </w:t>
      </w:r>
      <w:r w:rsidR="009338D4">
        <w:t xml:space="preserve">monthly </w:t>
      </w:r>
      <w:r>
        <w:t xml:space="preserve">customer charge of $20 </w:t>
      </w:r>
      <w:r w:rsidR="009338D4">
        <w:t>and a distribution charge of $0.</w:t>
      </w:r>
      <w:r w:rsidR="006668CC">
        <w:t>0999</w:t>
      </w:r>
      <w:r w:rsidR="009338D4">
        <w:t xml:space="preserve"> per therm.</w:t>
      </w:r>
      <w:r w:rsidR="00C01CBC">
        <w:t xml:space="preserve"> The lower RS-GHP distribution charge reflects the increased natural gas </w:t>
      </w:r>
      <w:r w:rsidR="00BF7AE3">
        <w:t>consumption</w:t>
      </w:r>
      <w:r w:rsidR="00C01CBC">
        <w:t xml:space="preserve"> of a GHP customer compared to a residential customer who consumes natural gas for traditional gas appliances only. </w:t>
      </w:r>
      <w:r w:rsidR="00BA70DA">
        <w:t xml:space="preserve">In addition to </w:t>
      </w:r>
      <w:r w:rsidR="001F492A">
        <w:t xml:space="preserve">the </w:t>
      </w:r>
      <w:r w:rsidR="00BA70DA">
        <w:t xml:space="preserve">customer and distribution charges, </w:t>
      </w:r>
      <w:r w:rsidR="002A7FEE">
        <w:t xml:space="preserve">all </w:t>
      </w:r>
      <w:r w:rsidR="00BA70DA">
        <w:t>residential customers pay Commission</w:t>
      </w:r>
      <w:r w:rsidR="001F492A">
        <w:t>-</w:t>
      </w:r>
      <w:r w:rsidR="00BA70DA">
        <w:t xml:space="preserve">approved </w:t>
      </w:r>
      <w:r w:rsidR="001F492A">
        <w:t xml:space="preserve">ECCR </w:t>
      </w:r>
      <w:r w:rsidR="00BA70DA">
        <w:t xml:space="preserve">and </w:t>
      </w:r>
      <w:r w:rsidR="00375710">
        <w:t xml:space="preserve">Cast Iron Bare Steel Replacement Rider clause charges. </w:t>
      </w:r>
    </w:p>
    <w:p w:rsidR="00A3109E" w:rsidRDefault="00A3109E" w:rsidP="00A3109E">
      <w:pPr>
        <w:pStyle w:val="BodyText"/>
      </w:pPr>
      <w:r>
        <w:t xml:space="preserve">Residential customers who have traditional gas appliances and a GHP system would be billed for all their natural gas usage at the GHP </w:t>
      </w:r>
      <w:r w:rsidR="00DC2A08">
        <w:t>rate</w:t>
      </w:r>
      <w:r>
        <w:t xml:space="preserve">. Peoples explained that by not metering </w:t>
      </w:r>
      <w:r w:rsidR="002A7FEE">
        <w:t xml:space="preserve">and billing </w:t>
      </w:r>
      <w:r>
        <w:t xml:space="preserve">residential GHP usage separately, the utility can reduce unnecessary metering costs. </w:t>
      </w:r>
    </w:p>
    <w:p w:rsidR="00D52763" w:rsidRDefault="00C01CBC" w:rsidP="00D52763">
      <w:pPr>
        <w:jc w:val="both"/>
      </w:pPr>
      <w:r>
        <w:t xml:space="preserve">The derivation of the proposed new RS-GHP $0.0999 per therm distribution charge is shown </w:t>
      </w:r>
      <w:r w:rsidR="00FB5A22">
        <w:t>in response to staff’s first data request No. 17</w:t>
      </w:r>
      <w:r>
        <w:t>.</w:t>
      </w:r>
      <w:r w:rsidR="00DC2A08">
        <w:rPr>
          <w:rStyle w:val="FootnoteReference"/>
        </w:rPr>
        <w:footnoteReference w:id="1"/>
      </w:r>
      <w:r w:rsidR="00FB5A22">
        <w:t xml:space="preserve"> The RS-GHP distribution charge is formulated using a weighted average of </w:t>
      </w:r>
      <w:r w:rsidR="009141C4">
        <w:t xml:space="preserve">(1) </w:t>
      </w:r>
      <w:r w:rsidR="00FB5A22">
        <w:t xml:space="preserve">the </w:t>
      </w:r>
      <w:r w:rsidR="009141C4">
        <w:t xml:space="preserve">projected </w:t>
      </w:r>
      <w:r w:rsidR="00FB5A22">
        <w:t xml:space="preserve">cost to provide service to </w:t>
      </w:r>
      <w:r w:rsidR="00D52763">
        <w:t>customers</w:t>
      </w:r>
      <w:r w:rsidR="00A3109E">
        <w:t xml:space="preserve"> </w:t>
      </w:r>
      <w:r w:rsidR="009141C4">
        <w:t xml:space="preserve">who only have a GHP system </w:t>
      </w:r>
      <w:r w:rsidR="00FB5A22">
        <w:t xml:space="preserve">and </w:t>
      </w:r>
      <w:r w:rsidR="009141C4">
        <w:t>(2) the current</w:t>
      </w:r>
      <w:r w:rsidR="001D1E8E">
        <w:t>ly</w:t>
      </w:r>
      <w:r w:rsidR="009141C4">
        <w:t xml:space="preserve"> </w:t>
      </w:r>
      <w:r w:rsidR="001D1E8E">
        <w:t xml:space="preserve">approved </w:t>
      </w:r>
      <w:r w:rsidR="009141C4">
        <w:t xml:space="preserve">cost </w:t>
      </w:r>
      <w:r w:rsidR="001D1E8E">
        <w:t>to</w:t>
      </w:r>
      <w:r w:rsidR="009141C4">
        <w:t xml:space="preserve"> provid</w:t>
      </w:r>
      <w:r w:rsidR="001D1E8E">
        <w:t>e</w:t>
      </w:r>
      <w:r w:rsidR="009141C4">
        <w:t xml:space="preserve"> service to </w:t>
      </w:r>
      <w:r w:rsidR="00D52763">
        <w:t>customers</w:t>
      </w:r>
      <w:r w:rsidR="009141C4">
        <w:t xml:space="preserve"> with only traditional gas appliances</w:t>
      </w:r>
      <w:r w:rsidR="00FB5A22">
        <w:t xml:space="preserve">. </w:t>
      </w:r>
      <w:r w:rsidR="00D52763">
        <w:t xml:space="preserve">This ensures that GHP customers pay the costs associated with natural gas service, </w:t>
      </w:r>
      <w:r w:rsidR="00AD51ED">
        <w:t>since</w:t>
      </w:r>
      <w:r w:rsidR="00D52763">
        <w:t xml:space="preserve"> the RS-GHP distribution charge would apply to GHP usage and any other natural gas appliance</w:t>
      </w:r>
      <w:r w:rsidR="003B2540">
        <w:t>(</w:t>
      </w:r>
      <w:r w:rsidR="00D52763">
        <w:t>s</w:t>
      </w:r>
      <w:r w:rsidR="003B2540">
        <w:t>)</w:t>
      </w:r>
      <w:r w:rsidR="00D52763">
        <w:t xml:space="preserve"> the customer may have.</w:t>
      </w:r>
    </w:p>
    <w:p w:rsidR="00D52763" w:rsidRDefault="00D52763" w:rsidP="00D52763">
      <w:pPr>
        <w:jc w:val="both"/>
      </w:pPr>
    </w:p>
    <w:p w:rsidR="001D1E8E" w:rsidRDefault="00A3109E" w:rsidP="002F1A97">
      <w:pPr>
        <w:pStyle w:val="BodyText"/>
      </w:pPr>
      <w:r>
        <w:t xml:space="preserve">To develop the </w:t>
      </w:r>
      <w:r w:rsidR="001D1E8E">
        <w:t xml:space="preserve">projected </w:t>
      </w:r>
      <w:r>
        <w:t xml:space="preserve">cost to provide service </w:t>
      </w:r>
      <w:r w:rsidR="005E7AAD">
        <w:t>to</w:t>
      </w:r>
      <w:r>
        <w:t xml:space="preserve"> GHP </w:t>
      </w:r>
      <w:r w:rsidR="00D52763">
        <w:t>systems</w:t>
      </w:r>
      <w:r>
        <w:t xml:space="preserve">, </w:t>
      </w:r>
      <w:r w:rsidR="00C01CBC">
        <w:t xml:space="preserve">Peoples </w:t>
      </w:r>
      <w:r>
        <w:t>utilized</w:t>
      </w:r>
      <w:r w:rsidR="00C01CBC">
        <w:t xml:space="preserve"> the cost of service </w:t>
      </w:r>
      <w:r w:rsidR="006609A7">
        <w:t>study</w:t>
      </w:r>
      <w:r w:rsidR="00C01CBC">
        <w:t xml:space="preserve"> </w:t>
      </w:r>
      <w:r w:rsidR="006609A7">
        <w:t>approved in</w:t>
      </w:r>
      <w:r w:rsidR="00C01CBC">
        <w:t xml:space="preserve"> the utility’s 2008 rate case</w:t>
      </w:r>
      <w:r w:rsidR="006609A7">
        <w:rPr>
          <w:rStyle w:val="FootnoteReference"/>
        </w:rPr>
        <w:footnoteReference w:id="2"/>
      </w:r>
      <w:r w:rsidR="00C01CBC">
        <w:t xml:space="preserve"> </w:t>
      </w:r>
      <w:r w:rsidR="005E7AAD">
        <w:t>(</w:t>
      </w:r>
      <w:r w:rsidR="00C01CBC">
        <w:t>the utility’s most recent rate case</w:t>
      </w:r>
      <w:r w:rsidR="005E7AAD">
        <w:t>)</w:t>
      </w:r>
      <w:r w:rsidR="006609A7">
        <w:t xml:space="preserve"> and projected residential GHP usage</w:t>
      </w:r>
      <w:r w:rsidR="00C01CBC">
        <w:t xml:space="preserve">. </w:t>
      </w:r>
      <w:r w:rsidR="006609A7">
        <w:t>Based on information provide</w:t>
      </w:r>
      <w:r w:rsidR="00341809">
        <w:t>d</w:t>
      </w:r>
      <w:r w:rsidR="006609A7">
        <w:t xml:space="preserve"> by GHP manufacturers, Peoples projects that a residential </w:t>
      </w:r>
      <w:r w:rsidR="00DB06E1">
        <w:t xml:space="preserve">8-ton </w:t>
      </w:r>
      <w:r w:rsidR="006609A7">
        <w:t xml:space="preserve">GHP </w:t>
      </w:r>
      <w:r>
        <w:t>system</w:t>
      </w:r>
      <w:r w:rsidR="006609A7">
        <w:t xml:space="preserve"> would use 1</w:t>
      </w:r>
      <w:r w:rsidR="00FB5A22">
        <w:t>60</w:t>
      </w:r>
      <w:r w:rsidR="006609A7">
        <w:t xml:space="preserve"> therms per month. Average monthly residential consumption for Peoples</w:t>
      </w:r>
      <w:r w:rsidR="00944912">
        <w:t>’</w:t>
      </w:r>
      <w:r w:rsidR="006609A7">
        <w:t xml:space="preserve"> </w:t>
      </w:r>
      <w:r w:rsidR="00944912">
        <w:t xml:space="preserve">customers without a GHP system </w:t>
      </w:r>
      <w:r w:rsidR="00D52763">
        <w:t>is approximately</w:t>
      </w:r>
      <w:r w:rsidR="006609A7">
        <w:t xml:space="preserve"> 1</w:t>
      </w:r>
      <w:r w:rsidR="00D52763">
        <w:t>8</w:t>
      </w:r>
      <w:r w:rsidR="006609A7">
        <w:t xml:space="preserve"> therms.</w:t>
      </w:r>
      <w:r w:rsidR="001D1E8E">
        <w:t xml:space="preserve"> </w:t>
      </w:r>
    </w:p>
    <w:p w:rsidR="00744ECF" w:rsidRDefault="00855A87" w:rsidP="002F1A97">
      <w:pPr>
        <w:pStyle w:val="BodyText"/>
      </w:pPr>
      <w:r>
        <w:t>Currently, residential customers with consumption in excess of 1,999 therms per year are eligible for gas transportation service.</w:t>
      </w:r>
      <w:r w:rsidR="001F492A">
        <w:t xml:space="preserve"> Under transportation service, the customer purchases the natural gas commodity from a pool manger (third party marketer).</w:t>
      </w:r>
      <w:r>
        <w:t xml:space="preserve"> </w:t>
      </w:r>
      <w:r w:rsidR="00944912">
        <w:t>R</w:t>
      </w:r>
      <w:r>
        <w:t xml:space="preserve">esidential customers taking service under the GHP </w:t>
      </w:r>
      <w:r w:rsidR="001F492A">
        <w:t>rate will also qualify for transportation service if they use more than 1,999 therms per year.</w:t>
      </w:r>
    </w:p>
    <w:p w:rsidR="009106BE" w:rsidRDefault="009106BE" w:rsidP="009106BE">
      <w:pPr>
        <w:pStyle w:val="Second-LevelSubheading"/>
      </w:pPr>
      <w:r>
        <w:t>Commercial</w:t>
      </w:r>
      <w:r w:rsidR="00944912">
        <w:t xml:space="preserve"> Customers</w:t>
      </w:r>
    </w:p>
    <w:p w:rsidR="00340DB2" w:rsidRDefault="00843C8F">
      <w:pPr>
        <w:pStyle w:val="BodyText"/>
      </w:pPr>
      <w:r>
        <w:t xml:space="preserve">For commercial GHP customers, Peoples proposed a </w:t>
      </w:r>
      <w:r w:rsidR="00D04743">
        <w:t>new Commercial Gas Heat Pump Service (CS-GHP)</w:t>
      </w:r>
      <w:r w:rsidR="00CE1099">
        <w:t xml:space="preserve"> rate schedule</w:t>
      </w:r>
      <w:r w:rsidR="00F251CC">
        <w:t xml:space="preserve"> </w:t>
      </w:r>
      <w:r>
        <w:t>as shown on tariff sheet No</w:t>
      </w:r>
      <w:r w:rsidR="00E0070B">
        <w:t>s</w:t>
      </w:r>
      <w:r>
        <w:t>. 7.405</w:t>
      </w:r>
      <w:r w:rsidR="00E0070B">
        <w:t xml:space="preserve"> and 7.405-1</w:t>
      </w:r>
      <w:r>
        <w:t xml:space="preserve"> (Attachment A, page</w:t>
      </w:r>
      <w:r w:rsidR="00E0070B">
        <w:t>s</w:t>
      </w:r>
      <w:r>
        <w:t xml:space="preserve"> </w:t>
      </w:r>
      <w:r w:rsidR="00E0070B">
        <w:t>6-7</w:t>
      </w:r>
      <w:r>
        <w:t xml:space="preserve">). The </w:t>
      </w:r>
      <w:r w:rsidR="002706D9">
        <w:t>proposed C</w:t>
      </w:r>
      <w:r w:rsidR="00340DB2">
        <w:t>S</w:t>
      </w:r>
      <w:r w:rsidR="002706D9">
        <w:t>-</w:t>
      </w:r>
      <w:r w:rsidR="00944912">
        <w:t>G</w:t>
      </w:r>
      <w:r w:rsidR="002706D9">
        <w:t xml:space="preserve">HP </w:t>
      </w:r>
      <w:r w:rsidR="009338D4">
        <w:t xml:space="preserve">monthly customer charge </w:t>
      </w:r>
      <w:r w:rsidR="002706D9">
        <w:t>is</w:t>
      </w:r>
      <w:r w:rsidR="009338D4">
        <w:t xml:space="preserve"> $35</w:t>
      </w:r>
      <w:r w:rsidR="00D04743">
        <w:t xml:space="preserve"> and </w:t>
      </w:r>
      <w:r w:rsidR="002706D9">
        <w:t xml:space="preserve">the </w:t>
      </w:r>
      <w:r w:rsidR="003B2540">
        <w:t xml:space="preserve">proposed </w:t>
      </w:r>
      <w:r w:rsidR="002706D9">
        <w:t xml:space="preserve">per therm </w:t>
      </w:r>
      <w:r w:rsidR="00D04743">
        <w:t>distribution charge</w:t>
      </w:r>
      <w:r w:rsidR="00C675A2">
        <w:t xml:space="preserve"> is</w:t>
      </w:r>
      <w:r w:rsidR="00D04743">
        <w:t xml:space="preserve"> $0.2063.</w:t>
      </w:r>
      <w:r w:rsidR="00656082">
        <w:t xml:space="preserve"> </w:t>
      </w:r>
      <w:r w:rsidR="00F339DA">
        <w:t xml:space="preserve">In comparison, the current the GS-1 distribution charge is $0.2680 per therm. </w:t>
      </w:r>
      <w:r w:rsidR="001D1E8E">
        <w:t>The derivation of the proposed CS-</w:t>
      </w:r>
      <w:r w:rsidR="00944912">
        <w:t>G</w:t>
      </w:r>
      <w:r w:rsidR="001D1E8E">
        <w:t>HP charges is shown in Exhibit B to the petition.</w:t>
      </w:r>
    </w:p>
    <w:p w:rsidR="00824173" w:rsidRDefault="00245438">
      <w:pPr>
        <w:pStyle w:val="BodyText"/>
      </w:pPr>
      <w:r>
        <w:t>The proposed CS-GHP customer charge is set at the same level as the currently approved GS-1 customer charge ($35)</w:t>
      </w:r>
      <w:r w:rsidR="00F339DA">
        <w:t xml:space="preserve">. </w:t>
      </w:r>
      <w:r>
        <w:t xml:space="preserve">To calculate the </w:t>
      </w:r>
      <w:r w:rsidR="003B2540">
        <w:t xml:space="preserve">CS-GHP </w:t>
      </w:r>
      <w:r>
        <w:t xml:space="preserve">distribution charge, </w:t>
      </w:r>
      <w:r w:rsidR="00340DB2">
        <w:t xml:space="preserve">Peoples utilized the cost of </w:t>
      </w:r>
      <w:r w:rsidR="00340DB2">
        <w:lastRenderedPageBreak/>
        <w:t xml:space="preserve">service study approved in the utility’s 2008 rate case and projected commercial GHP </w:t>
      </w:r>
      <w:r w:rsidR="00C675A2">
        <w:t xml:space="preserve">natural gas </w:t>
      </w:r>
      <w:r w:rsidR="00340DB2">
        <w:t xml:space="preserve">usage. Based on </w:t>
      </w:r>
      <w:r>
        <w:t xml:space="preserve">the </w:t>
      </w:r>
      <w:r w:rsidR="00340DB2">
        <w:t xml:space="preserve">information provided by GHP manufacturers, Peoples projects that a commercial GHP system would use 627 therms per month.  </w:t>
      </w:r>
      <w:r w:rsidR="00D04743">
        <w:t xml:space="preserve"> </w:t>
      </w:r>
    </w:p>
    <w:p w:rsidR="00340DB2" w:rsidRDefault="00340DB2">
      <w:pPr>
        <w:pStyle w:val="BodyText"/>
      </w:pPr>
      <w:r>
        <w:t xml:space="preserve">Under </w:t>
      </w:r>
      <w:r w:rsidR="00C675A2">
        <w:t xml:space="preserve">the </w:t>
      </w:r>
      <w:r>
        <w:t xml:space="preserve">CS-GHP rate schedule, the gas provided for GHP usage will be separately metered from other natural gas usage and will be a separate item on customer bills. The utility proposes separate GHP metering for commercial customers to ensure that the reduced GHP </w:t>
      </w:r>
      <w:r w:rsidR="003B2540">
        <w:t>distribution</w:t>
      </w:r>
      <w:r>
        <w:t xml:space="preserve"> charge is applied only to GHP consumption, </w:t>
      </w:r>
      <w:r w:rsidR="00CB54E4">
        <w:t>as non-GHP natural gas usage varies significantly for commercial customers</w:t>
      </w:r>
      <w:r>
        <w:t xml:space="preserve">. </w:t>
      </w:r>
      <w:r w:rsidR="00FE7C8B">
        <w:t xml:space="preserve">In addition, GHP use by commercial customers could vary depending on the type of customer and size of GHP equipment installed. </w:t>
      </w:r>
      <w:r w:rsidR="00CB54E4">
        <w:tab/>
      </w:r>
      <w:r>
        <w:t xml:space="preserve"> </w:t>
      </w:r>
    </w:p>
    <w:p w:rsidR="00566579" w:rsidRDefault="00824173">
      <w:pPr>
        <w:pStyle w:val="BodyText"/>
      </w:pPr>
      <w:r>
        <w:t>Peoples explained that t</w:t>
      </w:r>
      <w:r w:rsidR="00653731">
        <w:t xml:space="preserve">he types of commercial customers who could take gas service under the CS-GHP tariff </w:t>
      </w:r>
      <w:r>
        <w:t xml:space="preserve">would </w:t>
      </w:r>
      <w:r w:rsidR="00653731">
        <w:t xml:space="preserve">include senior living facilities, nursing homes, convenience stores, restaurants, </w:t>
      </w:r>
      <w:r>
        <w:t xml:space="preserve">or </w:t>
      </w:r>
      <w:r w:rsidR="00352F56">
        <w:t>office buildings</w:t>
      </w:r>
      <w:r w:rsidR="00653731">
        <w:t xml:space="preserve">. </w:t>
      </w:r>
      <w:r w:rsidR="00ED3604">
        <w:t xml:space="preserve">In addition to customer and distribution charges, </w:t>
      </w:r>
      <w:r w:rsidR="00ED35B9">
        <w:t xml:space="preserve">CS-GHP </w:t>
      </w:r>
      <w:r w:rsidR="00ED3604">
        <w:t>customers w</w:t>
      </w:r>
      <w:r w:rsidR="003B2540">
        <w:t>ould</w:t>
      </w:r>
      <w:r w:rsidR="00ED3604">
        <w:t xml:space="preserve"> pay </w:t>
      </w:r>
      <w:r>
        <w:t xml:space="preserve">all other </w:t>
      </w:r>
      <w:r w:rsidR="00427F93" w:rsidRPr="00860B2D">
        <w:t>Commission</w:t>
      </w:r>
      <w:r>
        <w:t>-</w:t>
      </w:r>
      <w:r w:rsidR="009344DE" w:rsidRPr="00860B2D">
        <w:t xml:space="preserve">approved </w:t>
      </w:r>
      <w:r w:rsidR="00A33802" w:rsidRPr="00860B2D">
        <w:t xml:space="preserve">cost recovery </w:t>
      </w:r>
      <w:r w:rsidR="00D04743" w:rsidRPr="00860B2D">
        <w:t xml:space="preserve">clause </w:t>
      </w:r>
      <w:r w:rsidR="0078580E">
        <w:t>charges</w:t>
      </w:r>
      <w:r>
        <w:t xml:space="preserve"> (</w:t>
      </w:r>
      <w:r w:rsidR="00D04743" w:rsidRPr="00860B2D">
        <w:t xml:space="preserve">Purchased Gas Adjustment, ECCR, Swing Service Charge, </w:t>
      </w:r>
      <w:r w:rsidR="00B014EF" w:rsidRPr="00860B2D">
        <w:t>Competiti</w:t>
      </w:r>
      <w:r w:rsidR="00375710">
        <w:t>ve Rate Adjustment</w:t>
      </w:r>
      <w:r w:rsidR="00B014EF" w:rsidRPr="00860B2D">
        <w:t xml:space="preserve">, and </w:t>
      </w:r>
      <w:r w:rsidR="00D83A85" w:rsidRPr="00860B2D">
        <w:t>Cast Ir</w:t>
      </w:r>
      <w:r w:rsidR="00B014EF" w:rsidRPr="00860B2D">
        <w:t>on Bare Steel Replacement Rider</w:t>
      </w:r>
      <w:r>
        <w:t>)</w:t>
      </w:r>
      <w:r w:rsidR="00D04743" w:rsidRPr="00860B2D">
        <w:t>.</w:t>
      </w:r>
      <w:r w:rsidR="009344DE" w:rsidRPr="00860B2D">
        <w:t xml:space="preserve"> </w:t>
      </w:r>
      <w:r w:rsidR="001D3310">
        <w:t xml:space="preserve"> CS-CHP customers would pay the same cost recovery clause </w:t>
      </w:r>
      <w:r w:rsidR="0078580E">
        <w:t>charges</w:t>
      </w:r>
      <w:r w:rsidR="001D3310">
        <w:t xml:space="preserve"> as</w:t>
      </w:r>
      <w:r w:rsidR="0078580E">
        <w:t xml:space="preserve"> those</w:t>
      </w:r>
      <w:r w:rsidR="001D3310">
        <w:t xml:space="preserve"> approved for the commercial GS-1 rate schedule.</w:t>
      </w:r>
      <w:r w:rsidR="00A34313">
        <w:rPr>
          <w:rStyle w:val="FootnoteReference"/>
        </w:rPr>
        <w:footnoteReference w:id="3"/>
      </w:r>
    </w:p>
    <w:p w:rsidR="00E9485D" w:rsidRDefault="00E9485D" w:rsidP="00E9485D">
      <w:pPr>
        <w:pStyle w:val="First-LevelSubheading"/>
      </w:pPr>
      <w:r>
        <w:t>Customer Notification</w:t>
      </w:r>
    </w:p>
    <w:p w:rsidR="00036739" w:rsidRDefault="00FE7C8B" w:rsidP="00E275D8">
      <w:pPr>
        <w:pStyle w:val="BodyText"/>
      </w:pPr>
      <w:r>
        <w:t>T</w:t>
      </w:r>
      <w:r w:rsidR="00E9485D">
        <w:t xml:space="preserve">he </w:t>
      </w:r>
      <w:r w:rsidR="005A4266">
        <w:t>utility</w:t>
      </w:r>
      <w:r w:rsidR="00E9485D">
        <w:t xml:space="preserve"> </w:t>
      </w:r>
      <w:r w:rsidR="00AD51ED">
        <w:t>proposes to</w:t>
      </w:r>
      <w:r w:rsidR="00E9485D">
        <w:t xml:space="preserve"> inform </w:t>
      </w:r>
      <w:r w:rsidR="00C86647">
        <w:t>its</w:t>
      </w:r>
      <w:r w:rsidR="00E9485D">
        <w:t xml:space="preserve"> customers of the availability of the new heating/cooling options via public relations outreach, advertising, bill inserts, and on the </w:t>
      </w:r>
      <w:r w:rsidR="005A4266">
        <w:t>utility</w:t>
      </w:r>
      <w:r w:rsidR="0047761C">
        <w:t>’s</w:t>
      </w:r>
      <w:r w:rsidR="00E9485D">
        <w:t xml:space="preserve"> website. Peoples</w:t>
      </w:r>
      <w:r w:rsidR="00DB0026">
        <w:t>’</w:t>
      </w:r>
      <w:r w:rsidR="00E9485D">
        <w:t xml:space="preserve"> sales team will communicate with specific commercial and industrial customers</w:t>
      </w:r>
      <w:r w:rsidR="00C86647">
        <w:t xml:space="preserve"> and with distributors, installers</w:t>
      </w:r>
      <w:r w:rsidR="00DB0026">
        <w:t>,</w:t>
      </w:r>
      <w:r w:rsidR="00C86647">
        <w:t xml:space="preserve"> and service contractors to inform them of the availability of the GHP technology.</w:t>
      </w:r>
      <w:r w:rsidR="00E9485D">
        <w:t xml:space="preserve"> </w:t>
      </w:r>
      <w:r w:rsidR="00EC3284">
        <w:t xml:space="preserve">Peoples </w:t>
      </w:r>
      <w:r w:rsidR="00341809">
        <w:t>stated that the utility will</w:t>
      </w:r>
      <w:r w:rsidR="00EC3284">
        <w:t xml:space="preserve"> provide a copy of its customer notifications </w:t>
      </w:r>
      <w:r w:rsidR="00341809">
        <w:t>to</w:t>
      </w:r>
      <w:r w:rsidR="00EC3284">
        <w:t xml:space="preserve"> </w:t>
      </w:r>
      <w:r w:rsidR="00036739">
        <w:t xml:space="preserve">staff </w:t>
      </w:r>
      <w:r w:rsidR="00EC3284">
        <w:t xml:space="preserve">prior to </w:t>
      </w:r>
      <w:r w:rsidR="003B2540">
        <w:t>use</w:t>
      </w:r>
      <w:r w:rsidR="00EC3284">
        <w:t>.</w:t>
      </w:r>
    </w:p>
    <w:p w:rsidR="006E25EE" w:rsidRDefault="006E25EE" w:rsidP="006E25EE">
      <w:pPr>
        <w:pStyle w:val="First-LevelSubheading"/>
      </w:pPr>
      <w:r>
        <w:t xml:space="preserve">Conclusion </w:t>
      </w:r>
    </w:p>
    <w:p w:rsidR="00410215" w:rsidRDefault="0096537F">
      <w:pPr>
        <w:pStyle w:val="IssueHeading"/>
        <w:rPr>
          <w:rFonts w:ascii="Times New Roman" w:hAnsi="Times New Roman" w:cs="Times New Roman"/>
          <w:b w:val="0"/>
          <w:bCs w:val="0"/>
          <w:i w:val="0"/>
          <w:kern w:val="0"/>
          <w:szCs w:val="24"/>
        </w:rPr>
      </w:pPr>
      <w:r>
        <w:rPr>
          <w:rFonts w:ascii="Times New Roman" w:hAnsi="Times New Roman" w:cs="Times New Roman"/>
          <w:b w:val="0"/>
          <w:bCs w:val="0"/>
          <w:i w:val="0"/>
          <w:kern w:val="0"/>
          <w:szCs w:val="24"/>
        </w:rPr>
        <w:t>Based on the petition and responses to staff’s data request, staff believes the proposed GHP tariffs are cost-based. Therefore, t</w:t>
      </w:r>
      <w:r w:rsidR="0096732D" w:rsidRPr="0096732D">
        <w:rPr>
          <w:rFonts w:ascii="Times New Roman" w:hAnsi="Times New Roman" w:cs="Times New Roman"/>
          <w:b w:val="0"/>
          <w:bCs w:val="0"/>
          <w:i w:val="0"/>
          <w:kern w:val="0"/>
          <w:szCs w:val="24"/>
        </w:rPr>
        <w:t>he Commission should approve Peoples' petition to modify its tariffs shown in Attachment A for the use of natural gas for GHP systems. The proposed tariffs should become effective on August 7, 2018.</w:t>
      </w:r>
    </w:p>
    <w:p w:rsidR="0038588D" w:rsidRDefault="0038588D">
      <w:pPr>
        <w:pStyle w:val="IssueHeading"/>
        <w:rPr>
          <w:vanish/>
          <w:specVanish/>
        </w:rPr>
      </w:pPr>
      <w:r w:rsidRPr="004C3641">
        <w:rPr>
          <w:b w:val="0"/>
          <w:i w:val="0"/>
        </w:rPr>
        <w:br w:type="page"/>
      </w:r>
      <w:r w:rsidRPr="004C3641">
        <w:lastRenderedPageBreak/>
        <w:t xml:space="preserve">Issue </w:t>
      </w:r>
      <w:r w:rsidR="00513649">
        <w:fldChar w:fldCharType="begin"/>
      </w:r>
      <w:r w:rsidR="00513649">
        <w:instrText xml:space="preserve"> SEQ Issue \* MERGEFORMAT </w:instrText>
      </w:r>
      <w:r w:rsidR="00513649">
        <w:fldChar w:fldCharType="separate"/>
      </w:r>
      <w:r w:rsidR="00617E11">
        <w:rPr>
          <w:noProof/>
        </w:rPr>
        <w:t>2</w:t>
      </w:r>
      <w:r w:rsidR="0051364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17E11">
        <w:rPr>
          <w:noProof/>
        </w:rPr>
        <w:instrText>2</w:instrText>
      </w:r>
      <w:r>
        <w:fldChar w:fldCharType="end"/>
      </w:r>
      <w:r>
        <w:tab/>
        <w:instrText xml:space="preserve">" \l 1 </w:instrText>
      </w:r>
      <w:r>
        <w:fldChar w:fldCharType="end"/>
      </w:r>
      <w:r>
        <w:t> </w:t>
      </w:r>
    </w:p>
    <w:p w:rsidR="0038588D" w:rsidRDefault="0038588D">
      <w:pPr>
        <w:pStyle w:val="BodyText"/>
      </w:pPr>
      <w:r>
        <w:t> Should this docket be closed?</w:t>
      </w:r>
    </w:p>
    <w:p w:rsidR="0038588D" w:rsidRPr="004C3641" w:rsidRDefault="0038588D">
      <w:pPr>
        <w:pStyle w:val="IssueSubsectionHeading"/>
        <w:rPr>
          <w:vanish/>
          <w:specVanish/>
        </w:rPr>
      </w:pPr>
      <w:r w:rsidRPr="004C3641">
        <w:t>Recommendation: </w:t>
      </w:r>
    </w:p>
    <w:p w:rsidR="0038588D" w:rsidRDefault="0038588D">
      <w:pPr>
        <w:pStyle w:val="BodyText"/>
      </w:pPr>
      <w:r>
        <w:t> Yes. If Issue 1 is approved, the tariffs should become effective on August 7, 2018. If a protest is filed within 21 days of the issuance of the order, the tariffs should remain in effect, with any revenues held subject to refund, pending resolution of the protest. If no timely protest is filed, the docket should be closed upon the issuance of a consummating order. (Schrader, Crawford)</w:t>
      </w:r>
    </w:p>
    <w:p w:rsidR="0038588D" w:rsidRPr="004C3641" w:rsidRDefault="0038588D">
      <w:pPr>
        <w:pStyle w:val="IssueSubsectionHeading"/>
        <w:rPr>
          <w:vanish/>
          <w:specVanish/>
        </w:rPr>
      </w:pPr>
      <w:r w:rsidRPr="004C3641">
        <w:t>Staff Analysis: </w:t>
      </w:r>
    </w:p>
    <w:p w:rsidR="0038588D" w:rsidRDefault="0038588D">
      <w:pPr>
        <w:pStyle w:val="BodyText"/>
      </w:pPr>
      <w:r>
        <w:t xml:space="preserve"> Yes. If Issue 1 is approved, the tariffs should become effective on </w:t>
      </w:r>
      <w:r w:rsidR="00B07488" w:rsidRPr="00EB1D1B">
        <w:t>August 7</w:t>
      </w:r>
      <w:r w:rsidR="00B07488">
        <w:t>, 2018</w:t>
      </w:r>
      <w:r>
        <w:t>. If a protest is filed within 21 days of the issuance of the order, the tariffs should remain in effect, with any revenues held subject to refund, pending resolution of the protest. If no timely protest is filed, the docket should be closed upon the issuance of a consummating order.</w:t>
      </w:r>
    </w:p>
    <w:p w:rsidR="007A7ABD" w:rsidRDefault="007A7ABD" w:rsidP="00E275D8">
      <w:pPr>
        <w:pStyle w:val="BodyText"/>
        <w:sectPr w:rsidR="007A7ABD" w:rsidSect="0068481F">
          <w:pgSz w:w="12240" w:h="15840" w:code="1"/>
          <w:pgMar w:top="1584" w:right="1440" w:bottom="1440" w:left="1440" w:header="720" w:footer="720" w:gutter="0"/>
          <w:cols w:space="720"/>
          <w:formProt w:val="0"/>
          <w:docGrid w:linePitch="360"/>
        </w:sectPr>
      </w:pPr>
    </w:p>
    <w:p w:rsidR="001B7B29" w:rsidRDefault="006F1A2E" w:rsidP="00E275D8">
      <w:pPr>
        <w:pStyle w:val="BodyText"/>
        <w:sectPr w:rsidR="001B7B29" w:rsidSect="0068481F">
          <w:headerReference w:type="default" r:id="rId12"/>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F55CA5">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insert_responses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8588D" w:rsidRPr="006D24EB" w:rsidRDefault="006F1A2E" w:rsidP="00E275D8">
      <w:pPr>
        <w:pStyle w:val="BodyText"/>
      </w:pPr>
      <w:r>
        <w:rPr>
          <w:noProof/>
        </w:rPr>
        <w:lastRenderedPageBreak/>
        <w:drawing>
          <wp:inline distT="0" distB="0" distL="0" distR="0" wp14:anchorId="5EFC9D9C" wp14:editId="1C374071">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F17CDA">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new pages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F17CDA">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new page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EAFEF91" wp14:editId="0E865037">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1C00CD8" wp14:editId="4FB9A385">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tariff pages_Page_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8588D" w:rsidRPr="006D24EB" w:rsidSect="0068481F">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82B" w:rsidRDefault="00EB682B">
      <w:r>
        <w:separator/>
      </w:r>
    </w:p>
  </w:endnote>
  <w:endnote w:type="continuationSeparator" w:id="0">
    <w:p w:rsidR="00EB682B" w:rsidRDefault="00EB6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10D" w:rsidRDefault="00BB110D">
    <w:pPr>
      <w:pStyle w:val="Footer"/>
      <w:jc w:val="center"/>
    </w:pPr>
    <w:r>
      <w:t>-</w:t>
    </w:r>
    <w:sdt>
      <w:sdtPr>
        <w:id w:val="-7737888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B0832">
          <w:rPr>
            <w:noProof/>
          </w:rPr>
          <w:t>14</w:t>
        </w:r>
        <w:r>
          <w:rPr>
            <w:noProof/>
          </w:rPr>
          <w:fldChar w:fldCharType="end"/>
        </w:r>
        <w:r>
          <w:rPr>
            <w:noProof/>
          </w:rPr>
          <w:t>-</w:t>
        </w:r>
      </w:sdtContent>
    </w:sdt>
  </w:p>
  <w:p w:rsidR="00BB110D" w:rsidRDefault="00BB11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82B" w:rsidRDefault="00EB682B">
      <w:r>
        <w:separator/>
      </w:r>
    </w:p>
  </w:footnote>
  <w:footnote w:type="continuationSeparator" w:id="0">
    <w:p w:rsidR="00EB682B" w:rsidRDefault="00EB682B">
      <w:r>
        <w:continuationSeparator/>
      </w:r>
    </w:p>
  </w:footnote>
  <w:footnote w:id="1">
    <w:p w:rsidR="00DC2A08" w:rsidRDefault="00DC2A08">
      <w:pPr>
        <w:pStyle w:val="FootnoteText"/>
      </w:pPr>
      <w:r>
        <w:rPr>
          <w:rStyle w:val="FootnoteReference"/>
        </w:rPr>
        <w:footnoteRef/>
      </w:r>
      <w:r>
        <w:t xml:space="preserve"> The calculation was included in Exhibit A to the petition; however, Peoples submitted a revised calculation to correct a minor error in response to staff’s first data request No. 17.</w:t>
      </w:r>
    </w:p>
  </w:footnote>
  <w:footnote w:id="2">
    <w:p w:rsidR="006609A7" w:rsidRDefault="006609A7" w:rsidP="006609A7">
      <w:pPr>
        <w:pStyle w:val="FootnoteText"/>
      </w:pPr>
      <w:r>
        <w:rPr>
          <w:rStyle w:val="FootnoteReference"/>
        </w:rPr>
        <w:footnoteRef/>
      </w:r>
      <w:r>
        <w:t xml:space="preserve"> Order No. PSC-10-0208-S-GU, issued April 5, 2010, in Docket No. 080318-GU, </w:t>
      </w:r>
      <w:r w:rsidRPr="007E16DF">
        <w:rPr>
          <w:i/>
        </w:rPr>
        <w:t>In re: Petition for rate increase by Peoples Gas System</w:t>
      </w:r>
      <w:r>
        <w:t>.</w:t>
      </w:r>
    </w:p>
  </w:footnote>
  <w:footnote w:id="3">
    <w:p w:rsidR="00A34313" w:rsidRDefault="00A34313">
      <w:pPr>
        <w:pStyle w:val="FootnoteText"/>
      </w:pPr>
      <w:r w:rsidRPr="00ED064D">
        <w:rPr>
          <w:rStyle w:val="FootnoteReference"/>
        </w:rPr>
        <w:footnoteRef/>
      </w:r>
      <w:r w:rsidR="00605FC5">
        <w:t xml:space="preserve"> Proposed tariff sheet No. 7.101-3 also adds the Swing Service Charge for the Commercial Standby Generator rate class, which was approved in </w:t>
      </w:r>
      <w:r w:rsidR="00605FC5" w:rsidRPr="00605FC5">
        <w:t>Order PSC-07-0530-TRF-GU</w:t>
      </w:r>
      <w:r w:rsidR="00605FC5">
        <w:t>. T</w:t>
      </w:r>
      <w:r w:rsidR="00ED064D">
        <w:t>he utility states that t</w:t>
      </w:r>
      <w:r w:rsidR="00605FC5">
        <w:t>his charge</w:t>
      </w:r>
      <w:r w:rsidR="00ED064D">
        <w:t xml:space="preserve"> wa</w:t>
      </w:r>
      <w:r w:rsidR="00605FC5">
        <w:t xml:space="preserve">s inadvertently left off of the </w:t>
      </w:r>
      <w:r w:rsidR="00ED064D">
        <w:t>tariff sheet, therefore, the utility is including it at this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378" w:rsidRDefault="00477A6F" w:rsidP="00521378">
    <w:pPr>
      <w:pStyle w:val="Header"/>
      <w:tabs>
        <w:tab w:val="clear" w:pos="4320"/>
        <w:tab w:val="clear" w:pos="8640"/>
        <w:tab w:val="right" w:pos="9360"/>
      </w:tabs>
    </w:pPr>
    <w:r>
      <w:t>Docket No. 20180117-GU</w:t>
    </w:r>
    <w:r w:rsidR="00521378">
      <w:tab/>
      <w:t xml:space="preserve">Issue </w:t>
    </w:r>
    <w:r w:rsidR="00513649">
      <w:fldChar w:fldCharType="begin"/>
    </w:r>
    <w:r w:rsidR="00513649">
      <w:instrText xml:space="preserve"> Seq Issue \c \* Arabic </w:instrText>
    </w:r>
    <w:r w:rsidR="00513649">
      <w:fldChar w:fldCharType="separate"/>
    </w:r>
    <w:r w:rsidR="007B0832">
      <w:rPr>
        <w:noProof/>
      </w:rPr>
      <w:t>2</w:t>
    </w:r>
    <w:r w:rsidR="00513649">
      <w:rPr>
        <w:noProof/>
      </w:rPr>
      <w:fldChar w:fldCharType="end"/>
    </w:r>
  </w:p>
  <w:p w:rsidR="00521378" w:rsidRDefault="00521378" w:rsidP="00521378">
    <w:pPr>
      <w:pStyle w:val="Header"/>
    </w:pPr>
    <w:r>
      <w:t xml:space="preserve">Date: </w:t>
    </w:r>
    <w:r w:rsidR="00513649">
      <w:fldChar w:fldCharType="begin"/>
    </w:r>
    <w:r w:rsidR="00513649">
      <w:instrText xml:space="preserve"> REF FilingDate </w:instrText>
    </w:r>
    <w:r w:rsidR="00513649">
      <w:fldChar w:fldCharType="separate"/>
    </w:r>
    <w:r w:rsidR="00617E11">
      <w:t>July 26, 2018</w:t>
    </w:r>
    <w:r w:rsidR="00513649">
      <w:fldChar w:fldCharType="end"/>
    </w:r>
  </w:p>
  <w:p w:rsidR="00BC402E" w:rsidRPr="00521378" w:rsidRDefault="00BC402E" w:rsidP="005213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57D" w:rsidRDefault="00477A6F" w:rsidP="00220732">
    <w:pPr>
      <w:pStyle w:val="Header"/>
      <w:tabs>
        <w:tab w:val="clear" w:pos="4320"/>
        <w:tab w:val="clear" w:pos="8640"/>
        <w:tab w:val="right" w:pos="9360"/>
      </w:tabs>
    </w:pPr>
    <w:r>
      <w:t>Docket No. 20180117-GU</w:t>
    </w:r>
    <w:r w:rsidR="0072357D">
      <w:tab/>
      <w:t xml:space="preserve">Attachment </w:t>
    </w:r>
    <w:r w:rsidR="00EB1D1B">
      <w:t>A</w:t>
    </w:r>
  </w:p>
  <w:p w:rsidR="0072357D" w:rsidRDefault="0072357D" w:rsidP="00CD2097">
    <w:pPr>
      <w:pStyle w:val="Header"/>
      <w:tabs>
        <w:tab w:val="clear" w:pos="8640"/>
        <w:tab w:val="right" w:pos="9360"/>
      </w:tabs>
    </w:pPr>
    <w:r>
      <w:t xml:space="preserve">Date: </w:t>
    </w:r>
    <w:r w:rsidR="00513649">
      <w:fldChar w:fldCharType="begin"/>
    </w:r>
    <w:r w:rsidR="00513649">
      <w:instrText xml:space="preserve"> REF FilingDate </w:instrText>
    </w:r>
    <w:r w:rsidR="00513649">
      <w:fldChar w:fldCharType="separate"/>
    </w:r>
    <w:r w:rsidR="00617E11">
      <w:t>July 26, 2018</w:t>
    </w:r>
    <w:r w:rsidR="00513649">
      <w:fldChar w:fldCharType="end"/>
    </w:r>
    <w:r w:rsidR="00696452">
      <w:tab/>
    </w:r>
    <w:r w:rsidR="00CD2097">
      <w:tab/>
    </w:r>
    <w:r w:rsidR="00BD3110">
      <w:fldChar w:fldCharType="begin"/>
    </w:r>
    <w:r w:rsidR="00BD3110">
      <w:instrText xml:space="preserve"> =</w:instrText>
    </w:r>
    <w:r w:rsidR="00BD3110">
      <w:fldChar w:fldCharType="begin"/>
    </w:r>
    <w:r w:rsidR="00BD3110">
      <w:instrText>Page</w:instrText>
    </w:r>
    <w:r w:rsidR="00BD3110">
      <w:fldChar w:fldCharType="separate"/>
    </w:r>
    <w:r w:rsidR="007B0832">
      <w:rPr>
        <w:noProof/>
      </w:rPr>
      <w:instrText>14</w:instrText>
    </w:r>
    <w:r w:rsidR="00BD3110">
      <w:fldChar w:fldCharType="end"/>
    </w:r>
    <w:r w:rsidR="00BD3110">
      <w:instrText xml:space="preserve">- </w:instrText>
    </w:r>
    <w:r w:rsidR="00696452">
      <w:instrText>5</w:instrText>
    </w:r>
    <w:r w:rsidR="00BD3110">
      <w:instrText xml:space="preserve"> </w:instrText>
    </w:r>
    <w:r w:rsidR="00BD3110">
      <w:fldChar w:fldCharType="separate"/>
    </w:r>
    <w:r w:rsidR="007B0832">
      <w:rPr>
        <w:noProof/>
      </w:rPr>
      <w:t>9</w:t>
    </w:r>
    <w:r w:rsidR="00BD3110">
      <w:fldChar w:fldCharType="end"/>
    </w:r>
    <w:r w:rsidR="00BD3110">
      <w:t xml:space="preserve"> of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39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EB682B"/>
    <w:rsid w:val="000043D5"/>
    <w:rsid w:val="00006170"/>
    <w:rsid w:val="00010E37"/>
    <w:rsid w:val="000172DA"/>
    <w:rsid w:val="000247C5"/>
    <w:rsid w:val="000277C2"/>
    <w:rsid w:val="00031EE0"/>
    <w:rsid w:val="00035B48"/>
    <w:rsid w:val="00036739"/>
    <w:rsid w:val="00036CE2"/>
    <w:rsid w:val="000437FE"/>
    <w:rsid w:val="00046FE9"/>
    <w:rsid w:val="000513BE"/>
    <w:rsid w:val="00055F1A"/>
    <w:rsid w:val="00065A06"/>
    <w:rsid w:val="000666F3"/>
    <w:rsid w:val="00070DCB"/>
    <w:rsid w:val="00073120"/>
    <w:rsid w:val="000764D0"/>
    <w:rsid w:val="000828D3"/>
    <w:rsid w:val="000A295D"/>
    <w:rsid w:val="000A2B57"/>
    <w:rsid w:val="000A418B"/>
    <w:rsid w:val="000A7FF2"/>
    <w:rsid w:val="000B0548"/>
    <w:rsid w:val="000C4431"/>
    <w:rsid w:val="000D05E7"/>
    <w:rsid w:val="000D1C06"/>
    <w:rsid w:val="000D4319"/>
    <w:rsid w:val="000D6A81"/>
    <w:rsid w:val="000F374A"/>
    <w:rsid w:val="00104A2E"/>
    <w:rsid w:val="001076AF"/>
    <w:rsid w:val="00117C8C"/>
    <w:rsid w:val="00124E2E"/>
    <w:rsid w:val="00125ED4"/>
    <w:rsid w:val="00127D09"/>
    <w:rsid w:val="001305E9"/>
    <w:rsid w:val="001307AF"/>
    <w:rsid w:val="00135687"/>
    <w:rsid w:val="0015506E"/>
    <w:rsid w:val="00163031"/>
    <w:rsid w:val="00171A90"/>
    <w:rsid w:val="00177BF7"/>
    <w:rsid w:val="00180254"/>
    <w:rsid w:val="00191E1F"/>
    <w:rsid w:val="00192943"/>
    <w:rsid w:val="001A7406"/>
    <w:rsid w:val="001B4879"/>
    <w:rsid w:val="001B4FEE"/>
    <w:rsid w:val="001B51C5"/>
    <w:rsid w:val="001B6F3F"/>
    <w:rsid w:val="001B7B29"/>
    <w:rsid w:val="001C52B5"/>
    <w:rsid w:val="001D0D3E"/>
    <w:rsid w:val="001D1E8E"/>
    <w:rsid w:val="001D3310"/>
    <w:rsid w:val="001E0F9E"/>
    <w:rsid w:val="001E58A1"/>
    <w:rsid w:val="001F2245"/>
    <w:rsid w:val="001F2C63"/>
    <w:rsid w:val="001F48C7"/>
    <w:rsid w:val="001F492A"/>
    <w:rsid w:val="001F6DA1"/>
    <w:rsid w:val="002044E6"/>
    <w:rsid w:val="00205C82"/>
    <w:rsid w:val="00205DC2"/>
    <w:rsid w:val="00212B17"/>
    <w:rsid w:val="002163B6"/>
    <w:rsid w:val="00220732"/>
    <w:rsid w:val="00221D32"/>
    <w:rsid w:val="00225C3F"/>
    <w:rsid w:val="00232499"/>
    <w:rsid w:val="00245438"/>
    <w:rsid w:val="00246B17"/>
    <w:rsid w:val="00263D44"/>
    <w:rsid w:val="002702AD"/>
    <w:rsid w:val="002706D9"/>
    <w:rsid w:val="00273180"/>
    <w:rsid w:val="002805ED"/>
    <w:rsid w:val="00285DF2"/>
    <w:rsid w:val="00291246"/>
    <w:rsid w:val="00292D82"/>
    <w:rsid w:val="002963CB"/>
    <w:rsid w:val="002A7FEE"/>
    <w:rsid w:val="002D226D"/>
    <w:rsid w:val="002E09F6"/>
    <w:rsid w:val="002E26DB"/>
    <w:rsid w:val="002F1A97"/>
    <w:rsid w:val="002F6030"/>
    <w:rsid w:val="003037E1"/>
    <w:rsid w:val="003053E9"/>
    <w:rsid w:val="00307E51"/>
    <w:rsid w:val="003103EC"/>
    <w:rsid w:val="003144EF"/>
    <w:rsid w:val="00322F74"/>
    <w:rsid w:val="00340073"/>
    <w:rsid w:val="00340DB2"/>
    <w:rsid w:val="00341809"/>
    <w:rsid w:val="00346110"/>
    <w:rsid w:val="00352F56"/>
    <w:rsid w:val="003632FD"/>
    <w:rsid w:val="00372805"/>
    <w:rsid w:val="00373180"/>
    <w:rsid w:val="00375710"/>
    <w:rsid w:val="00375AB9"/>
    <w:rsid w:val="003821A0"/>
    <w:rsid w:val="0038588D"/>
    <w:rsid w:val="00385B04"/>
    <w:rsid w:val="003864CF"/>
    <w:rsid w:val="003947FB"/>
    <w:rsid w:val="003A22A6"/>
    <w:rsid w:val="003A5494"/>
    <w:rsid w:val="003B1DD4"/>
    <w:rsid w:val="003B2510"/>
    <w:rsid w:val="003B2540"/>
    <w:rsid w:val="003B25ED"/>
    <w:rsid w:val="003B340B"/>
    <w:rsid w:val="003B66C9"/>
    <w:rsid w:val="003B7B50"/>
    <w:rsid w:val="003C2CC4"/>
    <w:rsid w:val="003C3710"/>
    <w:rsid w:val="003D3456"/>
    <w:rsid w:val="003D64B1"/>
    <w:rsid w:val="003E0EFC"/>
    <w:rsid w:val="003E4A2B"/>
    <w:rsid w:val="003E76C2"/>
    <w:rsid w:val="003E7DD5"/>
    <w:rsid w:val="003F1679"/>
    <w:rsid w:val="003F21EB"/>
    <w:rsid w:val="003F4A35"/>
    <w:rsid w:val="003F7FDD"/>
    <w:rsid w:val="00402481"/>
    <w:rsid w:val="004042B4"/>
    <w:rsid w:val="00410215"/>
    <w:rsid w:val="00410DC4"/>
    <w:rsid w:val="00412DAE"/>
    <w:rsid w:val="00421721"/>
    <w:rsid w:val="004242E6"/>
    <w:rsid w:val="00427F93"/>
    <w:rsid w:val="00431598"/>
    <w:rsid w:val="004319AD"/>
    <w:rsid w:val="00441ABB"/>
    <w:rsid w:val="004426B8"/>
    <w:rsid w:val="00444382"/>
    <w:rsid w:val="00444432"/>
    <w:rsid w:val="00471860"/>
    <w:rsid w:val="0047761C"/>
    <w:rsid w:val="00477A6F"/>
    <w:rsid w:val="004A744D"/>
    <w:rsid w:val="004B60BD"/>
    <w:rsid w:val="004B641F"/>
    <w:rsid w:val="004C3150"/>
    <w:rsid w:val="004C3641"/>
    <w:rsid w:val="004C4390"/>
    <w:rsid w:val="004C4AF7"/>
    <w:rsid w:val="004D23A8"/>
    <w:rsid w:val="004D2881"/>
    <w:rsid w:val="004D385F"/>
    <w:rsid w:val="004D5596"/>
    <w:rsid w:val="004D5B39"/>
    <w:rsid w:val="004E330D"/>
    <w:rsid w:val="004E4230"/>
    <w:rsid w:val="004E5147"/>
    <w:rsid w:val="004F5C43"/>
    <w:rsid w:val="0050449F"/>
    <w:rsid w:val="0050652D"/>
    <w:rsid w:val="00506C03"/>
    <w:rsid w:val="00511A11"/>
    <w:rsid w:val="00512BB6"/>
    <w:rsid w:val="00514DF0"/>
    <w:rsid w:val="00516496"/>
    <w:rsid w:val="00521378"/>
    <w:rsid w:val="00523B11"/>
    <w:rsid w:val="0052572A"/>
    <w:rsid w:val="005308A7"/>
    <w:rsid w:val="005362C2"/>
    <w:rsid w:val="00543CB3"/>
    <w:rsid w:val="005442E4"/>
    <w:rsid w:val="00550A0C"/>
    <w:rsid w:val="005556B0"/>
    <w:rsid w:val="00560FF0"/>
    <w:rsid w:val="005614BD"/>
    <w:rsid w:val="00566083"/>
    <w:rsid w:val="00566579"/>
    <w:rsid w:val="0057154F"/>
    <w:rsid w:val="00580F69"/>
    <w:rsid w:val="00581CA3"/>
    <w:rsid w:val="00587A44"/>
    <w:rsid w:val="00597730"/>
    <w:rsid w:val="005977EC"/>
    <w:rsid w:val="00597DE7"/>
    <w:rsid w:val="005A4266"/>
    <w:rsid w:val="005A4AA2"/>
    <w:rsid w:val="005B34B6"/>
    <w:rsid w:val="005B6C8F"/>
    <w:rsid w:val="005B6EC3"/>
    <w:rsid w:val="005C1A83"/>
    <w:rsid w:val="005D0B23"/>
    <w:rsid w:val="005D0F74"/>
    <w:rsid w:val="005D2E7D"/>
    <w:rsid w:val="005D4A8F"/>
    <w:rsid w:val="005D561B"/>
    <w:rsid w:val="005D5ECF"/>
    <w:rsid w:val="005E7AAD"/>
    <w:rsid w:val="005F468D"/>
    <w:rsid w:val="005F69A3"/>
    <w:rsid w:val="00601444"/>
    <w:rsid w:val="00604CC7"/>
    <w:rsid w:val="00605FC5"/>
    <w:rsid w:val="00615423"/>
    <w:rsid w:val="006165B2"/>
    <w:rsid w:val="00617276"/>
    <w:rsid w:val="00617E11"/>
    <w:rsid w:val="00621C0C"/>
    <w:rsid w:val="0062527B"/>
    <w:rsid w:val="00625D97"/>
    <w:rsid w:val="00625F1C"/>
    <w:rsid w:val="006276AB"/>
    <w:rsid w:val="006279E1"/>
    <w:rsid w:val="006309CC"/>
    <w:rsid w:val="00630CEB"/>
    <w:rsid w:val="00632264"/>
    <w:rsid w:val="00634682"/>
    <w:rsid w:val="00634D04"/>
    <w:rsid w:val="006470BC"/>
    <w:rsid w:val="00653731"/>
    <w:rsid w:val="00655369"/>
    <w:rsid w:val="006554D3"/>
    <w:rsid w:val="00656082"/>
    <w:rsid w:val="006609A7"/>
    <w:rsid w:val="006668CC"/>
    <w:rsid w:val="00667036"/>
    <w:rsid w:val="00672733"/>
    <w:rsid w:val="00673BDB"/>
    <w:rsid w:val="00674341"/>
    <w:rsid w:val="006745FC"/>
    <w:rsid w:val="006771B8"/>
    <w:rsid w:val="006843B6"/>
    <w:rsid w:val="0068481F"/>
    <w:rsid w:val="00696452"/>
    <w:rsid w:val="00696F5D"/>
    <w:rsid w:val="00697249"/>
    <w:rsid w:val="006B3947"/>
    <w:rsid w:val="006B4293"/>
    <w:rsid w:val="006B624F"/>
    <w:rsid w:val="006C0C95"/>
    <w:rsid w:val="006C31E3"/>
    <w:rsid w:val="006C61E9"/>
    <w:rsid w:val="006D18D3"/>
    <w:rsid w:val="006D24EB"/>
    <w:rsid w:val="006E08CB"/>
    <w:rsid w:val="006E25EE"/>
    <w:rsid w:val="006E598D"/>
    <w:rsid w:val="006F171B"/>
    <w:rsid w:val="006F1A2E"/>
    <w:rsid w:val="006F62D2"/>
    <w:rsid w:val="0070437D"/>
    <w:rsid w:val="00704CF1"/>
    <w:rsid w:val="00705B04"/>
    <w:rsid w:val="0072357D"/>
    <w:rsid w:val="00724992"/>
    <w:rsid w:val="00734820"/>
    <w:rsid w:val="007349DC"/>
    <w:rsid w:val="0074365E"/>
    <w:rsid w:val="00744B55"/>
    <w:rsid w:val="00744ECF"/>
    <w:rsid w:val="007515FD"/>
    <w:rsid w:val="00760D80"/>
    <w:rsid w:val="00780C09"/>
    <w:rsid w:val="00780DDF"/>
    <w:rsid w:val="007834E9"/>
    <w:rsid w:val="0078580E"/>
    <w:rsid w:val="00787DBC"/>
    <w:rsid w:val="0079019A"/>
    <w:rsid w:val="00791503"/>
    <w:rsid w:val="00792935"/>
    <w:rsid w:val="007A04A1"/>
    <w:rsid w:val="007A1840"/>
    <w:rsid w:val="007A1D5C"/>
    <w:rsid w:val="007A7ABD"/>
    <w:rsid w:val="007B0832"/>
    <w:rsid w:val="007B7E6B"/>
    <w:rsid w:val="007C0528"/>
    <w:rsid w:val="007C27AA"/>
    <w:rsid w:val="007C3D38"/>
    <w:rsid w:val="007C58EE"/>
    <w:rsid w:val="007D0F35"/>
    <w:rsid w:val="007D4FEB"/>
    <w:rsid w:val="007D6146"/>
    <w:rsid w:val="007E0CE7"/>
    <w:rsid w:val="007E16DF"/>
    <w:rsid w:val="007F1193"/>
    <w:rsid w:val="007F417F"/>
    <w:rsid w:val="007F7644"/>
    <w:rsid w:val="008042BD"/>
    <w:rsid w:val="00816624"/>
    <w:rsid w:val="00822427"/>
    <w:rsid w:val="00822562"/>
    <w:rsid w:val="00823663"/>
    <w:rsid w:val="00824173"/>
    <w:rsid w:val="00827190"/>
    <w:rsid w:val="00832DDC"/>
    <w:rsid w:val="00840E3B"/>
    <w:rsid w:val="00843C8F"/>
    <w:rsid w:val="00850BAC"/>
    <w:rsid w:val="00854A3E"/>
    <w:rsid w:val="00855A87"/>
    <w:rsid w:val="00855D08"/>
    <w:rsid w:val="00860B2D"/>
    <w:rsid w:val="00863765"/>
    <w:rsid w:val="00874344"/>
    <w:rsid w:val="00882155"/>
    <w:rsid w:val="0088233B"/>
    <w:rsid w:val="0088599E"/>
    <w:rsid w:val="00886C37"/>
    <w:rsid w:val="00890729"/>
    <w:rsid w:val="00892D99"/>
    <w:rsid w:val="00893315"/>
    <w:rsid w:val="008B62AE"/>
    <w:rsid w:val="008C04B5"/>
    <w:rsid w:val="008C14FA"/>
    <w:rsid w:val="008C7B0B"/>
    <w:rsid w:val="008D4057"/>
    <w:rsid w:val="008E1F19"/>
    <w:rsid w:val="008F2262"/>
    <w:rsid w:val="008F4B9F"/>
    <w:rsid w:val="008F4D2B"/>
    <w:rsid w:val="008F7736"/>
    <w:rsid w:val="0090019E"/>
    <w:rsid w:val="00901086"/>
    <w:rsid w:val="00901C8A"/>
    <w:rsid w:val="00905886"/>
    <w:rsid w:val="009070D6"/>
    <w:rsid w:val="009076C6"/>
    <w:rsid w:val="0091019E"/>
    <w:rsid w:val="009106BE"/>
    <w:rsid w:val="009106F1"/>
    <w:rsid w:val="009113BE"/>
    <w:rsid w:val="00912404"/>
    <w:rsid w:val="009141C4"/>
    <w:rsid w:val="009145D6"/>
    <w:rsid w:val="009159EB"/>
    <w:rsid w:val="00920E64"/>
    <w:rsid w:val="00922002"/>
    <w:rsid w:val="00924020"/>
    <w:rsid w:val="009271A7"/>
    <w:rsid w:val="009338D4"/>
    <w:rsid w:val="009344DE"/>
    <w:rsid w:val="0093658B"/>
    <w:rsid w:val="009429FF"/>
    <w:rsid w:val="00944912"/>
    <w:rsid w:val="00945BD6"/>
    <w:rsid w:val="00945FB7"/>
    <w:rsid w:val="009479FB"/>
    <w:rsid w:val="00951C45"/>
    <w:rsid w:val="0096537F"/>
    <w:rsid w:val="009656F2"/>
    <w:rsid w:val="00966551"/>
    <w:rsid w:val="00966A08"/>
    <w:rsid w:val="0096732D"/>
    <w:rsid w:val="00971207"/>
    <w:rsid w:val="00975CB4"/>
    <w:rsid w:val="009817A5"/>
    <w:rsid w:val="00983634"/>
    <w:rsid w:val="009863B0"/>
    <w:rsid w:val="00986591"/>
    <w:rsid w:val="00987DE1"/>
    <w:rsid w:val="00990571"/>
    <w:rsid w:val="0099673A"/>
    <w:rsid w:val="009A3330"/>
    <w:rsid w:val="009A3DC8"/>
    <w:rsid w:val="009A44AD"/>
    <w:rsid w:val="009A4D5F"/>
    <w:rsid w:val="009A7C96"/>
    <w:rsid w:val="009B6ED0"/>
    <w:rsid w:val="009C389F"/>
    <w:rsid w:val="009C3DB9"/>
    <w:rsid w:val="009D46E5"/>
    <w:rsid w:val="009D568A"/>
    <w:rsid w:val="009F04EC"/>
    <w:rsid w:val="009F2A7C"/>
    <w:rsid w:val="009F3B36"/>
    <w:rsid w:val="00A019B9"/>
    <w:rsid w:val="00A12508"/>
    <w:rsid w:val="00A1282B"/>
    <w:rsid w:val="00A13A27"/>
    <w:rsid w:val="00A175B6"/>
    <w:rsid w:val="00A17B1F"/>
    <w:rsid w:val="00A21835"/>
    <w:rsid w:val="00A2311C"/>
    <w:rsid w:val="00A2374B"/>
    <w:rsid w:val="00A27D6E"/>
    <w:rsid w:val="00A3109E"/>
    <w:rsid w:val="00A328EC"/>
    <w:rsid w:val="00A33802"/>
    <w:rsid w:val="00A33A51"/>
    <w:rsid w:val="00A34313"/>
    <w:rsid w:val="00A41CA6"/>
    <w:rsid w:val="00A47927"/>
    <w:rsid w:val="00A47FFC"/>
    <w:rsid w:val="00A5442F"/>
    <w:rsid w:val="00A54FF9"/>
    <w:rsid w:val="00A56765"/>
    <w:rsid w:val="00A57ECE"/>
    <w:rsid w:val="00A61B84"/>
    <w:rsid w:val="00A675AC"/>
    <w:rsid w:val="00A72496"/>
    <w:rsid w:val="00A7581F"/>
    <w:rsid w:val="00A913C2"/>
    <w:rsid w:val="00A92FB1"/>
    <w:rsid w:val="00A94258"/>
    <w:rsid w:val="00A95A0C"/>
    <w:rsid w:val="00A95EF6"/>
    <w:rsid w:val="00AA2765"/>
    <w:rsid w:val="00AA3F4E"/>
    <w:rsid w:val="00AA77B5"/>
    <w:rsid w:val="00AB47B4"/>
    <w:rsid w:val="00AB66FA"/>
    <w:rsid w:val="00AB6C5D"/>
    <w:rsid w:val="00AC3401"/>
    <w:rsid w:val="00AC51A7"/>
    <w:rsid w:val="00AD444B"/>
    <w:rsid w:val="00AD51ED"/>
    <w:rsid w:val="00AD6C78"/>
    <w:rsid w:val="00AE0904"/>
    <w:rsid w:val="00AE2EAB"/>
    <w:rsid w:val="00AF5F89"/>
    <w:rsid w:val="00AF638E"/>
    <w:rsid w:val="00AF73CB"/>
    <w:rsid w:val="00B002D6"/>
    <w:rsid w:val="00B0074A"/>
    <w:rsid w:val="00B014EF"/>
    <w:rsid w:val="00B03379"/>
    <w:rsid w:val="00B05B51"/>
    <w:rsid w:val="00B07488"/>
    <w:rsid w:val="00B14E5A"/>
    <w:rsid w:val="00B15370"/>
    <w:rsid w:val="00B15905"/>
    <w:rsid w:val="00B16DA4"/>
    <w:rsid w:val="00B17BEB"/>
    <w:rsid w:val="00B21A3C"/>
    <w:rsid w:val="00B223C0"/>
    <w:rsid w:val="00B234ED"/>
    <w:rsid w:val="00B249B2"/>
    <w:rsid w:val="00B25CA3"/>
    <w:rsid w:val="00B260D8"/>
    <w:rsid w:val="00B2765A"/>
    <w:rsid w:val="00B3109A"/>
    <w:rsid w:val="00B4263A"/>
    <w:rsid w:val="00B42DA5"/>
    <w:rsid w:val="00B516ED"/>
    <w:rsid w:val="00B57A6A"/>
    <w:rsid w:val="00B760F1"/>
    <w:rsid w:val="00B7669E"/>
    <w:rsid w:val="00B77DA1"/>
    <w:rsid w:val="00B81303"/>
    <w:rsid w:val="00B82110"/>
    <w:rsid w:val="00B822A0"/>
    <w:rsid w:val="00B858AE"/>
    <w:rsid w:val="00B85964"/>
    <w:rsid w:val="00B96250"/>
    <w:rsid w:val="00BA0D55"/>
    <w:rsid w:val="00BA37B3"/>
    <w:rsid w:val="00BA4CC6"/>
    <w:rsid w:val="00BA70DA"/>
    <w:rsid w:val="00BB110D"/>
    <w:rsid w:val="00BB3493"/>
    <w:rsid w:val="00BB720C"/>
    <w:rsid w:val="00BB7468"/>
    <w:rsid w:val="00BC188A"/>
    <w:rsid w:val="00BC402E"/>
    <w:rsid w:val="00BD0F48"/>
    <w:rsid w:val="00BD3110"/>
    <w:rsid w:val="00BD641F"/>
    <w:rsid w:val="00BF5010"/>
    <w:rsid w:val="00BF7AE3"/>
    <w:rsid w:val="00C01CBC"/>
    <w:rsid w:val="00C03D5F"/>
    <w:rsid w:val="00C13791"/>
    <w:rsid w:val="00C22BC8"/>
    <w:rsid w:val="00C277D9"/>
    <w:rsid w:val="00C27E0B"/>
    <w:rsid w:val="00C31BB3"/>
    <w:rsid w:val="00C36977"/>
    <w:rsid w:val="00C467DA"/>
    <w:rsid w:val="00C477D9"/>
    <w:rsid w:val="00C60BA3"/>
    <w:rsid w:val="00C623F7"/>
    <w:rsid w:val="00C63822"/>
    <w:rsid w:val="00C675A2"/>
    <w:rsid w:val="00C72EBA"/>
    <w:rsid w:val="00C75BC5"/>
    <w:rsid w:val="00C81670"/>
    <w:rsid w:val="00C81773"/>
    <w:rsid w:val="00C82861"/>
    <w:rsid w:val="00C82D2A"/>
    <w:rsid w:val="00C86647"/>
    <w:rsid w:val="00C86896"/>
    <w:rsid w:val="00C907A8"/>
    <w:rsid w:val="00C93211"/>
    <w:rsid w:val="00C942EC"/>
    <w:rsid w:val="00C96047"/>
    <w:rsid w:val="00C979D0"/>
    <w:rsid w:val="00CA0818"/>
    <w:rsid w:val="00CA0C79"/>
    <w:rsid w:val="00CA15C8"/>
    <w:rsid w:val="00CA2C8F"/>
    <w:rsid w:val="00CA30DA"/>
    <w:rsid w:val="00CA3A24"/>
    <w:rsid w:val="00CB1777"/>
    <w:rsid w:val="00CB33E9"/>
    <w:rsid w:val="00CB54E4"/>
    <w:rsid w:val="00CC10A9"/>
    <w:rsid w:val="00CD2097"/>
    <w:rsid w:val="00CE1099"/>
    <w:rsid w:val="00CE2BF8"/>
    <w:rsid w:val="00CE484E"/>
    <w:rsid w:val="00CE656F"/>
    <w:rsid w:val="00CE6D74"/>
    <w:rsid w:val="00CF0DA8"/>
    <w:rsid w:val="00CF2E25"/>
    <w:rsid w:val="00CF3E1A"/>
    <w:rsid w:val="00CF4453"/>
    <w:rsid w:val="00CF4E16"/>
    <w:rsid w:val="00CF5D94"/>
    <w:rsid w:val="00CF7E0F"/>
    <w:rsid w:val="00D034D7"/>
    <w:rsid w:val="00D04743"/>
    <w:rsid w:val="00D04BE4"/>
    <w:rsid w:val="00D06FC7"/>
    <w:rsid w:val="00D12565"/>
    <w:rsid w:val="00D139AA"/>
    <w:rsid w:val="00D14127"/>
    <w:rsid w:val="00D40AC6"/>
    <w:rsid w:val="00D52763"/>
    <w:rsid w:val="00D60B16"/>
    <w:rsid w:val="00D60F02"/>
    <w:rsid w:val="00D66E49"/>
    <w:rsid w:val="00D70D71"/>
    <w:rsid w:val="00D72F74"/>
    <w:rsid w:val="00D81563"/>
    <w:rsid w:val="00D83A85"/>
    <w:rsid w:val="00D85907"/>
    <w:rsid w:val="00D9073E"/>
    <w:rsid w:val="00D9221D"/>
    <w:rsid w:val="00D958DF"/>
    <w:rsid w:val="00D96DA1"/>
    <w:rsid w:val="00D97240"/>
    <w:rsid w:val="00DA51E7"/>
    <w:rsid w:val="00DB0026"/>
    <w:rsid w:val="00DB0260"/>
    <w:rsid w:val="00DB06E1"/>
    <w:rsid w:val="00DB1C78"/>
    <w:rsid w:val="00DB32A9"/>
    <w:rsid w:val="00DB7D96"/>
    <w:rsid w:val="00DC23FE"/>
    <w:rsid w:val="00DC2A08"/>
    <w:rsid w:val="00DC2C3A"/>
    <w:rsid w:val="00DC59E6"/>
    <w:rsid w:val="00DC6B72"/>
    <w:rsid w:val="00DD150B"/>
    <w:rsid w:val="00DD5025"/>
    <w:rsid w:val="00DF1510"/>
    <w:rsid w:val="00DF6B91"/>
    <w:rsid w:val="00E0070B"/>
    <w:rsid w:val="00E02F1F"/>
    <w:rsid w:val="00E05176"/>
    <w:rsid w:val="00E06484"/>
    <w:rsid w:val="00E20A7D"/>
    <w:rsid w:val="00E22A7A"/>
    <w:rsid w:val="00E2362A"/>
    <w:rsid w:val="00E275D8"/>
    <w:rsid w:val="00E30F6A"/>
    <w:rsid w:val="00E3117C"/>
    <w:rsid w:val="00E375CA"/>
    <w:rsid w:val="00E54576"/>
    <w:rsid w:val="00E567E8"/>
    <w:rsid w:val="00E64679"/>
    <w:rsid w:val="00E65EBC"/>
    <w:rsid w:val="00E66A9E"/>
    <w:rsid w:val="00E677FE"/>
    <w:rsid w:val="00E73432"/>
    <w:rsid w:val="00E77B0C"/>
    <w:rsid w:val="00E77FB8"/>
    <w:rsid w:val="00E838B0"/>
    <w:rsid w:val="00E86A7C"/>
    <w:rsid w:val="00E878E1"/>
    <w:rsid w:val="00E87F2C"/>
    <w:rsid w:val="00E9485D"/>
    <w:rsid w:val="00E95278"/>
    <w:rsid w:val="00EA2273"/>
    <w:rsid w:val="00EA7C3C"/>
    <w:rsid w:val="00EB1D1B"/>
    <w:rsid w:val="00EB2DB3"/>
    <w:rsid w:val="00EB682B"/>
    <w:rsid w:val="00EC058F"/>
    <w:rsid w:val="00EC3284"/>
    <w:rsid w:val="00EC3FBB"/>
    <w:rsid w:val="00EC6B7A"/>
    <w:rsid w:val="00ED064D"/>
    <w:rsid w:val="00ED35B9"/>
    <w:rsid w:val="00ED3604"/>
    <w:rsid w:val="00ED3A87"/>
    <w:rsid w:val="00ED5B67"/>
    <w:rsid w:val="00EF264C"/>
    <w:rsid w:val="00EF3FEE"/>
    <w:rsid w:val="00F04B59"/>
    <w:rsid w:val="00F11741"/>
    <w:rsid w:val="00F12B1C"/>
    <w:rsid w:val="00F13CF8"/>
    <w:rsid w:val="00F15855"/>
    <w:rsid w:val="00F17CDA"/>
    <w:rsid w:val="00F23095"/>
    <w:rsid w:val="00F251CC"/>
    <w:rsid w:val="00F3225C"/>
    <w:rsid w:val="00F32978"/>
    <w:rsid w:val="00F339DA"/>
    <w:rsid w:val="00F36008"/>
    <w:rsid w:val="00F45CB2"/>
    <w:rsid w:val="00F544C0"/>
    <w:rsid w:val="00F55332"/>
    <w:rsid w:val="00F55CA5"/>
    <w:rsid w:val="00F6504A"/>
    <w:rsid w:val="00F65519"/>
    <w:rsid w:val="00F713C0"/>
    <w:rsid w:val="00F75DDC"/>
    <w:rsid w:val="00F7792F"/>
    <w:rsid w:val="00F842AA"/>
    <w:rsid w:val="00F8476F"/>
    <w:rsid w:val="00F853E1"/>
    <w:rsid w:val="00F85604"/>
    <w:rsid w:val="00F85F26"/>
    <w:rsid w:val="00F94B7A"/>
    <w:rsid w:val="00FA0A74"/>
    <w:rsid w:val="00FA17AC"/>
    <w:rsid w:val="00FA32DE"/>
    <w:rsid w:val="00FA3382"/>
    <w:rsid w:val="00FA59CD"/>
    <w:rsid w:val="00FB1740"/>
    <w:rsid w:val="00FB5A22"/>
    <w:rsid w:val="00FC5469"/>
    <w:rsid w:val="00FC6D7D"/>
    <w:rsid w:val="00FD16B0"/>
    <w:rsid w:val="00FD4FED"/>
    <w:rsid w:val="00FE0577"/>
    <w:rsid w:val="00FE1081"/>
    <w:rsid w:val="00FE4A41"/>
    <w:rsid w:val="00FE59EC"/>
    <w:rsid w:val="00FE5B67"/>
    <w:rsid w:val="00FE60D6"/>
    <w:rsid w:val="00FE7C8B"/>
    <w:rsid w:val="00FF5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7E16DF"/>
    <w:rPr>
      <w:vertAlign w:val="superscript"/>
    </w:rPr>
  </w:style>
  <w:style w:type="character" w:styleId="EndnoteReference">
    <w:name w:val="endnote reference"/>
    <w:basedOn w:val="DefaultParagraphFont"/>
    <w:rsid w:val="00DC2A08"/>
    <w:rPr>
      <w:vertAlign w:val="superscript"/>
    </w:rPr>
  </w:style>
  <w:style w:type="character" w:customStyle="1" w:styleId="FooterChar">
    <w:name w:val="Footer Char"/>
    <w:basedOn w:val="DefaultParagraphFont"/>
    <w:link w:val="Footer"/>
    <w:uiPriority w:val="99"/>
    <w:rsid w:val="00BB110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7E16DF"/>
    <w:rPr>
      <w:vertAlign w:val="superscript"/>
    </w:rPr>
  </w:style>
  <w:style w:type="character" w:styleId="EndnoteReference">
    <w:name w:val="endnote reference"/>
    <w:basedOn w:val="DefaultParagraphFont"/>
    <w:rsid w:val="00DC2A08"/>
    <w:rPr>
      <w:vertAlign w:val="superscript"/>
    </w:rPr>
  </w:style>
  <w:style w:type="character" w:customStyle="1" w:styleId="FooterChar">
    <w:name w:val="Footer Char"/>
    <w:basedOn w:val="DefaultParagraphFont"/>
    <w:link w:val="Footer"/>
    <w:uiPriority w:val="99"/>
    <w:rsid w:val="00BB11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0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78FA2-CE5A-4FAE-ACB3-ACBCAF7A7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14</Pages>
  <Words>1634</Words>
  <Characters>9327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10940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2018-07-25T14:41:00Z</cp:lastPrinted>
  <dcterms:created xsi:type="dcterms:W3CDTF">2018-07-26T14:41:00Z</dcterms:created>
  <dcterms:modified xsi:type="dcterms:W3CDTF">2018-07-26T14:41:00Z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20180117-GU</vt:lpwstr>
  </property>
  <property fmtid="{D5CDD505-2E9C-101B-9397-08002B2CF9AE}" pid="3" name="MasterDocument">
    <vt:bool>false</vt:bool>
  </property>
</Properties>
</file>