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B255F">
            <w:pPr>
              <w:pStyle w:val="MemoHeading"/>
            </w:pPr>
            <w:bookmarkStart w:id="1" w:name="FilingDate"/>
            <w:r>
              <w:t>November 26,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B255F" w:rsidRDefault="00AB255F">
            <w:pPr>
              <w:pStyle w:val="MemoHeading"/>
            </w:pPr>
            <w:bookmarkStart w:id="2" w:name="From"/>
            <w:r>
              <w:t>Division of Economics (Guffey, Coston</w:t>
            </w:r>
            <w:r w:rsidR="00626094">
              <w:t>, Draper</w:t>
            </w:r>
            <w:r>
              <w:t>)</w:t>
            </w:r>
          </w:p>
          <w:p w:rsidR="007C0528" w:rsidRDefault="00AB255F">
            <w:pPr>
              <w:pStyle w:val="MemoHeading"/>
            </w:pPr>
            <w:r>
              <w:t>Office of the General Counsel (Simmons)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B255F">
            <w:pPr>
              <w:pStyle w:val="MemoHeadingRe"/>
            </w:pPr>
            <w:bookmarkStart w:id="3" w:name="Re"/>
            <w:r>
              <w:t xml:space="preserve">Docket No. 20190145-GU – Joint petition for approval of restructured Nassau County agreements to reflect Callahan expansion, by Peoples Gas System, Florida Public Utilities Company, SeaCoast Gas Transmission, and </w:t>
            </w:r>
            <w:r w:rsidR="00693E7D">
              <w:t>Peninsula</w:t>
            </w:r>
            <w:r>
              <w:t xml:space="preserve">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B255F">
            <w:pPr>
              <w:pStyle w:val="MemoHeading"/>
            </w:pPr>
            <w:bookmarkStart w:id="4" w:name="AgendaDate"/>
            <w:r>
              <w:t>12/10/19</w:t>
            </w:r>
            <w:bookmarkEnd w:id="4"/>
            <w:r w:rsidR="007C0528">
              <w:t xml:space="preserve"> – </w:t>
            </w:r>
            <w:bookmarkStart w:id="5" w:name="PermittedStatus"/>
            <w:r>
              <w:t xml:space="preserve">Regular Agenda – </w:t>
            </w:r>
            <w:r w:rsidR="004E097A">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B255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B255F">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B255F">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B255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80578" w:rsidRDefault="00626094" w:rsidP="00B80578">
      <w:pPr>
        <w:jc w:val="both"/>
      </w:pPr>
      <w:r>
        <w:t xml:space="preserve">On July 19, 2019, Florida Public Utilities Company (FPUC), Peoples Gas </w:t>
      </w:r>
      <w:r w:rsidR="004E097A">
        <w:t>System</w:t>
      </w:r>
      <w:r>
        <w:t xml:space="preserve"> (Peoples), Peninsula Pipeline Company, Inc.</w:t>
      </w:r>
      <w:r w:rsidR="00353CAA">
        <w:t xml:space="preserve"> (Peninsula)</w:t>
      </w:r>
      <w:r>
        <w:t>, and SeaCoast Gas Transmission, LLC</w:t>
      </w:r>
      <w:r w:rsidR="008E002E">
        <w:t>,</w:t>
      </w:r>
      <w:r>
        <w:t xml:space="preserve"> (SeaCoast) </w:t>
      </w:r>
      <w:r w:rsidR="004E097A">
        <w:t>(collectively</w:t>
      </w:r>
      <w:r>
        <w:t>, the joint petitioners</w:t>
      </w:r>
      <w:r w:rsidR="004E097A">
        <w:t>)</w:t>
      </w:r>
      <w:r>
        <w:t xml:space="preserve">, filed a petition seeking Commission approval of restructured Nassau County </w:t>
      </w:r>
      <w:r w:rsidR="00AC7331">
        <w:t xml:space="preserve">transportation </w:t>
      </w:r>
      <w:r>
        <w:t xml:space="preserve">agreements to reflect </w:t>
      </w:r>
      <w:r w:rsidR="000F2FDF">
        <w:t xml:space="preserve">the </w:t>
      </w:r>
      <w:r w:rsidR="00353CAA">
        <w:t xml:space="preserve">new </w:t>
      </w:r>
      <w:r>
        <w:t xml:space="preserve">Callahan </w:t>
      </w:r>
      <w:r w:rsidR="00353CAA">
        <w:t>intrastate pipeline (Callahan pipeline)</w:t>
      </w:r>
      <w:r>
        <w:t>.</w:t>
      </w:r>
      <w:r w:rsidR="000F2FDF">
        <w:t xml:space="preserve"> </w:t>
      </w:r>
      <w:r>
        <w:t>The Callahan pipeline</w:t>
      </w:r>
      <w:r w:rsidR="00AC7331">
        <w:t xml:space="preserve">, </w:t>
      </w:r>
      <w:r w:rsidR="00347CCC">
        <w:t xml:space="preserve">which is </w:t>
      </w:r>
      <w:r w:rsidR="00AC7331">
        <w:t xml:space="preserve">currently </w:t>
      </w:r>
      <w:r w:rsidR="00347CCC">
        <w:t>under</w:t>
      </w:r>
      <w:r w:rsidR="00AC7331">
        <w:t xml:space="preserve"> construct</w:t>
      </w:r>
      <w:r w:rsidR="00347CCC">
        <w:t>ion</w:t>
      </w:r>
      <w:r w:rsidR="00AC7331">
        <w:t>,</w:t>
      </w:r>
      <w:r>
        <w:t xml:space="preserve"> </w:t>
      </w:r>
      <w:r w:rsidR="000F2FDF">
        <w:t xml:space="preserve">will allow the joint petitioners </w:t>
      </w:r>
      <w:r>
        <w:t xml:space="preserve">to expand natural gas service </w:t>
      </w:r>
      <w:r w:rsidR="00FD4298">
        <w:t xml:space="preserve">in </w:t>
      </w:r>
      <w:r w:rsidR="000F2FDF">
        <w:t xml:space="preserve">Nassau and Duval </w:t>
      </w:r>
      <w:r w:rsidR="004E097A">
        <w:t>c</w:t>
      </w:r>
      <w:r w:rsidR="000F2FDF">
        <w:t>ounties in</w:t>
      </w:r>
      <w:r>
        <w:t xml:space="preserve"> Northeast Florida.</w:t>
      </w:r>
      <w:r w:rsidR="00582239">
        <w:t xml:space="preserve"> </w:t>
      </w:r>
    </w:p>
    <w:p w:rsidR="00AC7331" w:rsidRDefault="00AC7331" w:rsidP="00626094">
      <w:pPr>
        <w:jc w:val="both"/>
      </w:pPr>
    </w:p>
    <w:p w:rsidR="00FD4298" w:rsidRDefault="000F2FDF" w:rsidP="00964A18">
      <w:pPr>
        <w:jc w:val="both"/>
      </w:pPr>
      <w:r>
        <w:t xml:space="preserve">FPUC and </w:t>
      </w:r>
      <w:r w:rsidR="00626094">
        <w:t xml:space="preserve">Peoples are local distribution companies (LDCs) which own and operate natural gas distribution facilities </w:t>
      </w:r>
      <w:r w:rsidR="00FD4298">
        <w:t xml:space="preserve">to serve retail customers </w:t>
      </w:r>
      <w:r w:rsidR="00626094">
        <w:t xml:space="preserve">and are subject to </w:t>
      </w:r>
      <w:r w:rsidR="004E097A">
        <w:t xml:space="preserve">the </w:t>
      </w:r>
      <w:r w:rsidR="00626094">
        <w:t xml:space="preserve">Commission’s regulatory </w:t>
      </w:r>
      <w:r w:rsidR="00626094">
        <w:lastRenderedPageBreak/>
        <w:t xml:space="preserve">jurisdiction under </w:t>
      </w:r>
      <w:r w:rsidR="003A39E6">
        <w:t>C</w:t>
      </w:r>
      <w:r w:rsidR="00626094">
        <w:t xml:space="preserve">hapter 366, Florida Statutes (F.S.). Peninsula and SeaCoast </w:t>
      </w:r>
      <w:r w:rsidR="00347CCC">
        <w:t>operate as</w:t>
      </w:r>
      <w:r w:rsidR="00626094">
        <w:t xml:space="preserve"> intrastate natural gas transmission companies as defined in Section 368.103, F.S.</w:t>
      </w:r>
      <w:r w:rsidR="00FD4298">
        <w:t>, and only transport natural gas.</w:t>
      </w:r>
    </w:p>
    <w:p w:rsidR="00347CCC" w:rsidRDefault="00626094" w:rsidP="00964A18">
      <w:pPr>
        <w:jc w:val="both"/>
      </w:pPr>
      <w:r>
        <w:t xml:space="preserve"> </w:t>
      </w:r>
    </w:p>
    <w:p w:rsidR="00347CCC" w:rsidRPr="004F59AB" w:rsidRDefault="00347CCC" w:rsidP="00347CCC">
      <w:pPr>
        <w:pStyle w:val="BodyText"/>
      </w:pPr>
      <w:r w:rsidRPr="004F59AB">
        <w:t>In Order No. PSC-07-1012-TRF-GP</w:t>
      </w:r>
      <w:r w:rsidR="008E002E">
        <w:t>,</w:t>
      </w:r>
      <w:r w:rsidRPr="00347CCC">
        <w:rPr>
          <w:rStyle w:val="FootnoteReference"/>
        </w:rPr>
        <w:footnoteReference w:id="1"/>
      </w:r>
      <w:r w:rsidRPr="004F59AB">
        <w:t xml:space="preserve"> Peninsula received approval of an intrastate gas pipeline tariff that allows it to construct and operate intrastate pipeline facilities and to actively pursue agreements with gas customers and enter into certain gas transmission agreements without prior Commission approval.</w:t>
      </w:r>
      <w:r w:rsidRPr="00347CCC">
        <w:t xml:space="preserve"> </w:t>
      </w:r>
      <w:r w:rsidRPr="004F59AB">
        <w:t>Both Peninsula and FPUC are subsidiaries of Chesapeake</w:t>
      </w:r>
      <w:r w:rsidR="003C448C">
        <w:t xml:space="preserve"> Utilities Corporation</w:t>
      </w:r>
      <w:r w:rsidRPr="004F59AB">
        <w:t xml:space="preserve">; therefore, any agreements between </w:t>
      </w:r>
      <w:r w:rsidR="00353CAA">
        <w:t xml:space="preserve">the affiliates </w:t>
      </w:r>
      <w:r w:rsidRPr="004F59AB">
        <w:t>require Commission</w:t>
      </w:r>
      <w:r w:rsidR="00353CAA">
        <w:t xml:space="preserve"> </w:t>
      </w:r>
      <w:r w:rsidRPr="004F59AB">
        <w:t>approval</w:t>
      </w:r>
      <w:r w:rsidR="00353CAA">
        <w:t>,</w:t>
      </w:r>
      <w:r w:rsidRPr="004F59AB">
        <w:t xml:space="preserve"> pursuant to Section 368.105, F.S., and Order No. PSC-07-1012-TRF-GP. </w:t>
      </w:r>
    </w:p>
    <w:p w:rsidR="00964A18" w:rsidRDefault="00FD4298" w:rsidP="00964A18">
      <w:pPr>
        <w:jc w:val="both"/>
      </w:pPr>
      <w:r>
        <w:t>Similarly to Peninsula, i</w:t>
      </w:r>
      <w:r w:rsidR="00347CCC">
        <w:t>n Order No. PSC-08-0747-TRF-GP</w:t>
      </w:r>
      <w:r w:rsidR="004E097A">
        <w:t>,</w:t>
      </w:r>
      <w:r w:rsidR="00347CCC">
        <w:rPr>
          <w:rStyle w:val="FootnoteReference"/>
        </w:rPr>
        <w:footnoteReference w:id="2"/>
      </w:r>
      <w:r w:rsidR="00347CCC">
        <w:t xml:space="preserve"> SeaCoast </w:t>
      </w:r>
      <w:r w:rsidR="00347CCC" w:rsidRPr="004F59AB">
        <w:t>received approval of an intrastate gas pipeline tariff that allows it to construct and operate intrastate pipeline facilities and to actively pursue agreements with gas customers and enter into certain gas transmission agreements without prior Commission approval</w:t>
      </w:r>
      <w:r w:rsidR="00347CCC">
        <w:t>. SeaCoast and Peoples are affiliates in that their parent company is TECO Energy, Inc. and</w:t>
      </w:r>
      <w:r w:rsidR="004E097A">
        <w:t>, therefore,</w:t>
      </w:r>
      <w:r w:rsidR="00347CCC">
        <w:t xml:space="preserve"> </w:t>
      </w:r>
      <w:r>
        <w:t xml:space="preserve">their </w:t>
      </w:r>
      <w:r w:rsidR="00347CCC">
        <w:t>agreements must be approved by the Commission.</w:t>
      </w:r>
    </w:p>
    <w:p w:rsidR="00964A18" w:rsidRDefault="00964A18" w:rsidP="00964A18">
      <w:pPr>
        <w:jc w:val="both"/>
      </w:pPr>
    </w:p>
    <w:p w:rsidR="00B343B1" w:rsidRDefault="00964A18">
      <w:pPr>
        <w:pStyle w:val="BodyText"/>
      </w:pPr>
      <w:r>
        <w:t xml:space="preserve">The joint </w:t>
      </w:r>
      <w:r w:rsidR="0043500C">
        <w:t>petitioners</w:t>
      </w:r>
      <w:r w:rsidR="00AC7331">
        <w:t>’</w:t>
      </w:r>
      <w:r>
        <w:t xml:space="preserve"> plans for the provision of natural gas service to residents in Nassau </w:t>
      </w:r>
      <w:r w:rsidR="0043500C">
        <w:t>and</w:t>
      </w:r>
      <w:r>
        <w:t xml:space="preserve"> Duval </w:t>
      </w:r>
      <w:r w:rsidR="004E097A">
        <w:t>c</w:t>
      </w:r>
      <w:r>
        <w:t>ounties w</w:t>
      </w:r>
      <w:r w:rsidR="00F1581F">
        <w:t>ere</w:t>
      </w:r>
      <w:r>
        <w:t xml:space="preserve"> previously addressed by the Commission in Order No. PSC-12-0230-PAA-GU.</w:t>
      </w:r>
      <w:r w:rsidR="0043500C">
        <w:rPr>
          <w:rStyle w:val="FootnoteReference"/>
        </w:rPr>
        <w:footnoteReference w:id="3"/>
      </w:r>
      <w:r w:rsidR="0043500C">
        <w:t xml:space="preserve"> Specifically, i</w:t>
      </w:r>
      <w:r w:rsidR="00483E42">
        <w:t>n 201</w:t>
      </w:r>
      <w:r w:rsidR="000F2FDF">
        <w:t>2, the Commission approved a Nassau-Duval County territorial agreement between FPUC and Peoples.</w:t>
      </w:r>
      <w:r>
        <w:t xml:space="preserve"> The Nassau-Duval County territorial agreement</w:t>
      </w:r>
      <w:r w:rsidR="000F2FDF">
        <w:t xml:space="preserve"> </w:t>
      </w:r>
      <w:r>
        <w:t>provides that Peoples’ service area includes</w:t>
      </w:r>
      <w:r w:rsidR="004E097A">
        <w:t xml:space="preserve"> Duval County and </w:t>
      </w:r>
      <w:r>
        <w:t xml:space="preserve">the </w:t>
      </w:r>
      <w:r w:rsidR="00FD4298">
        <w:t>West</w:t>
      </w:r>
      <w:r w:rsidR="003C448C">
        <w:t>R</w:t>
      </w:r>
      <w:r w:rsidR="00FD4298">
        <w:t>ock</w:t>
      </w:r>
      <w:r>
        <w:t xml:space="preserve"> </w:t>
      </w:r>
      <w:r w:rsidR="00FD4298">
        <w:t>f</w:t>
      </w:r>
      <w:r>
        <w:t>acility</w:t>
      </w:r>
      <w:r w:rsidR="003C448C">
        <w:t xml:space="preserve"> (formerly known as RockTenn)</w:t>
      </w:r>
      <w:r>
        <w:t xml:space="preserve">, a large </w:t>
      </w:r>
      <w:r w:rsidR="000448F9">
        <w:t>paper mill</w:t>
      </w:r>
      <w:r>
        <w:t xml:space="preserve"> on the northern tip of Amelia Island, while FPUC’s service </w:t>
      </w:r>
      <w:r w:rsidR="00C74335">
        <w:t xml:space="preserve">area </w:t>
      </w:r>
      <w:r>
        <w:t>is Nassau County.</w:t>
      </w:r>
      <w:r w:rsidR="0043500C">
        <w:t xml:space="preserve"> </w:t>
      </w:r>
    </w:p>
    <w:p w:rsidR="00964A18" w:rsidRDefault="003C448C">
      <w:pPr>
        <w:pStyle w:val="BodyText"/>
      </w:pPr>
      <w:r>
        <w:t xml:space="preserve">In </w:t>
      </w:r>
      <w:r w:rsidR="004E097A">
        <w:t>the same order</w:t>
      </w:r>
      <w:r w:rsidR="00F159AA">
        <w:t xml:space="preserve">, </w:t>
      </w:r>
      <w:r w:rsidR="0043500C">
        <w:t>the Commission approved transportation service agreement</w:t>
      </w:r>
      <w:r w:rsidR="00C74335">
        <w:t>s</w:t>
      </w:r>
      <w:r w:rsidR="0043500C">
        <w:t xml:space="preserve"> between Peninsula and FPUC</w:t>
      </w:r>
      <w:r w:rsidR="00B61CAB">
        <w:t xml:space="preserve"> and between </w:t>
      </w:r>
      <w:r w:rsidR="004D6153">
        <w:t xml:space="preserve">Peninsula and </w:t>
      </w:r>
      <w:r w:rsidR="00B61CAB">
        <w:t>Peoples.</w:t>
      </w:r>
      <w:r w:rsidR="004D6153">
        <w:t xml:space="preserve"> The 2012 transportation agreements were </w:t>
      </w:r>
      <w:r w:rsidR="00F159AA">
        <w:t>needed in order to</w:t>
      </w:r>
      <w:r w:rsidR="00C74335">
        <w:t xml:space="preserve"> allow FPUC </w:t>
      </w:r>
      <w:r w:rsidR="00F1581F">
        <w:t>to serve Nassau County by transporting</w:t>
      </w:r>
      <w:r w:rsidR="004D6153">
        <w:t xml:space="preserve"> </w:t>
      </w:r>
      <w:r w:rsidR="00C74335">
        <w:t xml:space="preserve">natural </w:t>
      </w:r>
      <w:r w:rsidR="004D6153">
        <w:t>gas from Peoples</w:t>
      </w:r>
      <w:r w:rsidR="00C74335">
        <w:t>’</w:t>
      </w:r>
      <w:r w:rsidR="004D6153">
        <w:t xml:space="preserve"> </w:t>
      </w:r>
      <w:r w:rsidR="00353CAA">
        <w:t xml:space="preserve">existing </w:t>
      </w:r>
      <w:r w:rsidR="004D6153">
        <w:t>interconnection with the Florida Gas Transmission Company</w:t>
      </w:r>
      <w:r w:rsidR="0042607C">
        <w:t xml:space="preserve"> (FGT)</w:t>
      </w:r>
      <w:r w:rsidR="004D6153">
        <w:t xml:space="preserve"> </w:t>
      </w:r>
      <w:r w:rsidR="004E097A">
        <w:t xml:space="preserve">interstate pipeline </w:t>
      </w:r>
      <w:r w:rsidR="004D6153">
        <w:t>through Peoples’ pipeline into the Fernandina Beach Line.</w:t>
      </w:r>
      <w:r w:rsidR="00C74335">
        <w:t xml:space="preserve"> </w:t>
      </w:r>
      <w:r w:rsidR="004D6153">
        <w:t xml:space="preserve"> </w:t>
      </w:r>
      <w:r w:rsidR="00AC7331">
        <w:t xml:space="preserve">The Fernandina Beach Line was jointly constructed </w:t>
      </w:r>
      <w:r w:rsidR="003A39E6">
        <w:t xml:space="preserve">in 2012 </w:t>
      </w:r>
      <w:r w:rsidR="00AC7331">
        <w:t>by Peoples and Peninsula</w:t>
      </w:r>
      <w:r w:rsidR="00B343B1">
        <w:t>.</w:t>
      </w:r>
    </w:p>
    <w:p w:rsidR="008216DD" w:rsidRDefault="00B61CAB">
      <w:pPr>
        <w:pStyle w:val="BodyText"/>
      </w:pPr>
      <w:r>
        <w:t xml:space="preserve">The </w:t>
      </w:r>
      <w:r w:rsidR="004E097A">
        <w:t xml:space="preserve">joint </w:t>
      </w:r>
      <w:r>
        <w:t>petition</w:t>
      </w:r>
      <w:r w:rsidR="003C448C">
        <w:t>ers</w:t>
      </w:r>
      <w:r>
        <w:t xml:space="preserve"> explained that s</w:t>
      </w:r>
      <w:r w:rsidR="008216DD">
        <w:t xml:space="preserve">ince </w:t>
      </w:r>
      <w:r>
        <w:t>2012</w:t>
      </w:r>
      <w:r w:rsidR="008216DD">
        <w:t xml:space="preserve">, Nassau and Duval counties have experienced </w:t>
      </w:r>
      <w:r>
        <w:t xml:space="preserve">significant </w:t>
      </w:r>
      <w:r w:rsidR="008216DD">
        <w:t>growth and</w:t>
      </w:r>
      <w:r>
        <w:t xml:space="preserve">, therefore, </w:t>
      </w:r>
      <w:r w:rsidR="00F1581F">
        <w:t xml:space="preserve">they </w:t>
      </w:r>
      <w:r>
        <w:t xml:space="preserve">jointly developed the proposed plan to bring additional natural gas capacity </w:t>
      </w:r>
      <w:r w:rsidR="00FD4298">
        <w:t>into the</w:t>
      </w:r>
      <w:r>
        <w:t xml:space="preserve"> area</w:t>
      </w:r>
      <w:r w:rsidR="00CD352C">
        <w:t>.</w:t>
      </w:r>
      <w:r w:rsidR="004D6153">
        <w:t xml:space="preserve"> Furthermore, the joint petitioners stated that the existing Fernandina Beach Line is approaching full capacity and Peoples is experiencing pressure </w:t>
      </w:r>
      <w:r w:rsidR="004D6153">
        <w:lastRenderedPageBreak/>
        <w:t xml:space="preserve">concerns in northern Duval County and has commitments </w:t>
      </w:r>
      <w:r w:rsidR="00353CAA">
        <w:t xml:space="preserve">for </w:t>
      </w:r>
      <w:r w:rsidR="004D6153">
        <w:t>new customers.</w:t>
      </w:r>
      <w:r w:rsidR="008C0F13">
        <w:t xml:space="preserve"> The </w:t>
      </w:r>
      <w:r w:rsidR="00E75143">
        <w:t xml:space="preserve">joint </w:t>
      </w:r>
      <w:r w:rsidR="008C0F13">
        <w:t xml:space="preserve">petitioners state that the proposed agreements do not impact the </w:t>
      </w:r>
      <w:r w:rsidR="00F159AA">
        <w:t xml:space="preserve">2012 </w:t>
      </w:r>
      <w:r w:rsidR="003C448C">
        <w:t>Commission-approved Nassau-Duval County territorial agreement</w:t>
      </w:r>
      <w:r w:rsidR="008C0F13">
        <w:t>.</w:t>
      </w:r>
    </w:p>
    <w:p w:rsidR="00F1581F" w:rsidRDefault="003C448C" w:rsidP="00F1581F">
      <w:pPr>
        <w:pStyle w:val="BodyText"/>
        <w:spacing w:after="0"/>
      </w:pPr>
      <w:r>
        <w:t>In</w:t>
      </w:r>
      <w:r w:rsidR="00C74335">
        <w:t xml:space="preserve"> the instant petition</w:t>
      </w:r>
      <w:r w:rsidR="00E75143">
        <w:t>,</w:t>
      </w:r>
      <w:r w:rsidR="00C74335">
        <w:t xml:space="preserve"> </w:t>
      </w:r>
      <w:r w:rsidR="007849E7">
        <w:t xml:space="preserve">the joint </w:t>
      </w:r>
      <w:r w:rsidR="00947FED">
        <w:t>petitioners</w:t>
      </w:r>
      <w:r w:rsidR="007849E7">
        <w:t xml:space="preserve"> </w:t>
      </w:r>
      <w:r w:rsidR="00C74335">
        <w:t>are</w:t>
      </w:r>
      <w:r w:rsidR="007849E7">
        <w:t xml:space="preserve"> se</w:t>
      </w:r>
      <w:r w:rsidR="00AD71C5">
        <w:t xml:space="preserve">eking Commission approval of the </w:t>
      </w:r>
      <w:r w:rsidR="0068067F">
        <w:t>following:</w:t>
      </w:r>
      <w:r w:rsidR="00F1581F" w:rsidRPr="00F1581F">
        <w:t xml:space="preserve"> </w:t>
      </w:r>
    </w:p>
    <w:p w:rsidR="00F1581F" w:rsidRDefault="00F1581F" w:rsidP="00F1581F">
      <w:pPr>
        <w:pStyle w:val="BodyText"/>
        <w:spacing w:after="0"/>
      </w:pPr>
    </w:p>
    <w:p w:rsidR="00F1581F" w:rsidRDefault="00F832A1" w:rsidP="00F1581F">
      <w:pPr>
        <w:pStyle w:val="BodyText"/>
        <w:numPr>
          <w:ilvl w:val="0"/>
          <w:numId w:val="11"/>
        </w:numPr>
        <w:spacing w:after="0"/>
      </w:pPr>
      <w:r>
        <w:t>A n</w:t>
      </w:r>
      <w:r w:rsidR="00F1581F">
        <w:t>ew Firm Service Agreement between SeaCoast and Peoples (Issue 1)</w:t>
      </w:r>
    </w:p>
    <w:p w:rsidR="0068067F" w:rsidRDefault="00AD71C5" w:rsidP="00931B84">
      <w:pPr>
        <w:pStyle w:val="BodyText"/>
        <w:numPr>
          <w:ilvl w:val="0"/>
          <w:numId w:val="11"/>
        </w:numPr>
        <w:spacing w:after="0"/>
      </w:pPr>
      <w:r>
        <w:t>Amend</w:t>
      </w:r>
      <w:r w:rsidR="002A5E1E">
        <w:t xml:space="preserve">ment to Peninsula and FPUC’s 2012 </w:t>
      </w:r>
      <w:r>
        <w:t xml:space="preserve">Transportation Service Agreement </w:t>
      </w:r>
      <w:r w:rsidR="00F1581F">
        <w:t>(Issue 2)</w:t>
      </w:r>
    </w:p>
    <w:p w:rsidR="007E1643" w:rsidRDefault="0068067F" w:rsidP="00931B84">
      <w:pPr>
        <w:pStyle w:val="BodyText"/>
        <w:numPr>
          <w:ilvl w:val="0"/>
          <w:numId w:val="11"/>
        </w:numPr>
        <w:spacing w:after="0"/>
      </w:pPr>
      <w:r>
        <w:t>C</w:t>
      </w:r>
      <w:r w:rsidR="00AD71C5">
        <w:t xml:space="preserve">ancellation of </w:t>
      </w:r>
      <w:r w:rsidR="00693E7D">
        <w:t>Peninsula</w:t>
      </w:r>
      <w:r w:rsidR="00E75143">
        <w:t xml:space="preserve"> and Peoples</w:t>
      </w:r>
      <w:r w:rsidR="003C448C">
        <w:t xml:space="preserve">’ 2012, and amended in 2015, Transportation Agreement </w:t>
      </w:r>
      <w:r w:rsidR="00F1581F">
        <w:t>(Issue 3)</w:t>
      </w:r>
      <w:r w:rsidR="00AD71C5">
        <w:t>.</w:t>
      </w:r>
    </w:p>
    <w:p w:rsidR="008C0F13" w:rsidRDefault="008C0F13" w:rsidP="008C0F13">
      <w:pPr>
        <w:pStyle w:val="BodyText"/>
        <w:spacing w:after="0"/>
        <w:ind w:left="720"/>
      </w:pPr>
    </w:p>
    <w:p w:rsidR="007E1643" w:rsidRDefault="008C0F13" w:rsidP="00947FED">
      <w:pPr>
        <w:jc w:val="both"/>
      </w:pPr>
      <w:r>
        <w:t>Th</w:t>
      </w:r>
      <w:r w:rsidR="00E75143">
        <w:t>is</w:t>
      </w:r>
      <w:r>
        <w:t xml:space="preserve"> recommendation includes three attachments. Attachment A is a map depicting the Callahan pipeline, Attachment B includes the SeaCoast/Peoples Firm Service Agreement</w:t>
      </w:r>
      <w:r w:rsidR="003C448C">
        <w:t xml:space="preserve"> as discussed in Issue 1</w:t>
      </w:r>
      <w:r>
        <w:t xml:space="preserve">, and Attachment C includes </w:t>
      </w:r>
      <w:r w:rsidR="0093417C">
        <w:t xml:space="preserve">the </w:t>
      </w:r>
      <w:r w:rsidR="00F159AA">
        <w:t xml:space="preserve">2012 Peninsula/FPUC Transportation Service Agreement and </w:t>
      </w:r>
      <w:r>
        <w:t xml:space="preserve">the </w:t>
      </w:r>
      <w:r w:rsidR="00F159AA">
        <w:t xml:space="preserve">2019 </w:t>
      </w:r>
      <w:r>
        <w:t>amend</w:t>
      </w:r>
      <w:r w:rsidR="00F159AA">
        <w:t xml:space="preserve">ment </w:t>
      </w:r>
      <w:r w:rsidR="003C448C">
        <w:t>as discussed in Issue 2</w:t>
      </w:r>
      <w:r>
        <w:t xml:space="preserve">. </w:t>
      </w:r>
    </w:p>
    <w:p w:rsidR="008C0F13" w:rsidRDefault="008C0F13" w:rsidP="00947FED">
      <w:pPr>
        <w:jc w:val="both"/>
      </w:pPr>
    </w:p>
    <w:p w:rsidR="009B69B7" w:rsidRDefault="009B69B7" w:rsidP="00947FED">
      <w:pPr>
        <w:jc w:val="both"/>
      </w:pPr>
      <w:r>
        <w:t>During the evaluation of th</w:t>
      </w:r>
      <w:r w:rsidR="00215403">
        <w:t>e instant</w:t>
      </w:r>
      <w:r>
        <w:t xml:space="preserve"> petition, staff issue</w:t>
      </w:r>
      <w:r w:rsidR="007D5D03">
        <w:t>d</w:t>
      </w:r>
      <w:r>
        <w:t xml:space="preserve"> a data request to the joint petitioners for which responses were received on October 10, 2019</w:t>
      </w:r>
      <w:r w:rsidR="00F16417">
        <w:t>.</w:t>
      </w:r>
      <w:r w:rsidR="00215403">
        <w:t xml:space="preserve"> </w:t>
      </w:r>
      <w:r w:rsidR="00F16417">
        <w:t xml:space="preserve">On November 6, 2019, staff held </w:t>
      </w:r>
      <w:r w:rsidR="00215403">
        <w:t>an informal meeting with the joint petitioners</w:t>
      </w:r>
      <w:r>
        <w:t xml:space="preserve">. The Commission has jurisdiction over this matter pursuant to Sections </w:t>
      </w:r>
      <w:r w:rsidR="007D5D03">
        <w:t xml:space="preserve">366.04, </w:t>
      </w:r>
      <w:r>
        <w:t>366.05(1), 366.06, and 368.105, F.S.</w:t>
      </w:r>
    </w:p>
    <w:p w:rsidR="006C51D9" w:rsidRDefault="006C51D9" w:rsidP="00947FED">
      <w:pPr>
        <w:jc w:val="both"/>
      </w:pPr>
      <w:r>
        <w:t xml:space="preserve">  </w:t>
      </w:r>
    </w:p>
    <w:p w:rsidR="00AF0D90" w:rsidRDefault="00AF0D90" w:rsidP="00947FED">
      <w:pPr>
        <w:jc w:val="both"/>
      </w:pPr>
    </w:p>
    <w:bookmarkEnd w:id="12"/>
    <w:p w:rsidR="00AF0D90" w:rsidRPr="00AF0D90" w:rsidRDefault="00AF0D90" w:rsidP="00AF0D90">
      <w:pPr>
        <w:pStyle w:val="BodyText"/>
        <w:sectPr w:rsidR="00AF0D90" w:rsidRPr="00AF0D90">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673D9" w:rsidRDefault="009673D9">
      <w:pPr>
        <w:pStyle w:val="IssueHeading"/>
        <w:rPr>
          <w:vanish/>
          <w:specVanish/>
        </w:rPr>
      </w:pPr>
      <w:r w:rsidRPr="004C3641">
        <w:t xml:space="preserve">Issue </w:t>
      </w:r>
      <w:r w:rsidR="00DD1B18">
        <w:fldChar w:fldCharType="begin"/>
      </w:r>
      <w:r w:rsidR="00DD1B18">
        <w:instrText xml:space="preserve"> SEQ Issue \* MERGEFORMAT </w:instrText>
      </w:r>
      <w:r w:rsidR="00DD1B18">
        <w:fldChar w:fldCharType="separate"/>
      </w:r>
      <w:r w:rsidR="007A0A89">
        <w:rPr>
          <w:noProof/>
        </w:rPr>
        <w:t>1</w:t>
      </w:r>
      <w:r w:rsidR="00DD1B1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A0A89">
        <w:rPr>
          <w:noProof/>
        </w:rPr>
        <w:instrText>1</w:instrText>
      </w:r>
      <w:r>
        <w:fldChar w:fldCharType="end"/>
      </w:r>
      <w:r>
        <w:tab/>
        <w:instrText xml:space="preserve">(Guffey)" \l 1 </w:instrText>
      </w:r>
      <w:r>
        <w:fldChar w:fldCharType="end"/>
      </w:r>
      <w:r>
        <w:t> </w:t>
      </w:r>
    </w:p>
    <w:p w:rsidR="009673D9" w:rsidRDefault="009673D9">
      <w:pPr>
        <w:pStyle w:val="BodyText"/>
      </w:pPr>
      <w:r>
        <w:t> </w:t>
      </w:r>
      <w:r w:rsidR="004F59AB">
        <w:t xml:space="preserve">Should the Commission approve the Firm Service Agreement </w:t>
      </w:r>
      <w:r w:rsidR="00F10AEF">
        <w:t xml:space="preserve">(agreement) </w:t>
      </w:r>
      <w:r w:rsidR="004F59AB">
        <w:t>dated July 19, 2019, between SeaCoast and Peoples?</w:t>
      </w:r>
    </w:p>
    <w:p w:rsidR="009673D9" w:rsidRPr="004C3641" w:rsidRDefault="009673D9">
      <w:pPr>
        <w:pStyle w:val="IssueSubsectionHeading"/>
        <w:rPr>
          <w:vanish/>
          <w:specVanish/>
        </w:rPr>
      </w:pPr>
      <w:r w:rsidRPr="004C3641">
        <w:t>Recommendation: </w:t>
      </w:r>
    </w:p>
    <w:p w:rsidR="009673D9" w:rsidRDefault="009673D9">
      <w:pPr>
        <w:pStyle w:val="BodyText"/>
      </w:pPr>
      <w:r>
        <w:t> </w:t>
      </w:r>
      <w:r w:rsidR="004F59AB">
        <w:t xml:space="preserve">Yes, the Commission should approve the </w:t>
      </w:r>
      <w:r w:rsidR="00F10AEF">
        <w:t>a</w:t>
      </w:r>
      <w:r w:rsidR="004F59AB">
        <w:t xml:space="preserve">greement dated July 19, 2019, between SeaCoast and Peoples as shown in Attachment </w:t>
      </w:r>
      <w:r w:rsidR="00B80578">
        <w:t>B</w:t>
      </w:r>
      <w:r w:rsidR="004F59AB">
        <w:t xml:space="preserve"> to th</w:t>
      </w:r>
      <w:r w:rsidR="0043164A">
        <w:t>is</w:t>
      </w:r>
      <w:r w:rsidR="004F59AB">
        <w:t xml:space="preserve"> recommendation. (Guffey, Coston</w:t>
      </w:r>
      <w:r w:rsidR="00AC7B0E">
        <w:t>, Draper</w:t>
      </w:r>
      <w:r w:rsidR="004F59AB">
        <w:t>)</w:t>
      </w:r>
    </w:p>
    <w:p w:rsidR="009673D9" w:rsidRPr="004C3641" w:rsidRDefault="009673D9">
      <w:pPr>
        <w:pStyle w:val="IssueSubsectionHeading"/>
        <w:rPr>
          <w:vanish/>
          <w:specVanish/>
        </w:rPr>
      </w:pPr>
      <w:r w:rsidRPr="004C3641">
        <w:t>Staff Analysis: </w:t>
      </w:r>
    </w:p>
    <w:p w:rsidR="004F59AB" w:rsidRDefault="009673D9" w:rsidP="004F59AB">
      <w:pPr>
        <w:jc w:val="both"/>
      </w:pPr>
      <w:r>
        <w:t> </w:t>
      </w:r>
      <w:r w:rsidR="00B80578">
        <w:t>T</w:t>
      </w:r>
      <w:r w:rsidR="004F59AB">
        <w:t xml:space="preserve">he new 16-inch </w:t>
      </w:r>
      <w:r w:rsidR="003C448C">
        <w:t xml:space="preserve">steel </w:t>
      </w:r>
      <w:r w:rsidR="004F59AB">
        <w:t xml:space="preserve">Callahan pipeline is being constructed to allow FPUC and Peoples to expand natural gas service in Nassau and Duval </w:t>
      </w:r>
      <w:r w:rsidR="0043164A">
        <w:t>c</w:t>
      </w:r>
      <w:r w:rsidR="004F59AB">
        <w:t>ounties. The construction of the Callahan pipeline doe</w:t>
      </w:r>
      <w:r w:rsidR="008C0F13">
        <w:t>s not need Commission approval; however, staff believes a description of the Callahan pipeline project is helpful to establish context</w:t>
      </w:r>
      <w:r w:rsidR="00F832A1">
        <w:t xml:space="preserve"> for the joint petition</w:t>
      </w:r>
      <w:r w:rsidR="008C0F13">
        <w:t xml:space="preserve">. </w:t>
      </w:r>
      <w:r w:rsidR="004F59AB">
        <w:t>Investment and ownership in the Callahan pipeline is split 50/50 between Peninsula and SeaCoast.</w:t>
      </w:r>
      <w:r w:rsidR="003C448C">
        <w:rPr>
          <w:rStyle w:val="FootnoteReference"/>
        </w:rPr>
        <w:footnoteReference w:id="4"/>
      </w:r>
      <w:r w:rsidR="004F59AB">
        <w:t xml:space="preserve"> Peoples and FPUC explained that contracting with the in</w:t>
      </w:r>
      <w:r w:rsidR="00633201">
        <w:t>trastate</w:t>
      </w:r>
      <w:r w:rsidR="004F59AB">
        <w:t xml:space="preserve"> pipelines to construct and own the Callahan pipeline, as opposed to building it themselves, will avoid the LDCs undertaking the costs and risk for this project, thus protecting their ratepayers. Peoples and FPUC also stated that the intrastate companies are well experienced in permitting, land acquisition, and construction of a project of this size and scope. </w:t>
      </w:r>
    </w:p>
    <w:p w:rsidR="00B80578" w:rsidRDefault="00B80578" w:rsidP="004F59AB">
      <w:pPr>
        <w:jc w:val="both"/>
      </w:pPr>
    </w:p>
    <w:p w:rsidR="004F59AB" w:rsidRDefault="009F3EC8" w:rsidP="004F59AB">
      <w:pPr>
        <w:pStyle w:val="BodyText"/>
      </w:pPr>
      <w:r>
        <w:t>T</w:t>
      </w:r>
      <w:r w:rsidR="004F59AB">
        <w:t>he Callahan pipeline will interconnect with the Southern Natural Gas Company, LLC</w:t>
      </w:r>
      <w:r w:rsidR="0043164A">
        <w:t>,</w:t>
      </w:r>
      <w:r w:rsidR="004F59AB">
        <w:t xml:space="preserve"> interstate pipeline </w:t>
      </w:r>
      <w:r w:rsidR="0043164A">
        <w:t xml:space="preserve">(SONAT) </w:t>
      </w:r>
      <w:r w:rsidR="004F59AB">
        <w:t>in western Nassau County and will extend 26</w:t>
      </w:r>
      <w:r w:rsidR="006A12C0">
        <w:t>.5</w:t>
      </w:r>
      <w:r w:rsidR="004F59AB">
        <w:t xml:space="preserve"> miles eastward and terminate </w:t>
      </w:r>
      <w:r w:rsidR="00F10AEF">
        <w:t>at</w:t>
      </w:r>
      <w:r w:rsidR="004F59AB">
        <w:t xml:space="preserve"> the </w:t>
      </w:r>
      <w:r w:rsidR="00B80578">
        <w:t xml:space="preserve">existing </w:t>
      </w:r>
      <w:r w:rsidR="004F59AB">
        <w:t>Fernandina Beach Line.</w:t>
      </w:r>
      <w:r w:rsidR="00B80578">
        <w:t xml:space="preserve"> </w:t>
      </w:r>
      <w:r w:rsidR="00633201">
        <w:t>In Attachment A to th</w:t>
      </w:r>
      <w:r w:rsidR="0043164A">
        <w:t>is</w:t>
      </w:r>
      <w:r w:rsidR="00633201">
        <w:t xml:space="preserve"> recommendation, t</w:t>
      </w:r>
      <w:r w:rsidR="00B80578">
        <w:t>he Callahan pipeline is shown as the green line and the Fernandina Beach Line is shown as the red line</w:t>
      </w:r>
      <w:r w:rsidR="00633201">
        <w:t>.</w:t>
      </w:r>
      <w:r w:rsidR="003C448C">
        <w:t xml:space="preserve"> </w:t>
      </w:r>
      <w:r w:rsidR="004F59AB">
        <w:t xml:space="preserve">The joint petitioners explained that since both FPUC and Peoples need additional natural gas </w:t>
      </w:r>
      <w:r w:rsidR="00F10AEF">
        <w:t xml:space="preserve">quantities </w:t>
      </w:r>
      <w:r w:rsidR="004F59AB">
        <w:t xml:space="preserve">in Nassau and Duval </w:t>
      </w:r>
      <w:r w:rsidR="0043164A">
        <w:t>c</w:t>
      </w:r>
      <w:r w:rsidR="004F59AB">
        <w:t>ounties, the jointly constructed pipeline avoids two companies constructing separate pipelines and, therefore, avoids a duplication of facilities. In addition, the interconnect with SONAT will provide FPUC and Peoples the ability to receive natural gas from a second interstate pipeline</w:t>
      </w:r>
      <w:r w:rsidR="00F16417">
        <w:t>. T</w:t>
      </w:r>
      <w:r w:rsidR="004F59AB">
        <w:t xml:space="preserve">he current interconnect for FPUC and Peoples to receive natural gas in Northeast Florida is with </w:t>
      </w:r>
      <w:r w:rsidR="00F16417">
        <w:t xml:space="preserve">the </w:t>
      </w:r>
      <w:r w:rsidR="0043164A">
        <w:t>FGT pipeline</w:t>
      </w:r>
      <w:r w:rsidR="004F59AB">
        <w:t xml:space="preserve">.   </w:t>
      </w:r>
    </w:p>
    <w:p w:rsidR="004F59AB" w:rsidRDefault="004F59AB" w:rsidP="004F59AB">
      <w:pPr>
        <w:pStyle w:val="BodyText"/>
      </w:pPr>
      <w:r>
        <w:t xml:space="preserve">Since SeaCoast and Peoples are affiliated companies, the proposed </w:t>
      </w:r>
      <w:r w:rsidR="00F10AEF">
        <w:t>a</w:t>
      </w:r>
      <w:r>
        <w:t xml:space="preserve">greement requires Commission approval. Pursuant to the </w:t>
      </w:r>
      <w:r w:rsidR="00F10AEF">
        <w:t>a</w:t>
      </w:r>
      <w:r>
        <w:t xml:space="preserve">greement, SeaCoast will provide firm transportation service for Peoples over </w:t>
      </w:r>
      <w:r w:rsidR="00B80578">
        <w:t>its portion of the</w:t>
      </w:r>
      <w:r>
        <w:t xml:space="preserve"> Callahan </w:t>
      </w:r>
      <w:r w:rsidR="0043164A">
        <w:t>p</w:t>
      </w:r>
      <w:r>
        <w:t>ipeline for an initial term of 20 years</w:t>
      </w:r>
      <w:r w:rsidR="00E92297">
        <w:t>, with an option to extend for an additional ten years</w:t>
      </w:r>
      <w:r>
        <w:t>. Peoples will recover its payments to SeaCoast th</w:t>
      </w:r>
      <w:r w:rsidR="003C448C">
        <w:t>r</w:t>
      </w:r>
      <w:r>
        <w:t xml:space="preserve">ough the </w:t>
      </w:r>
      <w:r w:rsidR="003C448C">
        <w:t>Purchased Gas Adjustment (PGA)</w:t>
      </w:r>
      <w:r>
        <w:t xml:space="preserve"> mechanism </w:t>
      </w:r>
      <w:r w:rsidR="009F3EC8">
        <w:t xml:space="preserve">and </w:t>
      </w:r>
      <w:r w:rsidR="003C448C">
        <w:t xml:space="preserve">from </w:t>
      </w:r>
      <w:r w:rsidR="009F3EC8">
        <w:t xml:space="preserve">transportation customers, consistent with </w:t>
      </w:r>
      <w:r w:rsidR="00633201">
        <w:t>prior</w:t>
      </w:r>
      <w:r w:rsidR="009F3EC8">
        <w:t xml:space="preserve"> pipeline projects</w:t>
      </w:r>
      <w:r>
        <w:t>. The effective date of the agreement is expected to be September 30, 2020, which is the estimated in-service date of the Callahan pipeline.</w:t>
      </w:r>
    </w:p>
    <w:p w:rsidR="004F59AB" w:rsidRDefault="002C7BD4" w:rsidP="004F59AB">
      <w:pPr>
        <w:pStyle w:val="BodyText"/>
      </w:pPr>
      <w:r>
        <w:t>SeaCoast and Peoples assert that the negotiated reservation charge set forth in the agreement is a cost</w:t>
      </w:r>
      <w:r w:rsidR="0043164A">
        <w:t>-</w:t>
      </w:r>
      <w:r>
        <w:t>based market rate and is designed to allow SeaCoast to recover its costs associated with the Callahan pipeline.</w:t>
      </w:r>
      <w:r w:rsidR="00C1459E">
        <w:t xml:space="preserve"> Based on the petition and responses to staff’s data request, SeaCoast and Peoples have supported the </w:t>
      </w:r>
      <w:r w:rsidR="00633201">
        <w:t>need</w:t>
      </w:r>
      <w:r w:rsidR="00C1459E">
        <w:t xml:space="preserve"> of the new Callahan pipeline and associated agreement</w:t>
      </w:r>
      <w:r w:rsidR="00845959">
        <w:t>. Staff believes the proposed agreement</w:t>
      </w:r>
      <w:r w:rsidR="00C1459E">
        <w:t xml:space="preserve"> is reasonable</w:t>
      </w:r>
      <w:r w:rsidR="00845959">
        <w:t>, meets the requirements of Section 368.105, F.S.,</w:t>
      </w:r>
      <w:r w:rsidR="00C1459E">
        <w:t xml:space="preserve"> </w:t>
      </w:r>
      <w:r w:rsidR="00C1459E">
        <w:lastRenderedPageBreak/>
        <w:t>and benefits Peoples’ customers</w:t>
      </w:r>
      <w:r w:rsidR="006A12C0">
        <w:t xml:space="preserve"> by allowing Peoples to expand natural gas service</w:t>
      </w:r>
      <w:r w:rsidR="00633201">
        <w:t xml:space="preserve"> to new customers and ensure appropriate </w:t>
      </w:r>
      <w:r w:rsidR="00F16417">
        <w:t xml:space="preserve">natural gas </w:t>
      </w:r>
      <w:r w:rsidR="00633201">
        <w:t>pressure for existing customers</w:t>
      </w:r>
      <w:r w:rsidR="00C1459E">
        <w:t>. Therefore, s</w:t>
      </w:r>
      <w:r w:rsidR="004F59AB">
        <w:t xml:space="preserve">taff recommends approval of the </w:t>
      </w:r>
      <w:r w:rsidR="009F3EC8">
        <w:t>a</w:t>
      </w:r>
      <w:r w:rsidR="004F59AB">
        <w:t xml:space="preserve">greement </w:t>
      </w:r>
      <w:r w:rsidR="009F3EC8">
        <w:t xml:space="preserve">dated July 19, 2019, </w:t>
      </w:r>
      <w:r w:rsidR="004F59AB">
        <w:t>between SeaCoast and Peoples.</w:t>
      </w:r>
    </w:p>
    <w:p w:rsidR="008C147C" w:rsidRDefault="0068436E">
      <w:pPr>
        <w:pStyle w:val="BodyText"/>
      </w:pPr>
      <w:r>
        <w:t xml:space="preserve"> </w:t>
      </w:r>
    </w:p>
    <w:p w:rsidR="00880264" w:rsidRPr="00CC6883" w:rsidRDefault="002F7525" w:rsidP="00575604">
      <w:pPr>
        <w:jc w:val="both"/>
        <w:rPr>
          <w:b/>
          <w:i/>
          <w:vanish/>
          <w:specVanish/>
        </w:rPr>
      </w:pPr>
      <w:r>
        <w:br w:type="page"/>
      </w:r>
      <w:r w:rsidR="00880264" w:rsidRPr="00E92297">
        <w:rPr>
          <w:rFonts w:ascii="Arial" w:hAnsi="Arial" w:cs="Arial"/>
          <w:b/>
          <w:bCs/>
          <w:i/>
          <w:iCs/>
          <w:szCs w:val="28"/>
        </w:rPr>
        <w:lastRenderedPageBreak/>
        <w:t xml:space="preserve">Issue </w:t>
      </w:r>
      <w:r w:rsidR="00B80578" w:rsidRPr="00E92297">
        <w:rPr>
          <w:rFonts w:ascii="Arial" w:hAnsi="Arial" w:cs="Arial"/>
          <w:b/>
          <w:bCs/>
          <w:i/>
          <w:iCs/>
          <w:szCs w:val="28"/>
        </w:rPr>
        <w:fldChar w:fldCharType="begin"/>
      </w:r>
      <w:r w:rsidR="00B80578" w:rsidRPr="00E92297">
        <w:rPr>
          <w:rFonts w:ascii="Arial" w:hAnsi="Arial" w:cs="Arial"/>
          <w:b/>
          <w:bCs/>
          <w:i/>
          <w:iCs/>
          <w:szCs w:val="28"/>
        </w:rPr>
        <w:instrText xml:space="preserve"> SEQ Issue \* MERGEFORMAT </w:instrText>
      </w:r>
      <w:r w:rsidR="00B80578" w:rsidRPr="00E92297">
        <w:rPr>
          <w:rFonts w:ascii="Arial" w:hAnsi="Arial" w:cs="Arial"/>
          <w:b/>
          <w:bCs/>
          <w:i/>
          <w:iCs/>
          <w:szCs w:val="28"/>
        </w:rPr>
        <w:fldChar w:fldCharType="separate"/>
      </w:r>
      <w:r w:rsidR="007A0A89">
        <w:rPr>
          <w:rFonts w:ascii="Arial" w:hAnsi="Arial" w:cs="Arial"/>
          <w:b/>
          <w:bCs/>
          <w:i/>
          <w:iCs/>
          <w:noProof/>
          <w:szCs w:val="28"/>
        </w:rPr>
        <w:t>2</w:t>
      </w:r>
      <w:r w:rsidR="00B80578" w:rsidRPr="00E92297">
        <w:rPr>
          <w:rFonts w:ascii="Arial" w:hAnsi="Arial" w:cs="Arial"/>
          <w:b/>
          <w:bCs/>
          <w:i/>
          <w:iCs/>
          <w:szCs w:val="28"/>
        </w:rPr>
        <w:fldChar w:fldCharType="end"/>
      </w:r>
      <w:r w:rsidR="00880264" w:rsidRPr="00E92297">
        <w:rPr>
          <w:rFonts w:ascii="Arial" w:hAnsi="Arial" w:cs="Arial"/>
          <w:b/>
          <w:bCs/>
          <w:i/>
          <w:iCs/>
          <w:szCs w:val="28"/>
        </w:rPr>
        <w:t>:</w:t>
      </w:r>
      <w:r w:rsidR="00880264" w:rsidRPr="00CC6883">
        <w:rPr>
          <w:b/>
          <w:i/>
        </w:rPr>
        <w:fldChar w:fldCharType="begin"/>
      </w:r>
      <w:r w:rsidR="00880264" w:rsidRPr="00CC6883">
        <w:instrText xml:space="preserve"> TC "</w:instrText>
      </w:r>
      <w:r w:rsidR="00880264" w:rsidRPr="00CC6883">
        <w:rPr>
          <w:b/>
          <w:i/>
        </w:rPr>
        <w:fldChar w:fldCharType="begin"/>
      </w:r>
      <w:r w:rsidR="00880264" w:rsidRPr="00CC6883">
        <w:instrText xml:space="preserve"> SEQ issue \c </w:instrText>
      </w:r>
      <w:r w:rsidR="00880264" w:rsidRPr="00CC6883">
        <w:rPr>
          <w:b/>
          <w:i/>
        </w:rPr>
        <w:fldChar w:fldCharType="separate"/>
      </w:r>
      <w:r w:rsidR="007A0A89">
        <w:rPr>
          <w:noProof/>
        </w:rPr>
        <w:instrText>2</w:instrText>
      </w:r>
      <w:r w:rsidR="00880264" w:rsidRPr="00CC6883">
        <w:rPr>
          <w:b/>
          <w:i/>
        </w:rPr>
        <w:fldChar w:fldCharType="end"/>
      </w:r>
      <w:r w:rsidR="00880264" w:rsidRPr="00CC6883">
        <w:tab/>
        <w:instrText xml:space="preserve">(Guffey)" \l 1 </w:instrText>
      </w:r>
      <w:r w:rsidR="00880264" w:rsidRPr="00CC6883">
        <w:rPr>
          <w:b/>
          <w:i/>
        </w:rPr>
        <w:fldChar w:fldCharType="end"/>
      </w:r>
      <w:r w:rsidR="00880264" w:rsidRPr="00CC6883">
        <w:t> </w:t>
      </w:r>
    </w:p>
    <w:p w:rsidR="00880264" w:rsidRDefault="00880264" w:rsidP="00575604">
      <w:pPr>
        <w:pStyle w:val="BodyText"/>
      </w:pPr>
      <w:r>
        <w:t> </w:t>
      </w:r>
      <w:r w:rsidR="004F59AB">
        <w:t>Should the Commission approve the Amended Firm Gas Transportation Service Agreement dated July 19, 2019, between Peninsula and FPUC?</w:t>
      </w:r>
      <w:r>
        <w:t xml:space="preserve"> </w:t>
      </w:r>
    </w:p>
    <w:p w:rsidR="00880264" w:rsidRPr="004C3641" w:rsidRDefault="00880264">
      <w:pPr>
        <w:pStyle w:val="IssueSubsectionHeading"/>
        <w:rPr>
          <w:vanish/>
          <w:specVanish/>
        </w:rPr>
      </w:pPr>
      <w:r w:rsidRPr="004C3641">
        <w:t>Recommendation: </w:t>
      </w:r>
    </w:p>
    <w:p w:rsidR="00880264" w:rsidRDefault="00880264">
      <w:pPr>
        <w:pStyle w:val="BodyText"/>
      </w:pPr>
      <w:r>
        <w:t> </w:t>
      </w:r>
      <w:r w:rsidR="004F59AB">
        <w:t xml:space="preserve">Yes, the Commission should approve the Amended Transportation Service Agreement </w:t>
      </w:r>
      <w:r w:rsidR="00661A40">
        <w:t xml:space="preserve">(amended agreement) </w:t>
      </w:r>
      <w:r w:rsidR="004F59AB">
        <w:t>between Peninsula and FPUC as shown in Attachment C to th</w:t>
      </w:r>
      <w:r w:rsidR="0043164A">
        <w:t>is</w:t>
      </w:r>
      <w:r w:rsidR="004F59AB">
        <w:t xml:space="preserve"> recommendation. (Guffey, Coston, Draper)</w:t>
      </w:r>
    </w:p>
    <w:p w:rsidR="00880264" w:rsidRPr="004C3641" w:rsidRDefault="00880264">
      <w:pPr>
        <w:pStyle w:val="IssueSubsectionHeading"/>
        <w:rPr>
          <w:vanish/>
          <w:specVanish/>
        </w:rPr>
      </w:pPr>
      <w:r w:rsidRPr="004C3641">
        <w:t>Staff Analysis: </w:t>
      </w:r>
    </w:p>
    <w:p w:rsidR="004F59AB" w:rsidRDefault="00880264" w:rsidP="004F59AB">
      <w:pPr>
        <w:pStyle w:val="BodyText"/>
      </w:pPr>
      <w:r>
        <w:t> </w:t>
      </w:r>
      <w:r w:rsidR="004F59AB">
        <w:t xml:space="preserve">The </w:t>
      </w:r>
      <w:r w:rsidR="00A3483A">
        <w:t>current</w:t>
      </w:r>
      <w:r w:rsidR="004F59AB">
        <w:t xml:space="preserve"> Commission</w:t>
      </w:r>
      <w:r w:rsidR="00E92297">
        <w:t>-</w:t>
      </w:r>
      <w:r w:rsidR="004F59AB">
        <w:t xml:space="preserve">approved transportation service agreement </w:t>
      </w:r>
      <w:r w:rsidR="00A3483A">
        <w:t>dated February 1, 2012</w:t>
      </w:r>
      <w:r w:rsidR="0043164A">
        <w:t xml:space="preserve"> (2012 agreement)</w:t>
      </w:r>
      <w:r w:rsidR="00A3483A">
        <w:t xml:space="preserve">, </w:t>
      </w:r>
      <w:r w:rsidR="004F59AB">
        <w:t>between Peninsula and FPUC allows Peninsula to transport and deliver natural gas to FPUC through Peoples’ distribution system and the Fernandina Beach Line.</w:t>
      </w:r>
      <w:r w:rsidR="004F59AB">
        <w:rPr>
          <w:rStyle w:val="FootnoteReference"/>
        </w:rPr>
        <w:footnoteReference w:id="5"/>
      </w:r>
      <w:r w:rsidR="004F59AB">
        <w:t xml:space="preserve"> The negotiated confidential charges contained in the </w:t>
      </w:r>
      <w:r w:rsidR="00E24692">
        <w:t xml:space="preserve">2012 </w:t>
      </w:r>
      <w:r w:rsidR="004F59AB">
        <w:t xml:space="preserve">agreement require FPUC to pay Peninsula for the transportation of the natural gas. Transportation agreements typically include terms such as the Maximum Daily Transportation Quantity (MDTQ), the negotiated monthly reservation charge, and points of delivery. </w:t>
      </w:r>
      <w:r w:rsidR="00700016">
        <w:t>The MDTQ is the largest daily quantity of gas Peninsula is obligated to transport on a firm basis for delivery to FPUC.</w:t>
      </w:r>
    </w:p>
    <w:p w:rsidR="00280F3C" w:rsidRDefault="004F59AB" w:rsidP="004F59AB">
      <w:pPr>
        <w:jc w:val="both"/>
      </w:pPr>
      <w:r>
        <w:t xml:space="preserve">Once the Callahan pipeline is in operation, </w:t>
      </w:r>
      <w:r w:rsidR="00100AD4">
        <w:t xml:space="preserve">FPUC will no longer need </w:t>
      </w:r>
      <w:r w:rsidR="00E6680D">
        <w:t xml:space="preserve">Peninsula </w:t>
      </w:r>
      <w:r w:rsidR="00100AD4">
        <w:t xml:space="preserve">to </w:t>
      </w:r>
      <w:r w:rsidR="00E6680D">
        <w:t xml:space="preserve">transport natural gas </w:t>
      </w:r>
      <w:r w:rsidR="00F6071B">
        <w:t xml:space="preserve">for delivery </w:t>
      </w:r>
      <w:r w:rsidR="00E6680D">
        <w:t xml:space="preserve">through Peoples’ distribution system. Instead, </w:t>
      </w:r>
      <w:r>
        <w:t xml:space="preserve">Peninsula </w:t>
      </w:r>
      <w:r w:rsidR="0064003A">
        <w:t>will</w:t>
      </w:r>
      <w:r w:rsidR="00100AD4">
        <w:t xml:space="preserve"> </w:t>
      </w:r>
      <w:r>
        <w:t xml:space="preserve">transport natural gas </w:t>
      </w:r>
      <w:r w:rsidR="0064003A">
        <w:t xml:space="preserve">for delivery to FPUC </w:t>
      </w:r>
      <w:r>
        <w:t>across its portion of the Callahan pipeline</w:t>
      </w:r>
      <w:r w:rsidR="00F6071B">
        <w:t xml:space="preserve"> and the Fernandina Beach Line</w:t>
      </w:r>
      <w:r>
        <w:t xml:space="preserve">. </w:t>
      </w:r>
      <w:r w:rsidR="00280F3C">
        <w:t>FPUC stated that the Callahan pipeline is a large diameter pipe</w:t>
      </w:r>
      <w:r w:rsidR="00100AD4">
        <w:t xml:space="preserve"> </w:t>
      </w:r>
      <w:r w:rsidR="00661A40">
        <w:t xml:space="preserve">compared </w:t>
      </w:r>
      <w:r w:rsidR="00100AD4">
        <w:t>t</w:t>
      </w:r>
      <w:r w:rsidR="00661A40">
        <w:t xml:space="preserve">o Peoples’ line </w:t>
      </w:r>
      <w:r w:rsidR="00E6680D">
        <w:t xml:space="preserve">which allows for </w:t>
      </w:r>
      <w:r w:rsidR="00280F3C">
        <w:t>natural gas to be delivered at a high pressure</w:t>
      </w:r>
      <w:r w:rsidR="00100AD4">
        <w:t>.</w:t>
      </w:r>
      <w:r w:rsidR="009F3EC8">
        <w:t xml:space="preserve"> </w:t>
      </w:r>
      <w:r w:rsidR="00100AD4">
        <w:t>T</w:t>
      </w:r>
      <w:r w:rsidR="009F3EC8">
        <w:t xml:space="preserve">herefore, Peninsula </w:t>
      </w:r>
      <w:r w:rsidR="00100AD4">
        <w:t xml:space="preserve">will be able to </w:t>
      </w:r>
      <w:r w:rsidR="009F3EC8">
        <w:t>deliver increase</w:t>
      </w:r>
      <w:r w:rsidR="0064003A">
        <w:t>d quantities</w:t>
      </w:r>
      <w:r w:rsidR="00100AD4">
        <w:t xml:space="preserve"> </w:t>
      </w:r>
      <w:r w:rsidR="0064003A">
        <w:t>of</w:t>
      </w:r>
      <w:r w:rsidR="009F3EC8">
        <w:t xml:space="preserve"> natural gas </w:t>
      </w:r>
      <w:r w:rsidR="00100AD4">
        <w:t>to FPUC</w:t>
      </w:r>
      <w:r w:rsidR="00280F3C">
        <w:t>.</w:t>
      </w:r>
    </w:p>
    <w:p w:rsidR="00280F3C" w:rsidRDefault="00280F3C" w:rsidP="004F59AB">
      <w:pPr>
        <w:jc w:val="both"/>
      </w:pPr>
    </w:p>
    <w:p w:rsidR="004F59AB" w:rsidRDefault="00E6680D" w:rsidP="004F59AB">
      <w:pPr>
        <w:jc w:val="both"/>
      </w:pPr>
      <w:r>
        <w:t xml:space="preserve">To reflect the </w:t>
      </w:r>
      <w:r w:rsidR="009111DE">
        <w:t xml:space="preserve">transportation of gas via the </w:t>
      </w:r>
      <w:r>
        <w:t xml:space="preserve">Callahan pipeline, </w:t>
      </w:r>
      <w:r w:rsidR="004F59AB">
        <w:t>Peninsula and FPUC are proposing to amend their 2012 agreement to increase the MDTQ</w:t>
      </w:r>
      <w:r w:rsidR="00710FE8">
        <w:t xml:space="preserve"> and</w:t>
      </w:r>
      <w:r w:rsidR="004F59AB">
        <w:t xml:space="preserve"> </w:t>
      </w:r>
      <w:r w:rsidR="0093417C">
        <w:t>the</w:t>
      </w:r>
      <w:r w:rsidR="004F59AB">
        <w:t xml:space="preserve"> corresponding change in the </w:t>
      </w:r>
      <w:r w:rsidR="00E24692">
        <w:t xml:space="preserve">monthly </w:t>
      </w:r>
      <w:r w:rsidR="004F59AB">
        <w:t>reservation charge</w:t>
      </w:r>
      <w:r w:rsidR="00710FE8">
        <w:t xml:space="preserve">. </w:t>
      </w:r>
      <w:r w:rsidR="009B3A66">
        <w:t xml:space="preserve">The negotiated monthly reservation charge in the amended agreement is designed to recover Peninsula’s portion of the Callahan project. </w:t>
      </w:r>
      <w:r w:rsidR="0043164A">
        <w:t>T</w:t>
      </w:r>
      <w:r w:rsidR="00710FE8">
        <w:t>he amended agreement changes the delivery point from the FGT/Peoples interconnect to the Callahan interconnect with SONAT</w:t>
      </w:r>
      <w:r w:rsidR="00100AD4">
        <w:t>.</w:t>
      </w:r>
      <w:r w:rsidR="004F59AB">
        <w:t xml:space="preserve"> </w:t>
      </w:r>
      <w:r w:rsidR="00100AD4">
        <w:t xml:space="preserve">In addition, the agreement adds additional </w:t>
      </w:r>
      <w:r w:rsidR="004F59AB">
        <w:t>point</w:t>
      </w:r>
      <w:r w:rsidR="00710FE8">
        <w:t>s of delivery to FPUC at several locations along the Callahan route in Nassau County</w:t>
      </w:r>
      <w:r w:rsidR="004F59AB">
        <w:t>.</w:t>
      </w:r>
      <w:r w:rsidR="006A12C0">
        <w:t xml:space="preserve"> Finally, the initial 15-year term of the 2012 agreement will be extended for 13 years.</w:t>
      </w:r>
    </w:p>
    <w:p w:rsidR="00E24692" w:rsidRDefault="00E24692" w:rsidP="004F59AB">
      <w:pPr>
        <w:jc w:val="both"/>
      </w:pPr>
    </w:p>
    <w:p w:rsidR="00E24692" w:rsidRDefault="00E24692" w:rsidP="00E24692">
      <w:pPr>
        <w:pStyle w:val="BodyText"/>
      </w:pPr>
      <w:r>
        <w:t>The amend</w:t>
      </w:r>
      <w:r w:rsidR="00264667">
        <w:t>ed</w:t>
      </w:r>
      <w:r>
        <w:t xml:space="preserve"> agreement only provides for revisions </w:t>
      </w:r>
      <w:r w:rsidR="00264667">
        <w:t>to</w:t>
      </w:r>
      <w:r>
        <w:t xml:space="preserve"> the first page and Exhibit A to the </w:t>
      </w:r>
      <w:r w:rsidR="00661A40">
        <w:t xml:space="preserve">2012 </w:t>
      </w:r>
      <w:r>
        <w:t>agreement. For clarity, staff included in Attachment C to th</w:t>
      </w:r>
      <w:r w:rsidR="0043164A">
        <w:t>is</w:t>
      </w:r>
      <w:r>
        <w:t xml:space="preserve"> recommendation the entire</w:t>
      </w:r>
      <w:r w:rsidR="00F159AA">
        <w:t xml:space="preserve"> 2012</w:t>
      </w:r>
      <w:r>
        <w:t xml:space="preserve"> </w:t>
      </w:r>
      <w:r w:rsidR="00F159AA">
        <w:t xml:space="preserve">agreement and the </w:t>
      </w:r>
      <w:r w:rsidR="00661A40">
        <w:t>amend</w:t>
      </w:r>
      <w:r w:rsidR="00F159AA">
        <w:t>ment to that</w:t>
      </w:r>
      <w:r w:rsidR="00661A40">
        <w:t xml:space="preserve"> </w:t>
      </w:r>
      <w:r>
        <w:t>agreement</w:t>
      </w:r>
      <w:r w:rsidR="00280F3C">
        <w:t>. Staff believes the proposed amendment is reasonable and benefits FPUC’s customers</w:t>
      </w:r>
      <w:r w:rsidR="00661A40">
        <w:t xml:space="preserve"> by allowing FPUC to expand natural gas service in Nassau County</w:t>
      </w:r>
      <w:r w:rsidR="00280F3C">
        <w:t xml:space="preserve">. Therefore, staff recommends approval </w:t>
      </w:r>
      <w:r w:rsidR="00F159AA">
        <w:t xml:space="preserve">of </w:t>
      </w:r>
      <w:r w:rsidR="00280F3C">
        <w:t xml:space="preserve">the </w:t>
      </w:r>
      <w:r w:rsidR="00661A40">
        <w:t>amended a</w:t>
      </w:r>
      <w:r w:rsidR="00280F3C">
        <w:t>greement between Peninsula and FPUC.</w:t>
      </w:r>
    </w:p>
    <w:p w:rsidR="00AF381E" w:rsidRDefault="009A5DAA" w:rsidP="00946570">
      <w:pPr>
        <w:pStyle w:val="BodyText"/>
      </w:pPr>
      <w:r>
        <w:t xml:space="preserve"> </w:t>
      </w:r>
    </w:p>
    <w:p w:rsidR="00880264" w:rsidRDefault="00880264">
      <w:pPr>
        <w:pStyle w:val="IssueHeading"/>
        <w:rPr>
          <w:vanish/>
          <w:specVanish/>
        </w:rPr>
      </w:pPr>
      <w:r w:rsidRPr="004C3641">
        <w:rPr>
          <w:b w:val="0"/>
          <w:i w:val="0"/>
        </w:rPr>
        <w:br w:type="page"/>
      </w:r>
      <w:r w:rsidRPr="004C3641">
        <w:lastRenderedPageBreak/>
        <w:t xml:space="preserve">Issue </w:t>
      </w:r>
      <w:r w:rsidR="00DD1B18">
        <w:fldChar w:fldCharType="begin"/>
      </w:r>
      <w:r w:rsidR="00DD1B18">
        <w:instrText xml:space="preserve"> SEQ Issue \* MERGEFORMAT </w:instrText>
      </w:r>
      <w:r w:rsidR="00DD1B18">
        <w:fldChar w:fldCharType="separate"/>
      </w:r>
      <w:r w:rsidR="007A0A89">
        <w:rPr>
          <w:noProof/>
        </w:rPr>
        <w:t>3</w:t>
      </w:r>
      <w:r w:rsidR="00DD1B1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A0A89">
        <w:rPr>
          <w:noProof/>
        </w:rPr>
        <w:instrText>3</w:instrText>
      </w:r>
      <w:r>
        <w:fldChar w:fldCharType="end"/>
      </w:r>
      <w:r>
        <w:tab/>
        <w:instrText xml:space="preserve">(Guffey)" \l 1 </w:instrText>
      </w:r>
      <w:r>
        <w:fldChar w:fldCharType="end"/>
      </w:r>
      <w:r>
        <w:t> </w:t>
      </w:r>
    </w:p>
    <w:p w:rsidR="00880264" w:rsidRDefault="00880264">
      <w:pPr>
        <w:pStyle w:val="BodyText"/>
      </w:pPr>
      <w:r>
        <w:t xml:space="preserve"> Should the Commission approve the cancellation of the </w:t>
      </w:r>
      <w:r w:rsidR="00B82A6C">
        <w:t>Gas</w:t>
      </w:r>
      <w:r>
        <w:t xml:space="preserve"> Transportation Agreement between </w:t>
      </w:r>
      <w:r w:rsidR="00693E7D">
        <w:t>Peninsula</w:t>
      </w:r>
      <w:r>
        <w:t xml:space="preserve"> and Peoples</w:t>
      </w:r>
      <w:r w:rsidR="00B82A6C">
        <w:t>?</w:t>
      </w:r>
      <w:r w:rsidR="00F64C99">
        <w:t xml:space="preserve"> </w:t>
      </w:r>
    </w:p>
    <w:p w:rsidR="00880264" w:rsidRPr="004C3641" w:rsidRDefault="00880264">
      <w:pPr>
        <w:pStyle w:val="IssueSubsectionHeading"/>
        <w:rPr>
          <w:vanish/>
          <w:specVanish/>
        </w:rPr>
      </w:pPr>
      <w:r w:rsidRPr="004C3641">
        <w:t>Recommendation: </w:t>
      </w:r>
    </w:p>
    <w:p w:rsidR="00880264" w:rsidRDefault="00880264">
      <w:pPr>
        <w:pStyle w:val="BodyText"/>
      </w:pPr>
      <w:r>
        <w:t> </w:t>
      </w:r>
      <w:r w:rsidR="00F64C99">
        <w:t xml:space="preserve">Yes, the Commission should approve the cancellation of the </w:t>
      </w:r>
      <w:r w:rsidR="00F25334">
        <w:t xml:space="preserve">Gas </w:t>
      </w:r>
      <w:r w:rsidR="00F64C99">
        <w:t xml:space="preserve">Transportation Agreement between </w:t>
      </w:r>
      <w:r w:rsidR="00693E7D">
        <w:t>Peninsula</w:t>
      </w:r>
      <w:r w:rsidR="00F64C99">
        <w:t xml:space="preserve"> and Peoples</w:t>
      </w:r>
      <w:r w:rsidR="00F25334">
        <w:t xml:space="preserve"> effective with the in-service date of the Callahan pipeline</w:t>
      </w:r>
      <w:r w:rsidR="00F64C99">
        <w:t xml:space="preserve">. </w:t>
      </w:r>
      <w:r>
        <w:t>(Guffey</w:t>
      </w:r>
      <w:r w:rsidR="008325D2">
        <w:t>, Coston</w:t>
      </w:r>
      <w:r>
        <w:t>)</w:t>
      </w:r>
    </w:p>
    <w:p w:rsidR="00880264" w:rsidRPr="004C3641" w:rsidRDefault="00880264">
      <w:pPr>
        <w:pStyle w:val="IssueSubsectionHeading"/>
        <w:rPr>
          <w:vanish/>
          <w:specVanish/>
        </w:rPr>
      </w:pPr>
      <w:r w:rsidRPr="004C3641">
        <w:t>Staff Analysis: </w:t>
      </w:r>
    </w:p>
    <w:p w:rsidR="00F64C99" w:rsidRDefault="00880264" w:rsidP="00871922">
      <w:pPr>
        <w:jc w:val="both"/>
      </w:pPr>
      <w:r>
        <w:t> </w:t>
      </w:r>
      <w:r w:rsidR="00871922">
        <w:t>In 2012, the Commission approved a Gas Transportation Agreement</w:t>
      </w:r>
      <w:r w:rsidR="002D7379">
        <w:t xml:space="preserve"> between Peninsula and Peoples</w:t>
      </w:r>
      <w:r w:rsidR="00632701">
        <w:t>.</w:t>
      </w:r>
      <w:r w:rsidR="00B82A6C">
        <w:rPr>
          <w:rStyle w:val="FootnoteReference"/>
        </w:rPr>
        <w:footnoteReference w:id="6"/>
      </w:r>
      <w:r w:rsidR="00632701">
        <w:t xml:space="preserve"> This agreement</w:t>
      </w:r>
      <w:r w:rsidR="002D7379">
        <w:t xml:space="preserve"> allows </w:t>
      </w:r>
      <w:r w:rsidR="00632701">
        <w:t>Peoples to provide transportation service to</w:t>
      </w:r>
      <w:r w:rsidR="002D7379">
        <w:t xml:space="preserve"> Peninsula across Peoples’ system</w:t>
      </w:r>
      <w:r w:rsidR="00632701">
        <w:t xml:space="preserve"> (</w:t>
      </w:r>
      <w:r w:rsidR="002D7379">
        <w:t>yellow line in Attachment A to th</w:t>
      </w:r>
      <w:r w:rsidR="00F25334">
        <w:t>is</w:t>
      </w:r>
      <w:r w:rsidR="002D7379">
        <w:t xml:space="preserve"> recommendation</w:t>
      </w:r>
      <w:r w:rsidR="00632701">
        <w:t>)</w:t>
      </w:r>
      <w:r w:rsidR="00264667">
        <w:t>. Because Peninsula and Peoples negotiated a payment structure not anticipated in Peoples</w:t>
      </w:r>
      <w:r w:rsidR="0064003A">
        <w:t>’</w:t>
      </w:r>
      <w:r w:rsidR="00264667">
        <w:t xml:space="preserve"> tariff, Rule 25-9.034, F</w:t>
      </w:r>
      <w:r w:rsidR="00F25334">
        <w:t xml:space="preserve">lorida </w:t>
      </w:r>
      <w:r w:rsidR="00264667">
        <w:t>A</w:t>
      </w:r>
      <w:r w:rsidR="00F25334">
        <w:t xml:space="preserve">dministrative </w:t>
      </w:r>
      <w:r w:rsidR="00264667">
        <w:t>C</w:t>
      </w:r>
      <w:r w:rsidR="00F25334">
        <w:t>ode</w:t>
      </w:r>
      <w:r w:rsidR="00264667">
        <w:t>, require</w:t>
      </w:r>
      <w:r w:rsidR="0064003A">
        <w:t>s</w:t>
      </w:r>
      <w:r w:rsidR="00264667">
        <w:t xml:space="preserve"> the Commission to approve this special contract. </w:t>
      </w:r>
      <w:r w:rsidR="00871922">
        <w:t>The fixed monthly charge</w:t>
      </w:r>
      <w:r w:rsidR="00264667">
        <w:t>,</w:t>
      </w:r>
      <w:r w:rsidR="00871922">
        <w:t xml:space="preserve"> payable by Peninsula</w:t>
      </w:r>
      <w:r w:rsidR="00264667">
        <w:t>,</w:t>
      </w:r>
      <w:r w:rsidR="00871922">
        <w:t xml:space="preserve"> was designed to recover Peoples’ </w:t>
      </w:r>
      <w:r w:rsidR="00F608D3">
        <w:t>investment</w:t>
      </w:r>
      <w:r w:rsidR="00871922">
        <w:t xml:space="preserve"> in </w:t>
      </w:r>
      <w:r w:rsidR="00632701">
        <w:t xml:space="preserve">certain upgrades to its facilities </w:t>
      </w:r>
      <w:r w:rsidR="00F608D3">
        <w:t xml:space="preserve">to support Peoples’ transportation of natural gas for Peninsula. </w:t>
      </w:r>
    </w:p>
    <w:p w:rsidR="00B82A6C" w:rsidRDefault="00B82A6C" w:rsidP="00871922">
      <w:pPr>
        <w:jc w:val="both"/>
      </w:pPr>
    </w:p>
    <w:p w:rsidR="00B82A6C" w:rsidRDefault="00B82A6C" w:rsidP="00871922">
      <w:pPr>
        <w:jc w:val="both"/>
      </w:pPr>
      <w:r>
        <w:t xml:space="preserve">In 2015, the Commission approved in </w:t>
      </w:r>
      <w:r w:rsidRPr="00BC3FA2">
        <w:t>Order No. PSC-</w:t>
      </w:r>
      <w:r>
        <w:t>15-0318-PAA-GP an amendment to the special contract between Peninsula and Peoples. The amendment enabled Peoples to provide Peninsula with incremental transportation service.</w:t>
      </w:r>
      <w:r w:rsidRPr="00BC3FA2">
        <w:rPr>
          <w:rStyle w:val="FootnoteReference"/>
        </w:rPr>
        <w:footnoteReference w:id="7"/>
      </w:r>
    </w:p>
    <w:p w:rsidR="00F608D3" w:rsidRDefault="00F608D3" w:rsidP="00871922">
      <w:pPr>
        <w:jc w:val="both"/>
      </w:pPr>
    </w:p>
    <w:p w:rsidR="00893660" w:rsidRDefault="00F608D3">
      <w:pPr>
        <w:pStyle w:val="BodyText"/>
      </w:pPr>
      <w:r>
        <w:t>T</w:t>
      </w:r>
      <w:r w:rsidR="00893660">
        <w:t xml:space="preserve">he joint petitioners </w:t>
      </w:r>
      <w:r>
        <w:t xml:space="preserve">explained that </w:t>
      </w:r>
      <w:r w:rsidR="00893660">
        <w:t xml:space="preserve">when the Callahan pipeline becomes operational, Peoples will </w:t>
      </w:r>
      <w:r>
        <w:t>no longer</w:t>
      </w:r>
      <w:r w:rsidR="00893660">
        <w:t xml:space="preserve"> transport </w:t>
      </w:r>
      <w:r>
        <w:t>natural gas</w:t>
      </w:r>
      <w:r w:rsidR="00893660">
        <w:t xml:space="preserve"> </w:t>
      </w:r>
      <w:r w:rsidR="00264667">
        <w:t xml:space="preserve">on behalf of </w:t>
      </w:r>
      <w:r w:rsidR="002D7379">
        <w:t>Peninsula. T</w:t>
      </w:r>
      <w:r>
        <w:t xml:space="preserve">herefore, </w:t>
      </w:r>
      <w:r w:rsidR="002D7379">
        <w:t>th</w:t>
      </w:r>
      <w:r w:rsidR="00264667">
        <w:t>is</w:t>
      </w:r>
      <w:r w:rsidR="002D7379">
        <w:t xml:space="preserve"> contract</w:t>
      </w:r>
      <w:r w:rsidR="00264667">
        <w:t>ual</w:t>
      </w:r>
      <w:r w:rsidR="002D7379">
        <w:t xml:space="preserve"> obligation becomes obsolete and </w:t>
      </w:r>
      <w:r>
        <w:t xml:space="preserve">both parties </w:t>
      </w:r>
      <w:r w:rsidR="00F25334">
        <w:t xml:space="preserve">have </w:t>
      </w:r>
      <w:r>
        <w:t>agreed to terminate the agreement</w:t>
      </w:r>
      <w:r w:rsidR="00893660">
        <w:t>.</w:t>
      </w:r>
      <w:r w:rsidR="008325D2">
        <w:t xml:space="preserve"> </w:t>
      </w:r>
      <w:r w:rsidR="00225C89">
        <w:t xml:space="preserve">While Peoples will no longer receive payments from Peninsula after the agreement is terminated, </w:t>
      </w:r>
      <w:r w:rsidR="00893660">
        <w:t xml:space="preserve">Peoples </w:t>
      </w:r>
      <w:r w:rsidR="002D7379">
        <w:t xml:space="preserve">stated that it </w:t>
      </w:r>
      <w:r w:rsidR="005463CF">
        <w:t>will</w:t>
      </w:r>
      <w:r w:rsidR="00893660">
        <w:t xml:space="preserve"> recover </w:t>
      </w:r>
      <w:r w:rsidR="00632701">
        <w:t>its investment</w:t>
      </w:r>
      <w:r w:rsidR="00893660">
        <w:t xml:space="preserve"> through revenue derived from </w:t>
      </w:r>
      <w:r w:rsidR="005463CF">
        <w:t>new growth in St. Johns</w:t>
      </w:r>
      <w:r w:rsidR="003235B6">
        <w:t xml:space="preserve"> County</w:t>
      </w:r>
      <w:r w:rsidR="005463CF">
        <w:t xml:space="preserve"> and </w:t>
      </w:r>
      <w:r w:rsidR="00264667">
        <w:t xml:space="preserve">in </w:t>
      </w:r>
      <w:r w:rsidR="005463CF">
        <w:t>Duval Count</w:t>
      </w:r>
      <w:r w:rsidR="003235B6">
        <w:t>y</w:t>
      </w:r>
      <w:r w:rsidR="005463CF">
        <w:t xml:space="preserve">. </w:t>
      </w:r>
      <w:r w:rsidR="003278DC">
        <w:t xml:space="preserve">In response to staff’s data request, the joint petitioners stated that the anticipated effective date of the termination </w:t>
      </w:r>
      <w:r w:rsidR="00004E75">
        <w:t xml:space="preserve">of the </w:t>
      </w:r>
      <w:r w:rsidR="003278DC">
        <w:t>agreement is September 30, 2020 (</w:t>
      </w:r>
      <w:r w:rsidR="00264667">
        <w:t xml:space="preserve">the current </w:t>
      </w:r>
      <w:r w:rsidR="003278DC">
        <w:t xml:space="preserve">anticipated in-service date of the Callahan </w:t>
      </w:r>
      <w:r w:rsidR="00F25334">
        <w:t>p</w:t>
      </w:r>
      <w:r w:rsidR="003278DC">
        <w:t>ipeline).</w:t>
      </w:r>
      <w:r w:rsidR="00F25334">
        <w:t xml:space="preserve"> </w:t>
      </w:r>
      <w:r w:rsidR="00A44FD3">
        <w:t>Since the existing agreement between Peninsula and Peoples will become obsolete when the Callahan pipeline goes into service, s</w:t>
      </w:r>
      <w:r w:rsidR="00F25334">
        <w:t>taff recommends approval of</w:t>
      </w:r>
      <w:r w:rsidR="00A44FD3">
        <w:t xml:space="preserve"> the cancellation of the Gas Transportation Agreement between Peninsula and Peoples.</w:t>
      </w:r>
      <w:r w:rsidR="00F25334">
        <w:t xml:space="preserve"> </w:t>
      </w:r>
    </w:p>
    <w:p w:rsidR="00880264" w:rsidRDefault="00880264">
      <w:pPr>
        <w:pStyle w:val="IssueHeading"/>
        <w:rPr>
          <w:vanish/>
          <w:specVanish/>
        </w:rPr>
      </w:pPr>
      <w:r w:rsidRPr="004C3641">
        <w:rPr>
          <w:b w:val="0"/>
          <w:i w:val="0"/>
        </w:rPr>
        <w:br w:type="page"/>
      </w:r>
      <w:r w:rsidRPr="004C3641">
        <w:lastRenderedPageBreak/>
        <w:t xml:space="preserve">Issue </w:t>
      </w:r>
      <w:r w:rsidR="00DD1B18">
        <w:fldChar w:fldCharType="begin"/>
      </w:r>
      <w:r w:rsidR="00DD1B18">
        <w:instrText xml:space="preserve"> SEQ Issue \* MERGEFORMAT </w:instrText>
      </w:r>
      <w:r w:rsidR="00DD1B18">
        <w:fldChar w:fldCharType="separate"/>
      </w:r>
      <w:r w:rsidR="007A0A89">
        <w:rPr>
          <w:noProof/>
        </w:rPr>
        <w:t>4</w:t>
      </w:r>
      <w:r w:rsidR="00DD1B1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A0A89">
        <w:rPr>
          <w:noProof/>
        </w:rPr>
        <w:instrText>4</w:instrText>
      </w:r>
      <w:r>
        <w:fldChar w:fldCharType="end"/>
      </w:r>
      <w:r>
        <w:tab/>
        <w:instrText xml:space="preserve">(Simmons)" \l 1 </w:instrText>
      </w:r>
      <w:r>
        <w:fldChar w:fldCharType="end"/>
      </w:r>
      <w:r>
        <w:t> </w:t>
      </w:r>
    </w:p>
    <w:p w:rsidR="00880264" w:rsidRDefault="00880264">
      <w:pPr>
        <w:pStyle w:val="BodyText"/>
      </w:pPr>
      <w:r>
        <w:t> Should this docket be closed?</w:t>
      </w:r>
    </w:p>
    <w:p w:rsidR="00880264" w:rsidRPr="004C3641" w:rsidRDefault="00880264">
      <w:pPr>
        <w:pStyle w:val="IssueSubsectionHeading"/>
        <w:rPr>
          <w:vanish/>
          <w:specVanish/>
        </w:rPr>
      </w:pPr>
      <w:r w:rsidRPr="004C3641">
        <w:t>Recommendation: </w:t>
      </w:r>
    </w:p>
    <w:p w:rsidR="00880264" w:rsidRDefault="00880264">
      <w:pPr>
        <w:pStyle w:val="BodyText"/>
      </w:pPr>
      <w:r>
        <w:t> </w:t>
      </w:r>
      <w:r w:rsidR="00963F22">
        <w:t>Yes. If no protest is filed by a person whose substantial interests are affected within 21 days of the issuance of the Order, this docket should be closed upon the issuance of a Consummating Order.</w:t>
      </w:r>
      <w:r>
        <w:t xml:space="preserve"> (Simmons)</w:t>
      </w:r>
    </w:p>
    <w:p w:rsidR="00880264" w:rsidRPr="004C3641" w:rsidRDefault="00880264">
      <w:pPr>
        <w:pStyle w:val="IssueSubsectionHeading"/>
        <w:rPr>
          <w:vanish/>
          <w:specVanish/>
        </w:rPr>
      </w:pPr>
      <w:r w:rsidRPr="004C3641">
        <w:t>Staff Analysis: </w:t>
      </w:r>
    </w:p>
    <w:p w:rsidR="00880264" w:rsidRDefault="00880264">
      <w:pPr>
        <w:pStyle w:val="BodyText"/>
      </w:pPr>
      <w:r>
        <w:t> </w:t>
      </w:r>
      <w:r w:rsidR="00963F22">
        <w:t>If no protest is filed by a person whose substantial interests are affected within 21 days of the issuance of the Order, this docket should be closed upon the issuance of a Consummating Order.</w:t>
      </w:r>
    </w:p>
    <w:p w:rsidR="003D34D6" w:rsidRDefault="003D34D6">
      <w:pPr>
        <w:pStyle w:val="BodyText"/>
        <w:sectPr w:rsidR="003D34D6"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F1758E" w:rsidRDefault="003D34D6">
      <w:pPr>
        <w:pStyle w:val="BodyText"/>
        <w:sectPr w:rsidR="00F1758E"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45-GU Map_directional flow.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817F6" w:rsidRDefault="00F1758E">
      <w:pPr>
        <w:pStyle w:val="BodyText"/>
        <w:sectPr w:rsidR="007817F6"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83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83924"/>
                    </a:xfrm>
                    <a:prstGeom prst="rect">
                      <a:avLst/>
                    </a:prstGeom>
                  </pic:spPr>
                </pic:pic>
              </a:graphicData>
            </a:graphic>
          </wp:inline>
        </w:drawing>
      </w:r>
      <w:r>
        <w:rPr>
          <w:noProof/>
        </w:rPr>
        <w:lastRenderedPageBreak/>
        <w:drawing>
          <wp:inline distT="0" distB="0" distL="0" distR="0">
            <wp:extent cx="5943600" cy="7684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4.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5.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0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1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ast PGS Agreement_Page_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rsidR="000714CD" w:rsidRDefault="00957B6A">
      <w:pPr>
        <w:pStyle w:val="BodyText"/>
      </w:pPr>
      <w:r>
        <w:rPr>
          <w:noProof/>
        </w:rPr>
        <w:lastRenderedPageBreak/>
        <w:drawing>
          <wp:inline distT="0" distB="0" distL="0" distR="0">
            <wp:extent cx="5943600" cy="7681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81595"/>
                    </a:xfrm>
                    <a:prstGeom prst="rect">
                      <a:avLst/>
                    </a:prstGeom>
                  </pic:spPr>
                </pic:pic>
              </a:graphicData>
            </a:graphic>
          </wp:inline>
        </w:drawing>
      </w:r>
      <w:r>
        <w:rPr>
          <w:noProof/>
        </w:rPr>
        <w:lastRenderedPageBreak/>
        <w:drawing>
          <wp:inline distT="0" distB="0" distL="0" distR="0">
            <wp:extent cx="5943600" cy="77063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706360"/>
                    </a:xfrm>
                    <a:prstGeom prst="rect">
                      <a:avLst/>
                    </a:prstGeom>
                  </pic:spPr>
                </pic:pic>
              </a:graphicData>
            </a:graphic>
          </wp:inline>
        </w:drawing>
      </w:r>
      <w:r>
        <w:rPr>
          <w:noProof/>
        </w:rPr>
        <w:lastRenderedPageBreak/>
        <w:drawing>
          <wp:inline distT="0" distB="0" distL="0" distR="0">
            <wp:extent cx="5943600" cy="7665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65720"/>
                    </a:xfrm>
                    <a:prstGeom prst="rect">
                      <a:avLst/>
                    </a:prstGeom>
                  </pic:spPr>
                </pic:pic>
              </a:graphicData>
            </a:graphic>
          </wp:inline>
        </w:drawing>
      </w:r>
      <w:r>
        <w:rPr>
          <w:noProof/>
        </w:rPr>
        <w:lastRenderedPageBreak/>
        <w:drawing>
          <wp:inline distT="0" distB="0" distL="0" distR="0">
            <wp:extent cx="5943600" cy="7665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65720"/>
                    </a:xfrm>
                    <a:prstGeom prst="rect">
                      <a:avLst/>
                    </a:prstGeom>
                  </pic:spPr>
                </pic:pic>
              </a:graphicData>
            </a:graphic>
          </wp:inline>
        </w:drawing>
      </w:r>
      <w:r>
        <w:rPr>
          <w:noProof/>
        </w:rPr>
        <w:lastRenderedPageBreak/>
        <w:drawing>
          <wp:inline distT="0" distB="0" distL="0" distR="0">
            <wp:extent cx="5943600" cy="7624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24445"/>
                    </a:xfrm>
                    <a:prstGeom prst="rect">
                      <a:avLst/>
                    </a:prstGeom>
                  </pic:spPr>
                </pic:pic>
              </a:graphicData>
            </a:graphic>
          </wp:inline>
        </w:drawing>
      </w:r>
      <w:r>
        <w:rPr>
          <w:noProof/>
        </w:rPr>
        <w:lastRenderedPageBreak/>
        <w:drawing>
          <wp:inline distT="0" distB="0" distL="0" distR="0">
            <wp:extent cx="5943600" cy="7666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66990"/>
                    </a:xfrm>
                    <a:prstGeom prst="rect">
                      <a:avLst/>
                    </a:prstGeom>
                  </pic:spPr>
                </pic:pic>
              </a:graphicData>
            </a:graphic>
          </wp:inline>
        </w:drawing>
      </w:r>
      <w:r>
        <w:rPr>
          <w:noProof/>
        </w:rPr>
        <w:lastRenderedPageBreak/>
        <w:drawing>
          <wp:inline distT="0" distB="0" distL="0" distR="0">
            <wp:extent cx="5943600" cy="7698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r>
        <w:rPr>
          <w:noProof/>
        </w:rPr>
        <w:lastRenderedPageBreak/>
        <w:drawing>
          <wp:inline distT="0" distB="0" distL="0" distR="0">
            <wp:extent cx="5943600" cy="7646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eement_FPUC and PPC_Page_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46670"/>
                    </a:xfrm>
                    <a:prstGeom prst="rect">
                      <a:avLst/>
                    </a:prstGeom>
                  </pic:spPr>
                </pic:pic>
              </a:graphicData>
            </a:graphic>
          </wp:inline>
        </w:drawing>
      </w:r>
      <w:r>
        <w:rPr>
          <w:noProof/>
        </w:rPr>
        <w:lastRenderedPageBreak/>
        <w:drawing>
          <wp:inline distT="0" distB="0" distL="0" distR="0">
            <wp:extent cx="5943600" cy="76839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mendment _FPUC and PPC_Page_1.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83924"/>
                    </a:xfrm>
                    <a:prstGeom prst="rect">
                      <a:avLst/>
                    </a:prstGeom>
                  </pic:spPr>
                </pic:pic>
              </a:graphicData>
            </a:graphic>
          </wp:inline>
        </w:drawing>
      </w:r>
      <w:r>
        <w:rPr>
          <w:noProof/>
        </w:rPr>
        <w:lastRenderedPageBreak/>
        <w:drawing>
          <wp:inline distT="0" distB="0" distL="0" distR="0">
            <wp:extent cx="5943600" cy="768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mendment _FPUC and PPC_Page_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mendment _FPUC and PPC_Page_3.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mendment _FPUC and PPC_Page_4.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mendment _FPUC and PPC_Page_5.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684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Amendment _FPUC and PPC_Page_6.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sectPr w:rsidR="000714CD" w:rsidSect="0068481F">
      <w:headerReference w:type="default" r:id="rId4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55F" w:rsidRDefault="00AB255F">
      <w:r>
        <w:separator/>
      </w:r>
    </w:p>
  </w:endnote>
  <w:endnote w:type="continuationSeparator" w:id="0">
    <w:p w:rsidR="00AB255F" w:rsidRDefault="00AB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526B3">
      <w:rPr>
        <w:rStyle w:val="PageNumber"/>
        <w:noProof/>
      </w:rPr>
      <w:t>34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55F" w:rsidRDefault="00AB255F">
      <w:r>
        <w:separator/>
      </w:r>
    </w:p>
  </w:footnote>
  <w:footnote w:type="continuationSeparator" w:id="0">
    <w:p w:rsidR="00AB255F" w:rsidRDefault="00AB255F">
      <w:r>
        <w:continuationSeparator/>
      </w:r>
    </w:p>
  </w:footnote>
  <w:footnote w:id="1">
    <w:p w:rsidR="00347CCC" w:rsidRPr="00926B03" w:rsidRDefault="00347CCC" w:rsidP="00347CCC">
      <w:pPr>
        <w:pStyle w:val="FootnoteText"/>
        <w:rPr>
          <w:i/>
        </w:rPr>
      </w:pPr>
      <w:r w:rsidRPr="00907E15">
        <w:rPr>
          <w:rStyle w:val="FootnoteReference"/>
        </w:rPr>
        <w:footnoteRef/>
      </w:r>
      <w:r w:rsidRPr="00907E15">
        <w:t xml:space="preserve"> Order No. PSC-07-1012-TRF-GP, issued December 21, 2007, </w:t>
      </w:r>
      <w:r>
        <w:t xml:space="preserve">in </w:t>
      </w:r>
      <w:r w:rsidRPr="00907E15">
        <w:t xml:space="preserve">Docket No. </w:t>
      </w:r>
      <w:r w:rsidR="004E097A">
        <w:t>20</w:t>
      </w:r>
      <w:r w:rsidRPr="00907E15">
        <w:t xml:space="preserve">070570-GP, </w:t>
      </w:r>
      <w:r w:rsidRPr="00926B03">
        <w:rPr>
          <w:i/>
        </w:rPr>
        <w:t>In re: Petition for approval of natural gas transmission pipeline tariff by Peninsula Pipeline Company, Inc.</w:t>
      </w:r>
    </w:p>
  </w:footnote>
  <w:footnote w:id="2">
    <w:p w:rsidR="00347CCC" w:rsidRDefault="00347CCC">
      <w:pPr>
        <w:pStyle w:val="FootnoteText"/>
      </w:pPr>
      <w:r>
        <w:rPr>
          <w:rStyle w:val="FootnoteReference"/>
        </w:rPr>
        <w:footnoteRef/>
      </w:r>
      <w:r>
        <w:t xml:space="preserve"> Order No. PSC-08-0747-TRF-GP, issued November 12, 2008, in Docket No. </w:t>
      </w:r>
      <w:r w:rsidR="004E097A">
        <w:t>20</w:t>
      </w:r>
      <w:r>
        <w:t xml:space="preserve">080561-GP, </w:t>
      </w:r>
      <w:r w:rsidRPr="00347CCC">
        <w:rPr>
          <w:i/>
        </w:rPr>
        <w:t xml:space="preserve">In re: Petition for approval of </w:t>
      </w:r>
      <w:r w:rsidRPr="00926B03">
        <w:rPr>
          <w:i/>
        </w:rPr>
        <w:t>natural gas transmission pipeline tariff by</w:t>
      </w:r>
      <w:r>
        <w:rPr>
          <w:i/>
        </w:rPr>
        <w:t xml:space="preserve"> SeaCoast Gas Transmission, LLC.</w:t>
      </w:r>
    </w:p>
  </w:footnote>
  <w:footnote w:id="3">
    <w:p w:rsidR="0043500C" w:rsidRDefault="0043500C" w:rsidP="0043500C">
      <w:pPr>
        <w:pStyle w:val="FootnoteText"/>
      </w:pPr>
      <w:r>
        <w:rPr>
          <w:rStyle w:val="FootnoteReference"/>
        </w:rPr>
        <w:footnoteRef/>
      </w:r>
      <w:r>
        <w:t xml:space="preserve"> </w:t>
      </w:r>
      <w:r w:rsidRPr="00907E15">
        <w:t>Order No. PSC-12-0230-PAA-GU</w:t>
      </w:r>
      <w:r w:rsidR="004E097A">
        <w:t>,</w:t>
      </w:r>
      <w:r w:rsidRPr="00907E15">
        <w:t xml:space="preserve"> issued on May 9, 2012</w:t>
      </w:r>
      <w:r w:rsidR="00347CCC">
        <w:t>,</w:t>
      </w:r>
      <w:r w:rsidRPr="00907E15">
        <w:t xml:space="preserve"> in Docket</w:t>
      </w:r>
      <w:r>
        <w:t xml:space="preserve"> No. </w:t>
      </w:r>
      <w:r w:rsidRPr="00907E15">
        <w:t xml:space="preserve">20110271-GU, </w:t>
      </w:r>
      <w:r w:rsidRPr="00926B03">
        <w:rPr>
          <w:i/>
        </w:rPr>
        <w:t xml:space="preserve">In </w:t>
      </w:r>
      <w:r w:rsidR="004E097A">
        <w:rPr>
          <w:i/>
        </w:rPr>
        <w:t>r</w:t>
      </w:r>
      <w:r w:rsidRPr="00926B03">
        <w:rPr>
          <w:i/>
        </w:rPr>
        <w:t>e: Petition for approval of transportation service agreement with Florida Public Utilities Company, by Peninsula Pipeline Company, Inc</w:t>
      </w:r>
      <w:r w:rsidR="004E097A">
        <w:rPr>
          <w:i/>
        </w:rPr>
        <w:t>,</w:t>
      </w:r>
      <w:r w:rsidRPr="00926B03">
        <w:rPr>
          <w:i/>
        </w:rPr>
        <w:t>.</w:t>
      </w:r>
      <w:r>
        <w:t xml:space="preserve"> and Docket No. 20110277-GU, </w:t>
      </w:r>
      <w:r w:rsidRPr="00926B03">
        <w:rPr>
          <w:i/>
        </w:rPr>
        <w:t xml:space="preserve">In re: Joint petition for approval of territorial agreement in Nassau and Duval Counties by Peoples Gas System and Florida Public Utilities </w:t>
      </w:r>
      <w:r w:rsidR="004E097A">
        <w:rPr>
          <w:i/>
        </w:rPr>
        <w:t>C</w:t>
      </w:r>
      <w:r w:rsidRPr="00926B03">
        <w:rPr>
          <w:i/>
        </w:rPr>
        <w:t xml:space="preserve">ompany; gas transportation agreement by Peoples Gas </w:t>
      </w:r>
      <w:r w:rsidR="004E097A">
        <w:rPr>
          <w:i/>
        </w:rPr>
        <w:t>S</w:t>
      </w:r>
      <w:r w:rsidRPr="00926B03">
        <w:rPr>
          <w:i/>
        </w:rPr>
        <w:t>ystem and Peninsula Pipeline Company, Inc.; and application for approval of tariff revisions to reflect service in Nassau and Okeechobee Counties, by Florida Public Utilities Company.</w:t>
      </w:r>
    </w:p>
  </w:footnote>
  <w:footnote w:id="4">
    <w:p w:rsidR="003C448C" w:rsidRDefault="003C448C">
      <w:pPr>
        <w:pStyle w:val="FootnoteText"/>
      </w:pPr>
      <w:r>
        <w:rPr>
          <w:rStyle w:val="FootnoteReference"/>
        </w:rPr>
        <w:footnoteRef/>
      </w:r>
      <w:r>
        <w:t xml:space="preserve"> Total capacity of the Callahan pipeline will be 148,248 dekatherms/day, with Peninsula and SeaCoast each holding 74,124 dekatherms/day of that capacity.</w:t>
      </w:r>
    </w:p>
  </w:footnote>
  <w:footnote w:id="5">
    <w:p w:rsidR="004F59AB" w:rsidRDefault="004F59AB" w:rsidP="004F59AB">
      <w:pPr>
        <w:pStyle w:val="FootnoteText"/>
      </w:pPr>
      <w:r>
        <w:rPr>
          <w:rStyle w:val="FootnoteReference"/>
        </w:rPr>
        <w:footnoteRef/>
      </w:r>
      <w:r>
        <w:t xml:space="preserve"> </w:t>
      </w:r>
      <w:proofErr w:type="gramStart"/>
      <w:r w:rsidRPr="00907E15">
        <w:t>Order No.</w:t>
      </w:r>
      <w:proofErr w:type="gramEnd"/>
      <w:r w:rsidRPr="00907E15">
        <w:t xml:space="preserve"> PSC-12-0230-PAA-GU</w:t>
      </w:r>
      <w:r w:rsidRPr="00926B03">
        <w:rPr>
          <w:i/>
        </w:rPr>
        <w:t>.</w:t>
      </w:r>
    </w:p>
  </w:footnote>
  <w:footnote w:id="6">
    <w:p w:rsidR="00B82A6C" w:rsidRDefault="00B82A6C">
      <w:pPr>
        <w:pStyle w:val="FootnoteText"/>
      </w:pPr>
      <w:r>
        <w:rPr>
          <w:rStyle w:val="FootnoteReference"/>
        </w:rPr>
        <w:footnoteRef/>
      </w:r>
      <w:r>
        <w:t xml:space="preserve"> </w:t>
      </w:r>
      <w:proofErr w:type="gramStart"/>
      <w:r>
        <w:t>Order No.</w:t>
      </w:r>
      <w:proofErr w:type="gramEnd"/>
      <w:r>
        <w:t xml:space="preserve"> PSC-12-0230-PAA-GU.</w:t>
      </w:r>
    </w:p>
  </w:footnote>
  <w:footnote w:id="7">
    <w:p w:rsidR="00B82A6C" w:rsidRPr="00907E15" w:rsidRDefault="00B82A6C" w:rsidP="00B82A6C">
      <w:pPr>
        <w:pStyle w:val="Default"/>
        <w:jc w:val="both"/>
        <w:rPr>
          <w:sz w:val="20"/>
          <w:szCs w:val="20"/>
        </w:rPr>
      </w:pPr>
      <w:r w:rsidRPr="00907E15">
        <w:rPr>
          <w:rStyle w:val="FootnoteReference"/>
          <w:sz w:val="20"/>
          <w:szCs w:val="20"/>
        </w:rPr>
        <w:footnoteRef/>
      </w:r>
      <w:r w:rsidRPr="00907E15">
        <w:rPr>
          <w:sz w:val="20"/>
          <w:szCs w:val="20"/>
        </w:rPr>
        <w:t xml:space="preserve"> </w:t>
      </w:r>
      <w:r>
        <w:rPr>
          <w:sz w:val="20"/>
          <w:szCs w:val="20"/>
        </w:rPr>
        <w:t xml:space="preserve">Order No. PSC-15-0318-PAA-GP, issued August 10, 2015, in Docket No. 20150094-GP, </w:t>
      </w:r>
      <w:r w:rsidRPr="00BC3FA2">
        <w:rPr>
          <w:i/>
          <w:sz w:val="20"/>
          <w:szCs w:val="20"/>
        </w:rPr>
        <w:t>In re: Petition for approval of amendment to special contract with Peninsula Pipeline Company, by Peoples Gas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AB255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20190145-GU</w:t>
    </w:r>
    <w:bookmarkEnd w:id="15"/>
  </w:p>
  <w:p w:rsidR="00BC402E" w:rsidRDefault="00BC402E">
    <w:pPr>
      <w:pStyle w:val="Header"/>
    </w:pPr>
    <w:r>
      <w:t xml:space="preserve">Date: </w:t>
    </w:r>
    <w:r w:rsidR="00DD1B18">
      <w:fldChar w:fldCharType="begin"/>
    </w:r>
    <w:r w:rsidR="00DD1B18">
      <w:instrText xml:space="preserve"> REF FilingDate </w:instrText>
    </w:r>
    <w:r w:rsidR="00DD1B18">
      <w:fldChar w:fldCharType="separate"/>
    </w:r>
    <w:r w:rsidR="007A0A89">
      <w:t>November 26, 2019</w:t>
    </w:r>
    <w:r w:rsidR="00DD1B1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A0A89">
      <w:t>Docket No.</w:t>
    </w:r>
    <w:r>
      <w:fldChar w:fldCharType="end"/>
    </w:r>
    <w:r>
      <w:t xml:space="preserve"> </w:t>
    </w:r>
    <w:r>
      <w:fldChar w:fldCharType="begin"/>
    </w:r>
    <w:r>
      <w:instrText xml:space="preserve"> REF DocketList</w:instrText>
    </w:r>
    <w:r>
      <w:fldChar w:fldCharType="separate"/>
    </w:r>
    <w:r w:rsidR="007A0A89">
      <w:t>20190145-GU</w:t>
    </w:r>
    <w:r>
      <w:fldChar w:fldCharType="end"/>
    </w:r>
    <w:r>
      <w:tab/>
      <w:t xml:space="preserve">Issue </w:t>
    </w:r>
    <w:r w:rsidR="00DD1B18">
      <w:fldChar w:fldCharType="begin"/>
    </w:r>
    <w:r w:rsidR="00DD1B18">
      <w:instrText xml:space="preserve"> Seq Issue \c \* Arabic </w:instrText>
    </w:r>
    <w:r w:rsidR="00DD1B18">
      <w:fldChar w:fldCharType="separate"/>
    </w:r>
    <w:r w:rsidR="00B526B3">
      <w:rPr>
        <w:noProof/>
      </w:rPr>
      <w:t>4</w:t>
    </w:r>
    <w:r w:rsidR="00DD1B18">
      <w:rPr>
        <w:noProof/>
      </w:rPr>
      <w:fldChar w:fldCharType="end"/>
    </w:r>
  </w:p>
  <w:p w:rsidR="00BC402E" w:rsidRDefault="00BC402E">
    <w:pPr>
      <w:pStyle w:val="Header"/>
    </w:pPr>
    <w:r>
      <w:t xml:space="preserve">Date: </w:t>
    </w:r>
    <w:r w:rsidR="00DD1B18">
      <w:fldChar w:fldCharType="begin"/>
    </w:r>
    <w:r w:rsidR="00DD1B18">
      <w:instrText xml:space="preserve"> REF FilingDate </w:instrText>
    </w:r>
    <w:r w:rsidR="00DD1B18">
      <w:fldChar w:fldCharType="separate"/>
    </w:r>
    <w:r w:rsidR="007A0A89">
      <w:t>November 26, 2019</w:t>
    </w:r>
    <w:r w:rsidR="00DD1B1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4D6" w:rsidRDefault="003D34D6" w:rsidP="00220732">
    <w:pPr>
      <w:pStyle w:val="Header"/>
      <w:tabs>
        <w:tab w:val="clear" w:pos="4320"/>
        <w:tab w:val="clear" w:pos="8640"/>
        <w:tab w:val="right" w:pos="9360"/>
      </w:tabs>
    </w:pPr>
    <w:r>
      <w:fldChar w:fldCharType="begin"/>
    </w:r>
    <w:r>
      <w:instrText xml:space="preserve"> REF DocketLabel</w:instrText>
    </w:r>
    <w:r>
      <w:fldChar w:fldCharType="separate"/>
    </w:r>
    <w:r w:rsidR="007A0A89">
      <w:t>Docket No.</w:t>
    </w:r>
    <w:r>
      <w:fldChar w:fldCharType="end"/>
    </w:r>
    <w:r>
      <w:t xml:space="preserve"> </w:t>
    </w:r>
    <w:r>
      <w:fldChar w:fldCharType="begin"/>
    </w:r>
    <w:r>
      <w:instrText xml:space="preserve"> REF DocketList</w:instrText>
    </w:r>
    <w:r>
      <w:fldChar w:fldCharType="separate"/>
    </w:r>
    <w:r w:rsidR="007A0A89">
      <w:t>20190145-GU</w:t>
    </w:r>
    <w:r>
      <w:fldChar w:fldCharType="end"/>
    </w:r>
    <w:r>
      <w:tab/>
      <w:t>Attachment A</w:t>
    </w:r>
  </w:p>
  <w:p w:rsidR="003D34D6" w:rsidRDefault="003D34D6">
    <w:pPr>
      <w:pStyle w:val="Header"/>
    </w:pPr>
    <w:r>
      <w:t xml:space="preserve">Date: </w:t>
    </w:r>
    <w:fldSimple w:instr=" REF FilingDate ">
      <w:r w:rsidR="007A0A89">
        <w:t>November 26, 2019</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58E" w:rsidRDefault="00F1758E" w:rsidP="00220732">
    <w:pPr>
      <w:pStyle w:val="Header"/>
      <w:tabs>
        <w:tab w:val="clear" w:pos="4320"/>
        <w:tab w:val="clear" w:pos="8640"/>
        <w:tab w:val="right" w:pos="9360"/>
      </w:tabs>
    </w:pPr>
    <w:r>
      <w:fldChar w:fldCharType="begin"/>
    </w:r>
    <w:r>
      <w:instrText xml:space="preserve"> REF DocketLabel</w:instrText>
    </w:r>
    <w:r>
      <w:fldChar w:fldCharType="separate"/>
    </w:r>
    <w:r w:rsidR="007A0A89">
      <w:t>Docket No.</w:t>
    </w:r>
    <w:r>
      <w:fldChar w:fldCharType="end"/>
    </w:r>
    <w:r>
      <w:t xml:space="preserve"> </w:t>
    </w:r>
    <w:r>
      <w:fldChar w:fldCharType="begin"/>
    </w:r>
    <w:r>
      <w:instrText xml:space="preserve"> REF DocketList</w:instrText>
    </w:r>
    <w:r>
      <w:fldChar w:fldCharType="separate"/>
    </w:r>
    <w:r w:rsidR="007A0A89">
      <w:t>20190145-GU</w:t>
    </w:r>
    <w:r>
      <w:fldChar w:fldCharType="end"/>
    </w:r>
    <w:r>
      <w:tab/>
      <w:t>Attachment B</w:t>
    </w:r>
  </w:p>
  <w:p w:rsidR="00F1758E" w:rsidRDefault="00F1758E">
    <w:pPr>
      <w:pStyle w:val="Header"/>
    </w:pPr>
    <w:r>
      <w:t xml:space="preserve">Date: </w:t>
    </w:r>
    <w:fldSimple w:instr=" REF FilingDate ">
      <w:r w:rsidR="007A0A89">
        <w:t>November 26, 2019</w:t>
      </w:r>
    </w:fldSimple>
    <w:r w:rsidR="00083B05">
      <w:tab/>
    </w:r>
    <w:r w:rsidR="00083B05">
      <w:tab/>
      <w:t xml:space="preserve">                                                             Page </w:t>
    </w:r>
    <w:r w:rsidR="00083B05">
      <w:fldChar w:fldCharType="begin"/>
    </w:r>
    <w:r w:rsidR="00083B05">
      <w:instrText>=</w:instrText>
    </w:r>
    <w:r w:rsidR="00083B05">
      <w:fldChar w:fldCharType="begin"/>
    </w:r>
    <w:r w:rsidR="00083B05">
      <w:instrText>Page</w:instrText>
    </w:r>
    <w:r w:rsidR="00083B05">
      <w:fldChar w:fldCharType="separate"/>
    </w:r>
    <w:r w:rsidR="00B526B3">
      <w:rPr>
        <w:noProof/>
      </w:rPr>
      <w:instrText>20</w:instrText>
    </w:r>
    <w:r w:rsidR="00083B05">
      <w:fldChar w:fldCharType="end"/>
    </w:r>
    <w:r w:rsidR="00083B05">
      <w:instrText xml:space="preserve"> - 9</w:instrText>
    </w:r>
    <w:r w:rsidR="00083B05">
      <w:fldChar w:fldCharType="separate"/>
    </w:r>
    <w:r w:rsidR="00B526B3">
      <w:rPr>
        <w:noProof/>
      </w:rPr>
      <w:t>11</w:t>
    </w:r>
    <w:r w:rsidR="00083B05">
      <w:fldChar w:fldCharType="end"/>
    </w:r>
    <w:r w:rsidR="00083B05">
      <w:t xml:space="preserve"> of 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F6" w:rsidRDefault="007817F6" w:rsidP="00220732">
    <w:pPr>
      <w:pStyle w:val="Header"/>
      <w:tabs>
        <w:tab w:val="clear" w:pos="4320"/>
        <w:tab w:val="clear" w:pos="8640"/>
        <w:tab w:val="right" w:pos="9360"/>
      </w:tabs>
    </w:pPr>
    <w:r>
      <w:fldChar w:fldCharType="begin"/>
    </w:r>
    <w:r>
      <w:instrText xml:space="preserve"> REF DocketLabel</w:instrText>
    </w:r>
    <w:r>
      <w:fldChar w:fldCharType="separate"/>
    </w:r>
    <w:r w:rsidR="007A0A89">
      <w:t>Docket No.</w:t>
    </w:r>
    <w:r>
      <w:fldChar w:fldCharType="end"/>
    </w:r>
    <w:r>
      <w:t xml:space="preserve"> </w:t>
    </w:r>
    <w:r>
      <w:fldChar w:fldCharType="begin"/>
    </w:r>
    <w:r>
      <w:instrText xml:space="preserve"> REF DocketList</w:instrText>
    </w:r>
    <w:r>
      <w:fldChar w:fldCharType="separate"/>
    </w:r>
    <w:r w:rsidR="007A0A89">
      <w:t>20190145-GU</w:t>
    </w:r>
    <w:r>
      <w:fldChar w:fldCharType="end"/>
    </w:r>
    <w:r>
      <w:tab/>
      <w:t>Attachment C</w:t>
    </w:r>
  </w:p>
  <w:p w:rsidR="007817F6" w:rsidRDefault="007817F6">
    <w:pPr>
      <w:pStyle w:val="Header"/>
    </w:pPr>
    <w:r>
      <w:t xml:space="preserve">Date: </w:t>
    </w:r>
    <w:r w:rsidR="00DD1B18">
      <w:fldChar w:fldCharType="begin"/>
    </w:r>
    <w:r w:rsidR="00DD1B18">
      <w:instrText xml:space="preserve"> REF FilingDate </w:instrText>
    </w:r>
    <w:r w:rsidR="00DD1B18">
      <w:fldChar w:fldCharType="separate"/>
    </w:r>
    <w:r w:rsidR="007A0A89">
      <w:t>November 26, 2019</w:t>
    </w:r>
    <w:r w:rsidR="00DD1B18">
      <w:fldChar w:fldCharType="end"/>
    </w:r>
    <w:r w:rsidR="00E21E85">
      <w:tab/>
    </w:r>
    <w:r w:rsidR="00E21E85">
      <w:tab/>
      <w:t xml:space="preserve">                                                             Page </w:t>
    </w:r>
    <w:r w:rsidR="00E21E85">
      <w:fldChar w:fldCharType="begin"/>
    </w:r>
    <w:r w:rsidR="00E21E85">
      <w:instrText xml:space="preserve">= </w:instrText>
    </w:r>
    <w:r w:rsidR="00E21E85">
      <w:fldChar w:fldCharType="begin"/>
    </w:r>
    <w:r w:rsidR="00E21E85">
      <w:instrText>Page</w:instrText>
    </w:r>
    <w:r w:rsidR="00E21E85">
      <w:fldChar w:fldCharType="separate"/>
    </w:r>
    <w:r w:rsidR="00B526B3">
      <w:rPr>
        <w:noProof/>
      </w:rPr>
      <w:instrText>34</w:instrText>
    </w:r>
    <w:r w:rsidR="00E21E85">
      <w:fldChar w:fldCharType="end"/>
    </w:r>
    <w:r w:rsidR="00E21E85">
      <w:instrText xml:space="preserve">- 20 </w:instrText>
    </w:r>
    <w:r w:rsidR="00E21E85">
      <w:fldChar w:fldCharType="separate"/>
    </w:r>
    <w:r w:rsidR="00B526B3">
      <w:rPr>
        <w:noProof/>
      </w:rPr>
      <w:t>14</w:t>
    </w:r>
    <w:r w:rsidR="00E21E85">
      <w:fldChar w:fldCharType="end"/>
    </w:r>
    <w:r w:rsidR="00E21E85">
      <w:t xml:space="preserve"> of 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360C3715"/>
    <w:multiLevelType w:val="hybridMultilevel"/>
    <w:tmpl w:val="98FC7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7E32CA"/>
    <w:multiLevelType w:val="hybridMultilevel"/>
    <w:tmpl w:val="E102A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B255F"/>
    <w:rsid w:val="000043D5"/>
    <w:rsid w:val="00004E75"/>
    <w:rsid w:val="00006170"/>
    <w:rsid w:val="00010E37"/>
    <w:rsid w:val="000172DA"/>
    <w:rsid w:val="000247C5"/>
    <w:rsid w:val="000277C2"/>
    <w:rsid w:val="00031A1C"/>
    <w:rsid w:val="00035B48"/>
    <w:rsid w:val="00036CE2"/>
    <w:rsid w:val="000437FE"/>
    <w:rsid w:val="000448F9"/>
    <w:rsid w:val="000457BA"/>
    <w:rsid w:val="000513BE"/>
    <w:rsid w:val="00061603"/>
    <w:rsid w:val="00065A06"/>
    <w:rsid w:val="00065C9B"/>
    <w:rsid w:val="000666F3"/>
    <w:rsid w:val="000668D2"/>
    <w:rsid w:val="00070DCB"/>
    <w:rsid w:val="000714CD"/>
    <w:rsid w:val="00072CCA"/>
    <w:rsid w:val="00073120"/>
    <w:rsid w:val="000764D0"/>
    <w:rsid w:val="000828D3"/>
    <w:rsid w:val="00083B05"/>
    <w:rsid w:val="000A2B57"/>
    <w:rsid w:val="000A418B"/>
    <w:rsid w:val="000A5D70"/>
    <w:rsid w:val="000C4431"/>
    <w:rsid w:val="000D1C06"/>
    <w:rsid w:val="000D4319"/>
    <w:rsid w:val="000D4452"/>
    <w:rsid w:val="000F2FDF"/>
    <w:rsid w:val="000F374A"/>
    <w:rsid w:val="00100AD4"/>
    <w:rsid w:val="00104354"/>
    <w:rsid w:val="00105F7D"/>
    <w:rsid w:val="001076AF"/>
    <w:rsid w:val="00117C8C"/>
    <w:rsid w:val="00121D50"/>
    <w:rsid w:val="00124C38"/>
    <w:rsid w:val="00124E2E"/>
    <w:rsid w:val="00125ED4"/>
    <w:rsid w:val="001305E9"/>
    <w:rsid w:val="001307AF"/>
    <w:rsid w:val="00135687"/>
    <w:rsid w:val="0014132F"/>
    <w:rsid w:val="00144741"/>
    <w:rsid w:val="00145E02"/>
    <w:rsid w:val="00153CD3"/>
    <w:rsid w:val="0015506E"/>
    <w:rsid w:val="0015719A"/>
    <w:rsid w:val="00157F81"/>
    <w:rsid w:val="00163031"/>
    <w:rsid w:val="00171A90"/>
    <w:rsid w:val="001754CA"/>
    <w:rsid w:val="00180254"/>
    <w:rsid w:val="00190F76"/>
    <w:rsid w:val="00191E1F"/>
    <w:rsid w:val="00192943"/>
    <w:rsid w:val="0019328F"/>
    <w:rsid w:val="001A7406"/>
    <w:rsid w:val="001B4FEE"/>
    <w:rsid w:val="001B51C5"/>
    <w:rsid w:val="001B6F3F"/>
    <w:rsid w:val="001C52B5"/>
    <w:rsid w:val="001D0D3E"/>
    <w:rsid w:val="001D4FF7"/>
    <w:rsid w:val="001F2245"/>
    <w:rsid w:val="001F2C63"/>
    <w:rsid w:val="001F48C7"/>
    <w:rsid w:val="001F6DA1"/>
    <w:rsid w:val="002044E6"/>
    <w:rsid w:val="00204561"/>
    <w:rsid w:val="00205C82"/>
    <w:rsid w:val="00205DC2"/>
    <w:rsid w:val="00212B17"/>
    <w:rsid w:val="00215403"/>
    <w:rsid w:val="002163B6"/>
    <w:rsid w:val="00220732"/>
    <w:rsid w:val="00221D32"/>
    <w:rsid w:val="00225C3F"/>
    <w:rsid w:val="00225C89"/>
    <w:rsid w:val="00226F9D"/>
    <w:rsid w:val="002332B3"/>
    <w:rsid w:val="00237D85"/>
    <w:rsid w:val="00240659"/>
    <w:rsid w:val="00263D44"/>
    <w:rsid w:val="00264667"/>
    <w:rsid w:val="00265D78"/>
    <w:rsid w:val="002702AD"/>
    <w:rsid w:val="002800CD"/>
    <w:rsid w:val="00280F3C"/>
    <w:rsid w:val="00281DF2"/>
    <w:rsid w:val="00292D82"/>
    <w:rsid w:val="002947A6"/>
    <w:rsid w:val="002963CB"/>
    <w:rsid w:val="002A5E1E"/>
    <w:rsid w:val="002A62C3"/>
    <w:rsid w:val="002B0ECE"/>
    <w:rsid w:val="002B4A01"/>
    <w:rsid w:val="002B7796"/>
    <w:rsid w:val="002C7BD4"/>
    <w:rsid w:val="002D226D"/>
    <w:rsid w:val="002D7379"/>
    <w:rsid w:val="002F08AE"/>
    <w:rsid w:val="002F6030"/>
    <w:rsid w:val="002F7525"/>
    <w:rsid w:val="003037E1"/>
    <w:rsid w:val="00307E51"/>
    <w:rsid w:val="003103EC"/>
    <w:rsid w:val="003144EF"/>
    <w:rsid w:val="00322F74"/>
    <w:rsid w:val="003235B6"/>
    <w:rsid w:val="003278DC"/>
    <w:rsid w:val="00340073"/>
    <w:rsid w:val="00347CCC"/>
    <w:rsid w:val="00353CAA"/>
    <w:rsid w:val="00356BE8"/>
    <w:rsid w:val="003632FD"/>
    <w:rsid w:val="00372805"/>
    <w:rsid w:val="00373180"/>
    <w:rsid w:val="00375AB9"/>
    <w:rsid w:val="003821A0"/>
    <w:rsid w:val="00385B04"/>
    <w:rsid w:val="003864CF"/>
    <w:rsid w:val="003948AE"/>
    <w:rsid w:val="00397B6A"/>
    <w:rsid w:val="003A0A69"/>
    <w:rsid w:val="003A22A6"/>
    <w:rsid w:val="003A39E6"/>
    <w:rsid w:val="003A5494"/>
    <w:rsid w:val="003B2510"/>
    <w:rsid w:val="003C2CC4"/>
    <w:rsid w:val="003C3710"/>
    <w:rsid w:val="003C410A"/>
    <w:rsid w:val="003C448C"/>
    <w:rsid w:val="003D34D6"/>
    <w:rsid w:val="003E0EFC"/>
    <w:rsid w:val="003E4A2B"/>
    <w:rsid w:val="003E76C2"/>
    <w:rsid w:val="003F1679"/>
    <w:rsid w:val="003F21EB"/>
    <w:rsid w:val="003F4A35"/>
    <w:rsid w:val="003F7FDD"/>
    <w:rsid w:val="00402440"/>
    <w:rsid w:val="00402481"/>
    <w:rsid w:val="004042B4"/>
    <w:rsid w:val="00410DC4"/>
    <w:rsid w:val="00412DAE"/>
    <w:rsid w:val="004242E6"/>
    <w:rsid w:val="0042607C"/>
    <w:rsid w:val="00431598"/>
    <w:rsid w:val="0043164A"/>
    <w:rsid w:val="004319AD"/>
    <w:rsid w:val="0043500C"/>
    <w:rsid w:val="004358AA"/>
    <w:rsid w:val="004379D2"/>
    <w:rsid w:val="004426B8"/>
    <w:rsid w:val="00444432"/>
    <w:rsid w:val="00447BE5"/>
    <w:rsid w:val="00471759"/>
    <w:rsid w:val="00471860"/>
    <w:rsid w:val="00477026"/>
    <w:rsid w:val="00483E42"/>
    <w:rsid w:val="004A4CF7"/>
    <w:rsid w:val="004A744D"/>
    <w:rsid w:val="004B4308"/>
    <w:rsid w:val="004B60BD"/>
    <w:rsid w:val="004C3150"/>
    <w:rsid w:val="004C3641"/>
    <w:rsid w:val="004C4390"/>
    <w:rsid w:val="004C4AF7"/>
    <w:rsid w:val="004D2881"/>
    <w:rsid w:val="004D385F"/>
    <w:rsid w:val="004D5B39"/>
    <w:rsid w:val="004D6153"/>
    <w:rsid w:val="004E097A"/>
    <w:rsid w:val="004E330D"/>
    <w:rsid w:val="004E5147"/>
    <w:rsid w:val="004E69B5"/>
    <w:rsid w:val="004F0756"/>
    <w:rsid w:val="004F59AB"/>
    <w:rsid w:val="004F5C43"/>
    <w:rsid w:val="0050652D"/>
    <w:rsid w:val="00506C03"/>
    <w:rsid w:val="00511A11"/>
    <w:rsid w:val="005130B6"/>
    <w:rsid w:val="00516496"/>
    <w:rsid w:val="00523B11"/>
    <w:rsid w:val="0052572A"/>
    <w:rsid w:val="00532DFB"/>
    <w:rsid w:val="00543CB3"/>
    <w:rsid w:val="00543EA9"/>
    <w:rsid w:val="005442E4"/>
    <w:rsid w:val="005463CF"/>
    <w:rsid w:val="0055529B"/>
    <w:rsid w:val="00555988"/>
    <w:rsid w:val="00555E6B"/>
    <w:rsid w:val="00560FF0"/>
    <w:rsid w:val="005614BD"/>
    <w:rsid w:val="005673AC"/>
    <w:rsid w:val="0057154F"/>
    <w:rsid w:val="00575604"/>
    <w:rsid w:val="00580F69"/>
    <w:rsid w:val="00581CA3"/>
    <w:rsid w:val="00582239"/>
    <w:rsid w:val="00583AE3"/>
    <w:rsid w:val="00587A44"/>
    <w:rsid w:val="00596B91"/>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6094"/>
    <w:rsid w:val="006279E1"/>
    <w:rsid w:val="00630CEB"/>
    <w:rsid w:val="00632264"/>
    <w:rsid w:val="00632701"/>
    <w:rsid w:val="00633201"/>
    <w:rsid w:val="0064003A"/>
    <w:rsid w:val="006470BC"/>
    <w:rsid w:val="00650232"/>
    <w:rsid w:val="006554D3"/>
    <w:rsid w:val="00661A40"/>
    <w:rsid w:val="00667036"/>
    <w:rsid w:val="00673BDB"/>
    <w:rsid w:val="00674341"/>
    <w:rsid w:val="00674808"/>
    <w:rsid w:val="006771B8"/>
    <w:rsid w:val="0068067F"/>
    <w:rsid w:val="0068436E"/>
    <w:rsid w:val="006843B6"/>
    <w:rsid w:val="0068481F"/>
    <w:rsid w:val="00693E7D"/>
    <w:rsid w:val="00696F5D"/>
    <w:rsid w:val="00697249"/>
    <w:rsid w:val="00697F7A"/>
    <w:rsid w:val="006A12C0"/>
    <w:rsid w:val="006A3002"/>
    <w:rsid w:val="006B3947"/>
    <w:rsid w:val="006B4293"/>
    <w:rsid w:val="006B624F"/>
    <w:rsid w:val="006C0C95"/>
    <w:rsid w:val="006C21CA"/>
    <w:rsid w:val="006C31E3"/>
    <w:rsid w:val="006C51D9"/>
    <w:rsid w:val="006D18D3"/>
    <w:rsid w:val="006E08CB"/>
    <w:rsid w:val="006E36BD"/>
    <w:rsid w:val="006E598D"/>
    <w:rsid w:val="00700016"/>
    <w:rsid w:val="007011C9"/>
    <w:rsid w:val="00702254"/>
    <w:rsid w:val="0070437D"/>
    <w:rsid w:val="00704CF1"/>
    <w:rsid w:val="00705B04"/>
    <w:rsid w:val="0070726C"/>
    <w:rsid w:val="00710FE8"/>
    <w:rsid w:val="00724992"/>
    <w:rsid w:val="00734820"/>
    <w:rsid w:val="007349DC"/>
    <w:rsid w:val="0074365E"/>
    <w:rsid w:val="00744B55"/>
    <w:rsid w:val="007515FD"/>
    <w:rsid w:val="0075712C"/>
    <w:rsid w:val="00760D80"/>
    <w:rsid w:val="0077268F"/>
    <w:rsid w:val="00780C09"/>
    <w:rsid w:val="00780DDF"/>
    <w:rsid w:val="007817F6"/>
    <w:rsid w:val="007834E9"/>
    <w:rsid w:val="00784523"/>
    <w:rsid w:val="007849E7"/>
    <w:rsid w:val="00787DBC"/>
    <w:rsid w:val="0079019A"/>
    <w:rsid w:val="00792935"/>
    <w:rsid w:val="007A04A1"/>
    <w:rsid w:val="007A0A89"/>
    <w:rsid w:val="007A1840"/>
    <w:rsid w:val="007C0528"/>
    <w:rsid w:val="007C3D38"/>
    <w:rsid w:val="007D0F35"/>
    <w:rsid w:val="007D4FEB"/>
    <w:rsid w:val="007D5D03"/>
    <w:rsid w:val="007D6146"/>
    <w:rsid w:val="007E0CE7"/>
    <w:rsid w:val="007E1643"/>
    <w:rsid w:val="007E740A"/>
    <w:rsid w:val="007F1193"/>
    <w:rsid w:val="007F417F"/>
    <w:rsid w:val="007F7644"/>
    <w:rsid w:val="008042BD"/>
    <w:rsid w:val="00816624"/>
    <w:rsid w:val="00817740"/>
    <w:rsid w:val="008216DD"/>
    <w:rsid w:val="00822427"/>
    <w:rsid w:val="00822562"/>
    <w:rsid w:val="00823663"/>
    <w:rsid w:val="008300B2"/>
    <w:rsid w:val="00830375"/>
    <w:rsid w:val="00830D7F"/>
    <w:rsid w:val="008325D2"/>
    <w:rsid w:val="00832DDC"/>
    <w:rsid w:val="00845959"/>
    <w:rsid w:val="008477B6"/>
    <w:rsid w:val="00850BAC"/>
    <w:rsid w:val="00854A3E"/>
    <w:rsid w:val="00855D08"/>
    <w:rsid w:val="00871922"/>
    <w:rsid w:val="00874344"/>
    <w:rsid w:val="00880264"/>
    <w:rsid w:val="00882155"/>
    <w:rsid w:val="0088233B"/>
    <w:rsid w:val="0088599E"/>
    <w:rsid w:val="00886C37"/>
    <w:rsid w:val="008912E8"/>
    <w:rsid w:val="00892D99"/>
    <w:rsid w:val="00893315"/>
    <w:rsid w:val="00893660"/>
    <w:rsid w:val="008B318F"/>
    <w:rsid w:val="008B62AE"/>
    <w:rsid w:val="008C04B5"/>
    <w:rsid w:val="008C0F13"/>
    <w:rsid w:val="008C147C"/>
    <w:rsid w:val="008C14FA"/>
    <w:rsid w:val="008C7B0B"/>
    <w:rsid w:val="008D1461"/>
    <w:rsid w:val="008D4057"/>
    <w:rsid w:val="008D43AE"/>
    <w:rsid w:val="008E002E"/>
    <w:rsid w:val="008E1F19"/>
    <w:rsid w:val="008F2262"/>
    <w:rsid w:val="008F4D2B"/>
    <w:rsid w:val="008F7736"/>
    <w:rsid w:val="0090019E"/>
    <w:rsid w:val="00901086"/>
    <w:rsid w:val="00901C8A"/>
    <w:rsid w:val="0090542B"/>
    <w:rsid w:val="00905886"/>
    <w:rsid w:val="009070D6"/>
    <w:rsid w:val="009076C6"/>
    <w:rsid w:val="00907E15"/>
    <w:rsid w:val="0091019E"/>
    <w:rsid w:val="009106F1"/>
    <w:rsid w:val="009111DE"/>
    <w:rsid w:val="00912404"/>
    <w:rsid w:val="009145D6"/>
    <w:rsid w:val="00920E64"/>
    <w:rsid w:val="00922002"/>
    <w:rsid w:val="00924020"/>
    <w:rsid w:val="00926B03"/>
    <w:rsid w:val="009271A7"/>
    <w:rsid w:val="00931B84"/>
    <w:rsid w:val="0093417C"/>
    <w:rsid w:val="0093442C"/>
    <w:rsid w:val="0093658B"/>
    <w:rsid w:val="00936C25"/>
    <w:rsid w:val="009429FF"/>
    <w:rsid w:val="00945BD6"/>
    <w:rsid w:val="00946570"/>
    <w:rsid w:val="009479FB"/>
    <w:rsid w:val="00947FED"/>
    <w:rsid w:val="009514AF"/>
    <w:rsid w:val="00951C45"/>
    <w:rsid w:val="00957B6A"/>
    <w:rsid w:val="00963F22"/>
    <w:rsid w:val="00964A18"/>
    <w:rsid w:val="009656F2"/>
    <w:rsid w:val="0096674E"/>
    <w:rsid w:val="00966A08"/>
    <w:rsid w:val="009673D9"/>
    <w:rsid w:val="00970626"/>
    <w:rsid w:val="00971207"/>
    <w:rsid w:val="00974184"/>
    <w:rsid w:val="00975CB4"/>
    <w:rsid w:val="009863B0"/>
    <w:rsid w:val="0098695E"/>
    <w:rsid w:val="00987DE1"/>
    <w:rsid w:val="00990571"/>
    <w:rsid w:val="0099673A"/>
    <w:rsid w:val="009A3330"/>
    <w:rsid w:val="009A5DAA"/>
    <w:rsid w:val="009A7C96"/>
    <w:rsid w:val="009B3A66"/>
    <w:rsid w:val="009B69B7"/>
    <w:rsid w:val="009C3DB9"/>
    <w:rsid w:val="009D34E7"/>
    <w:rsid w:val="009D46E5"/>
    <w:rsid w:val="009D568A"/>
    <w:rsid w:val="009F04EC"/>
    <w:rsid w:val="009F2A7C"/>
    <w:rsid w:val="009F3B36"/>
    <w:rsid w:val="009F3EC8"/>
    <w:rsid w:val="00A019B9"/>
    <w:rsid w:val="00A12508"/>
    <w:rsid w:val="00A1282B"/>
    <w:rsid w:val="00A13A27"/>
    <w:rsid w:val="00A175B6"/>
    <w:rsid w:val="00A21835"/>
    <w:rsid w:val="00A2374B"/>
    <w:rsid w:val="00A261D9"/>
    <w:rsid w:val="00A27D6E"/>
    <w:rsid w:val="00A328EC"/>
    <w:rsid w:val="00A33A51"/>
    <w:rsid w:val="00A3483A"/>
    <w:rsid w:val="00A41CA6"/>
    <w:rsid w:val="00A44FD3"/>
    <w:rsid w:val="00A47927"/>
    <w:rsid w:val="00A47FFC"/>
    <w:rsid w:val="00A5442F"/>
    <w:rsid w:val="00A54FF9"/>
    <w:rsid w:val="00A56765"/>
    <w:rsid w:val="00A6489C"/>
    <w:rsid w:val="00A675AC"/>
    <w:rsid w:val="00A7581F"/>
    <w:rsid w:val="00A8660A"/>
    <w:rsid w:val="00A9160F"/>
    <w:rsid w:val="00A92FB1"/>
    <w:rsid w:val="00A95A0C"/>
    <w:rsid w:val="00AA2765"/>
    <w:rsid w:val="00AA77B5"/>
    <w:rsid w:val="00AB255F"/>
    <w:rsid w:val="00AB6C5D"/>
    <w:rsid w:val="00AC3401"/>
    <w:rsid w:val="00AC51A7"/>
    <w:rsid w:val="00AC64EF"/>
    <w:rsid w:val="00AC7331"/>
    <w:rsid w:val="00AC7B0E"/>
    <w:rsid w:val="00AD444B"/>
    <w:rsid w:val="00AD5614"/>
    <w:rsid w:val="00AD6C78"/>
    <w:rsid w:val="00AD71C5"/>
    <w:rsid w:val="00AE2EAB"/>
    <w:rsid w:val="00AF0D90"/>
    <w:rsid w:val="00AF381E"/>
    <w:rsid w:val="00AF5F89"/>
    <w:rsid w:val="00AF73CB"/>
    <w:rsid w:val="00B002D6"/>
    <w:rsid w:val="00B03379"/>
    <w:rsid w:val="00B05B51"/>
    <w:rsid w:val="00B10ED2"/>
    <w:rsid w:val="00B14E5A"/>
    <w:rsid w:val="00B15370"/>
    <w:rsid w:val="00B16DA4"/>
    <w:rsid w:val="00B17BEB"/>
    <w:rsid w:val="00B21A3C"/>
    <w:rsid w:val="00B223C0"/>
    <w:rsid w:val="00B234ED"/>
    <w:rsid w:val="00B249B2"/>
    <w:rsid w:val="00B25CA3"/>
    <w:rsid w:val="00B2765A"/>
    <w:rsid w:val="00B3109A"/>
    <w:rsid w:val="00B343B1"/>
    <w:rsid w:val="00B4520C"/>
    <w:rsid w:val="00B516ED"/>
    <w:rsid w:val="00B526B3"/>
    <w:rsid w:val="00B57A6A"/>
    <w:rsid w:val="00B61CAB"/>
    <w:rsid w:val="00B67755"/>
    <w:rsid w:val="00B760F1"/>
    <w:rsid w:val="00B7669E"/>
    <w:rsid w:val="00B77DA1"/>
    <w:rsid w:val="00B80578"/>
    <w:rsid w:val="00B822A0"/>
    <w:rsid w:val="00B82A6C"/>
    <w:rsid w:val="00B858AE"/>
    <w:rsid w:val="00B85964"/>
    <w:rsid w:val="00B96250"/>
    <w:rsid w:val="00BA0D55"/>
    <w:rsid w:val="00BA37B3"/>
    <w:rsid w:val="00BA4CC6"/>
    <w:rsid w:val="00BB3493"/>
    <w:rsid w:val="00BB7468"/>
    <w:rsid w:val="00BC188A"/>
    <w:rsid w:val="00BC3FA2"/>
    <w:rsid w:val="00BC402E"/>
    <w:rsid w:val="00BD0304"/>
    <w:rsid w:val="00BD0F48"/>
    <w:rsid w:val="00BE6DDB"/>
    <w:rsid w:val="00BF5010"/>
    <w:rsid w:val="00C032BE"/>
    <w:rsid w:val="00C03D5F"/>
    <w:rsid w:val="00C13791"/>
    <w:rsid w:val="00C1459E"/>
    <w:rsid w:val="00C31BB3"/>
    <w:rsid w:val="00C36414"/>
    <w:rsid w:val="00C36977"/>
    <w:rsid w:val="00C467DA"/>
    <w:rsid w:val="00C477D9"/>
    <w:rsid w:val="00C60BA3"/>
    <w:rsid w:val="00C623F7"/>
    <w:rsid w:val="00C62A81"/>
    <w:rsid w:val="00C74335"/>
    <w:rsid w:val="00C75BC5"/>
    <w:rsid w:val="00C81670"/>
    <w:rsid w:val="00C81773"/>
    <w:rsid w:val="00C82861"/>
    <w:rsid w:val="00C86896"/>
    <w:rsid w:val="00C907A8"/>
    <w:rsid w:val="00C912F4"/>
    <w:rsid w:val="00C93211"/>
    <w:rsid w:val="00C942EC"/>
    <w:rsid w:val="00C96047"/>
    <w:rsid w:val="00C979D0"/>
    <w:rsid w:val="00CA0818"/>
    <w:rsid w:val="00CA15C8"/>
    <w:rsid w:val="00CA2C8F"/>
    <w:rsid w:val="00CA30DA"/>
    <w:rsid w:val="00CA3A24"/>
    <w:rsid w:val="00CB1777"/>
    <w:rsid w:val="00CB33E9"/>
    <w:rsid w:val="00CB4E4A"/>
    <w:rsid w:val="00CC10A9"/>
    <w:rsid w:val="00CC56F7"/>
    <w:rsid w:val="00CC6883"/>
    <w:rsid w:val="00CD352C"/>
    <w:rsid w:val="00CE2BF8"/>
    <w:rsid w:val="00CE484E"/>
    <w:rsid w:val="00CE656F"/>
    <w:rsid w:val="00CF0DA8"/>
    <w:rsid w:val="00CF106B"/>
    <w:rsid w:val="00CF2E25"/>
    <w:rsid w:val="00CF4453"/>
    <w:rsid w:val="00CF5D94"/>
    <w:rsid w:val="00CF7E0F"/>
    <w:rsid w:val="00D034D7"/>
    <w:rsid w:val="00D04BE4"/>
    <w:rsid w:val="00D06FC7"/>
    <w:rsid w:val="00D12565"/>
    <w:rsid w:val="00D14127"/>
    <w:rsid w:val="00D251E8"/>
    <w:rsid w:val="00D37198"/>
    <w:rsid w:val="00D37A18"/>
    <w:rsid w:val="00D60B16"/>
    <w:rsid w:val="00D60F02"/>
    <w:rsid w:val="00D66E49"/>
    <w:rsid w:val="00D70D71"/>
    <w:rsid w:val="00D72F74"/>
    <w:rsid w:val="00D81563"/>
    <w:rsid w:val="00D85907"/>
    <w:rsid w:val="00D9073E"/>
    <w:rsid w:val="00D9221D"/>
    <w:rsid w:val="00D958DF"/>
    <w:rsid w:val="00D96DA1"/>
    <w:rsid w:val="00D97355"/>
    <w:rsid w:val="00D97DBD"/>
    <w:rsid w:val="00DA51E7"/>
    <w:rsid w:val="00DB0260"/>
    <w:rsid w:val="00DB1C78"/>
    <w:rsid w:val="00DB7D96"/>
    <w:rsid w:val="00DC23FE"/>
    <w:rsid w:val="00DC59E6"/>
    <w:rsid w:val="00DD150B"/>
    <w:rsid w:val="00DD5025"/>
    <w:rsid w:val="00DF1510"/>
    <w:rsid w:val="00E006CF"/>
    <w:rsid w:val="00E02F1F"/>
    <w:rsid w:val="00E06484"/>
    <w:rsid w:val="00E20A7D"/>
    <w:rsid w:val="00E21492"/>
    <w:rsid w:val="00E21E85"/>
    <w:rsid w:val="00E24692"/>
    <w:rsid w:val="00E25ABC"/>
    <w:rsid w:val="00E275D8"/>
    <w:rsid w:val="00E30F6A"/>
    <w:rsid w:val="00E3117C"/>
    <w:rsid w:val="00E375CA"/>
    <w:rsid w:val="00E5364F"/>
    <w:rsid w:val="00E555A7"/>
    <w:rsid w:val="00E567E8"/>
    <w:rsid w:val="00E64679"/>
    <w:rsid w:val="00E65EBC"/>
    <w:rsid w:val="00E6680D"/>
    <w:rsid w:val="00E677FE"/>
    <w:rsid w:val="00E70F79"/>
    <w:rsid w:val="00E73432"/>
    <w:rsid w:val="00E75143"/>
    <w:rsid w:val="00E77B0C"/>
    <w:rsid w:val="00E77FB8"/>
    <w:rsid w:val="00E838B0"/>
    <w:rsid w:val="00E86A7C"/>
    <w:rsid w:val="00E878E1"/>
    <w:rsid w:val="00E87F2C"/>
    <w:rsid w:val="00E92297"/>
    <w:rsid w:val="00E95278"/>
    <w:rsid w:val="00EA2273"/>
    <w:rsid w:val="00EA7C3C"/>
    <w:rsid w:val="00EB2DB3"/>
    <w:rsid w:val="00EC3FBB"/>
    <w:rsid w:val="00EC649A"/>
    <w:rsid w:val="00EC6B7A"/>
    <w:rsid w:val="00ED3A87"/>
    <w:rsid w:val="00ED3EDB"/>
    <w:rsid w:val="00ED5B67"/>
    <w:rsid w:val="00EF05D6"/>
    <w:rsid w:val="00EF258B"/>
    <w:rsid w:val="00EF264C"/>
    <w:rsid w:val="00EF3FEE"/>
    <w:rsid w:val="00F01775"/>
    <w:rsid w:val="00F04B59"/>
    <w:rsid w:val="00F06C5A"/>
    <w:rsid w:val="00F10AEF"/>
    <w:rsid w:val="00F11741"/>
    <w:rsid w:val="00F12B1C"/>
    <w:rsid w:val="00F13CF8"/>
    <w:rsid w:val="00F1581F"/>
    <w:rsid w:val="00F15855"/>
    <w:rsid w:val="00F159AA"/>
    <w:rsid w:val="00F16417"/>
    <w:rsid w:val="00F1758E"/>
    <w:rsid w:val="00F200B2"/>
    <w:rsid w:val="00F227DC"/>
    <w:rsid w:val="00F25334"/>
    <w:rsid w:val="00F32978"/>
    <w:rsid w:val="00F45CB2"/>
    <w:rsid w:val="00F544C0"/>
    <w:rsid w:val="00F55332"/>
    <w:rsid w:val="00F6071B"/>
    <w:rsid w:val="00F608D3"/>
    <w:rsid w:val="00F64C99"/>
    <w:rsid w:val="00F6504A"/>
    <w:rsid w:val="00F65519"/>
    <w:rsid w:val="00F70608"/>
    <w:rsid w:val="00F713C0"/>
    <w:rsid w:val="00F75DDC"/>
    <w:rsid w:val="00F7792F"/>
    <w:rsid w:val="00F832A1"/>
    <w:rsid w:val="00F842AA"/>
    <w:rsid w:val="00F8476F"/>
    <w:rsid w:val="00F853E1"/>
    <w:rsid w:val="00F85604"/>
    <w:rsid w:val="00F94B7A"/>
    <w:rsid w:val="00F976C6"/>
    <w:rsid w:val="00FA17AC"/>
    <w:rsid w:val="00FA32DE"/>
    <w:rsid w:val="00FA3382"/>
    <w:rsid w:val="00FA59CD"/>
    <w:rsid w:val="00FA5E7E"/>
    <w:rsid w:val="00FB1740"/>
    <w:rsid w:val="00FB20A3"/>
    <w:rsid w:val="00FC5469"/>
    <w:rsid w:val="00FC6D7D"/>
    <w:rsid w:val="00FD16B0"/>
    <w:rsid w:val="00FD4298"/>
    <w:rsid w:val="00FD4FED"/>
    <w:rsid w:val="00FE0577"/>
    <w:rsid w:val="00FE28E5"/>
    <w:rsid w:val="00FE59EC"/>
    <w:rsid w:val="00FE5B67"/>
    <w:rsid w:val="00FE60D6"/>
    <w:rsid w:val="00FF0968"/>
    <w:rsid w:val="00FF2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nhideWhenUsed/>
    <w:rsid w:val="00145E02"/>
    <w:rPr>
      <w:vertAlign w:val="superscript"/>
    </w:rPr>
  </w:style>
  <w:style w:type="paragraph" w:customStyle="1" w:styleId="Default">
    <w:name w:val="Default"/>
    <w:rsid w:val="00907E1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nhideWhenUsed/>
    <w:rsid w:val="00145E02"/>
    <w:rPr>
      <w:vertAlign w:val="superscript"/>
    </w:rPr>
  </w:style>
  <w:style w:type="paragraph" w:customStyle="1" w:styleId="Default">
    <w:name w:val="Default"/>
    <w:rsid w:val="00907E1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8DB02-0932-4CFB-A4F4-436B69F5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34</Pages>
  <Words>2086</Words>
  <Characters>12754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2019-11-25T16:10:00Z</cp:lastPrinted>
  <dcterms:created xsi:type="dcterms:W3CDTF">2019-11-26T14:08:00Z</dcterms:created>
  <dcterms:modified xsi:type="dcterms:W3CDTF">2019-11-26T14:08:00Z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20190145-GU</vt:lpwstr>
  </property>
  <property fmtid="{D5CDD505-2E9C-101B-9397-08002B2CF9AE}" pid="3" name="MasterDocument">
    <vt:bool>false</vt:bool>
  </property>
</Properties>
</file>