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3BC71" w14:textId="77777777" w:rsidR="00CB5276" w:rsidRDefault="00DD5542" w:rsidP="00DD5542">
      <w:pPr>
        <w:pStyle w:val="OrderHeading"/>
      </w:pPr>
      <w:r>
        <w:t>BEFORE THE FLORIDA PUBLIC SERVICE COMMISSION</w:t>
      </w:r>
    </w:p>
    <w:p w14:paraId="6510EF93" w14:textId="77777777" w:rsidR="00DD5542" w:rsidRDefault="00DD5542" w:rsidP="00DD5542">
      <w:pPr>
        <w:pStyle w:val="OrderBody"/>
      </w:pPr>
    </w:p>
    <w:p w14:paraId="55C3C0E7" w14:textId="77777777" w:rsidR="00DD5542" w:rsidRDefault="00DD5542" w:rsidP="00DD554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D5542" w:rsidRPr="00C63FCF" w14:paraId="078D8598" w14:textId="77777777" w:rsidTr="0005748E">
        <w:trPr>
          <w:trHeight w:val="828"/>
        </w:trPr>
        <w:tc>
          <w:tcPr>
            <w:tcW w:w="4788" w:type="dxa"/>
            <w:tcBorders>
              <w:bottom w:val="single" w:sz="8" w:space="0" w:color="auto"/>
              <w:right w:val="double" w:sz="6" w:space="0" w:color="auto"/>
            </w:tcBorders>
            <w:shd w:val="clear" w:color="auto" w:fill="auto"/>
          </w:tcPr>
          <w:p w14:paraId="51CC4A57" w14:textId="77777777" w:rsidR="00DD5542" w:rsidRDefault="00DD5542" w:rsidP="0005748E">
            <w:pPr>
              <w:pStyle w:val="OrderBody"/>
              <w:tabs>
                <w:tab w:val="center" w:pos="4320"/>
                <w:tab w:val="right" w:pos="8640"/>
              </w:tabs>
              <w:jc w:val="left"/>
            </w:pPr>
            <w:r>
              <w:t xml:space="preserve">In re: </w:t>
            </w:r>
            <w:bookmarkStart w:id="0" w:name="SSInRe"/>
            <w:bookmarkEnd w:id="0"/>
            <w:r>
              <w:t>Petition to implement 2024 generation base rate adjustment provisions in paragraph 4 of the 2021 stipulation and settlement agreement, by Tampa Electric Company.</w:t>
            </w:r>
          </w:p>
        </w:tc>
        <w:tc>
          <w:tcPr>
            <w:tcW w:w="4788" w:type="dxa"/>
            <w:tcBorders>
              <w:left w:val="double" w:sz="6" w:space="0" w:color="auto"/>
            </w:tcBorders>
            <w:shd w:val="clear" w:color="auto" w:fill="auto"/>
          </w:tcPr>
          <w:p w14:paraId="254CBF14" w14:textId="77777777" w:rsidR="00DD5542" w:rsidRDefault="00DD5542" w:rsidP="00DD5542">
            <w:pPr>
              <w:pStyle w:val="OrderBody"/>
            </w:pPr>
            <w:r>
              <w:t xml:space="preserve">DOCKET NO. </w:t>
            </w:r>
            <w:bookmarkStart w:id="1" w:name="SSDocketNo"/>
            <w:bookmarkEnd w:id="1"/>
            <w:r>
              <w:t>20230090-EI</w:t>
            </w:r>
          </w:p>
          <w:p w14:paraId="0C4B2315" w14:textId="5F170362" w:rsidR="00DD5542" w:rsidRDefault="00DD5542" w:rsidP="0005748E">
            <w:pPr>
              <w:pStyle w:val="OrderBody"/>
              <w:tabs>
                <w:tab w:val="center" w:pos="4320"/>
                <w:tab w:val="right" w:pos="8640"/>
              </w:tabs>
              <w:jc w:val="left"/>
            </w:pPr>
            <w:r>
              <w:t xml:space="preserve">ORDER NO. </w:t>
            </w:r>
            <w:bookmarkStart w:id="2" w:name="OrderNo0348"/>
            <w:r w:rsidR="00E24E40">
              <w:t>PSC-2023-0348-TRF-EI</w:t>
            </w:r>
            <w:bookmarkEnd w:id="2"/>
          </w:p>
          <w:p w14:paraId="398D94AD" w14:textId="10E9BCFE" w:rsidR="00DD5542" w:rsidRDefault="00DD5542" w:rsidP="0005748E">
            <w:pPr>
              <w:pStyle w:val="OrderBody"/>
              <w:tabs>
                <w:tab w:val="center" w:pos="4320"/>
                <w:tab w:val="right" w:pos="8640"/>
              </w:tabs>
              <w:jc w:val="left"/>
            </w:pPr>
            <w:r>
              <w:t xml:space="preserve">ISSUED: </w:t>
            </w:r>
            <w:r w:rsidR="00E24E40">
              <w:t>November 17, 2023</w:t>
            </w:r>
          </w:p>
        </w:tc>
      </w:tr>
    </w:tbl>
    <w:p w14:paraId="5B4ADC67" w14:textId="77777777" w:rsidR="00DD5542" w:rsidRDefault="00DD5542" w:rsidP="00DD5542"/>
    <w:p w14:paraId="61F6407F" w14:textId="77777777" w:rsidR="00DD5542" w:rsidRDefault="00DD5542" w:rsidP="00DD5542"/>
    <w:p w14:paraId="3F152340" w14:textId="77777777" w:rsidR="00DD5542" w:rsidRDefault="00DD5542" w:rsidP="00B67A43">
      <w:pPr>
        <w:ind w:firstLine="720"/>
        <w:jc w:val="both"/>
      </w:pPr>
      <w:bookmarkStart w:id="3" w:name="Commissioners"/>
      <w:bookmarkEnd w:id="3"/>
      <w:r>
        <w:t>The following Commissioners participated in the disposition of this matter:</w:t>
      </w:r>
    </w:p>
    <w:p w14:paraId="28F6234C" w14:textId="77777777" w:rsidR="00DD5542" w:rsidRDefault="00DD5542" w:rsidP="00B67A43"/>
    <w:p w14:paraId="05B4D44F" w14:textId="77777777" w:rsidR="00DD5542" w:rsidRDefault="00DD5542" w:rsidP="00477699">
      <w:pPr>
        <w:jc w:val="center"/>
      </w:pPr>
      <w:r>
        <w:t>ANDREW GILES FAY, Chairman</w:t>
      </w:r>
    </w:p>
    <w:p w14:paraId="054188EF" w14:textId="77777777" w:rsidR="00DD5542" w:rsidRDefault="00DD5542" w:rsidP="00B67A43">
      <w:pPr>
        <w:jc w:val="center"/>
      </w:pPr>
      <w:r>
        <w:t>ART GRAHAM</w:t>
      </w:r>
    </w:p>
    <w:p w14:paraId="3E2EEF13" w14:textId="77777777" w:rsidR="00DD5542" w:rsidRDefault="00DD5542" w:rsidP="00B67A43">
      <w:pPr>
        <w:jc w:val="center"/>
      </w:pPr>
      <w:r>
        <w:t>GARY F. CLARK</w:t>
      </w:r>
    </w:p>
    <w:p w14:paraId="299672DC" w14:textId="77777777" w:rsidR="00DD5542" w:rsidRDefault="00DD5542" w:rsidP="00B67A43">
      <w:pPr>
        <w:jc w:val="center"/>
      </w:pPr>
      <w:r>
        <w:t>MIKE LA ROSA</w:t>
      </w:r>
    </w:p>
    <w:p w14:paraId="0BC13C4A" w14:textId="77777777" w:rsidR="00DD5542" w:rsidRPr="005F2751" w:rsidRDefault="00DD5542" w:rsidP="00B67A43">
      <w:pPr>
        <w:jc w:val="center"/>
      </w:pPr>
      <w:r w:rsidRPr="005F2751">
        <w:rPr>
          <w:lang w:val="en"/>
        </w:rPr>
        <w:t>GABRIELLA PASSIDOMO</w:t>
      </w:r>
    </w:p>
    <w:p w14:paraId="0F32989C" w14:textId="77777777" w:rsidR="00DD5542" w:rsidRDefault="00DD5542" w:rsidP="00B67A43"/>
    <w:p w14:paraId="23155537" w14:textId="77777777" w:rsidR="00DD5542" w:rsidRDefault="00DD5542" w:rsidP="00B67A43"/>
    <w:p w14:paraId="0472EFD5" w14:textId="77777777" w:rsidR="00CB5276" w:rsidRDefault="00CB5276">
      <w:pPr>
        <w:pStyle w:val="OrderBody"/>
      </w:pPr>
    </w:p>
    <w:p w14:paraId="4867717B" w14:textId="77777777" w:rsidR="00EC36EC" w:rsidRDefault="00DD5542" w:rsidP="00DD5542">
      <w:pPr>
        <w:pStyle w:val="CenterUnderline"/>
      </w:pPr>
      <w:r>
        <w:t>ORDER</w:t>
      </w:r>
      <w:bookmarkStart w:id="4" w:name="OrderTitle"/>
      <w:r>
        <w:t xml:space="preserve"> </w:t>
      </w:r>
      <w:r w:rsidR="00EC36EC">
        <w:t>APPROVING TAMPA ELECTRIC COMPANY’S</w:t>
      </w:r>
    </w:p>
    <w:p w14:paraId="437950E1" w14:textId="77777777" w:rsidR="00DD5542" w:rsidRDefault="00EC36EC" w:rsidP="00DD5542">
      <w:pPr>
        <w:pStyle w:val="CenterUnderline"/>
      </w:pPr>
      <w:r>
        <w:t>2024 GENERATION BASE RATE ADJUSTMENT</w:t>
      </w:r>
      <w:r w:rsidR="00DD5542">
        <w:t xml:space="preserve"> </w:t>
      </w:r>
      <w:bookmarkEnd w:id="4"/>
    </w:p>
    <w:p w14:paraId="20208F5F" w14:textId="77777777" w:rsidR="00DD5542" w:rsidRDefault="00DD5542" w:rsidP="00DD5542">
      <w:pPr>
        <w:pStyle w:val="CenterUnderline"/>
      </w:pPr>
    </w:p>
    <w:p w14:paraId="1C28FBDE" w14:textId="77777777" w:rsidR="00DD5542" w:rsidRDefault="00DD5542" w:rsidP="00DD5542">
      <w:pPr>
        <w:pStyle w:val="OrderBody"/>
      </w:pPr>
      <w:r>
        <w:t>BY THE COMMISSION:</w:t>
      </w:r>
    </w:p>
    <w:p w14:paraId="6B532AA5" w14:textId="77777777" w:rsidR="00DD5542" w:rsidRDefault="00DD5542" w:rsidP="00DD5542">
      <w:pPr>
        <w:pStyle w:val="OrderBody"/>
      </w:pPr>
    </w:p>
    <w:p w14:paraId="7097E237" w14:textId="77777777" w:rsidR="00DD5542" w:rsidRPr="00EC36EC" w:rsidRDefault="00DD5542" w:rsidP="00DD5542">
      <w:pPr>
        <w:keepNext/>
        <w:spacing w:after="240"/>
        <w:jc w:val="center"/>
        <w:outlineLvl w:val="0"/>
        <w:rPr>
          <w:bCs/>
          <w:kern w:val="32"/>
          <w:szCs w:val="32"/>
          <w:u w:val="single"/>
        </w:rPr>
      </w:pPr>
      <w:bookmarkStart w:id="5" w:name="OrderText"/>
      <w:bookmarkEnd w:id="5"/>
      <w:r w:rsidRPr="00EC36EC">
        <w:rPr>
          <w:bCs/>
          <w:kern w:val="32"/>
          <w:szCs w:val="32"/>
          <w:u w:val="single"/>
        </w:rPr>
        <w:t>Background</w:t>
      </w:r>
    </w:p>
    <w:p w14:paraId="0DCE55F0" w14:textId="77777777" w:rsidR="00DD5542" w:rsidRPr="00DD5542" w:rsidRDefault="00DD70B8" w:rsidP="00DD5542">
      <w:pPr>
        <w:spacing w:after="240"/>
        <w:jc w:val="both"/>
      </w:pPr>
      <w:r>
        <w:tab/>
      </w:r>
      <w:r w:rsidR="00DD5542" w:rsidRPr="00DD5542">
        <w:t xml:space="preserve">On August 16, 2023, Tampa Electric Company (TECO or Company) filed a petition to implement the 2024 Generation Base Rate Adjustment (GBRA) provisions pursuant to its 2021 rate case Stipulation and Settlement Agreement (settlement agreement). </w:t>
      </w:r>
      <w:r w:rsidR="00086F71">
        <w:t>We</w:t>
      </w:r>
      <w:r w:rsidR="00DD5542" w:rsidRPr="00DD5542">
        <w:t xml:space="preserve"> previously approved the settlement agreement in Order No. PSC-2021-0423-S-EI (settlement order).</w:t>
      </w:r>
      <w:r w:rsidR="00DD5542" w:rsidRPr="00DD5542">
        <w:rPr>
          <w:vertAlign w:val="superscript"/>
        </w:rPr>
        <w:footnoteReference w:id="1"/>
      </w:r>
      <w:r w:rsidR="00DD5542" w:rsidRPr="00DD5542">
        <w:t xml:space="preserve"> In Order No. PSC-2022-0434-TRF-EI, </w:t>
      </w:r>
      <w:r w:rsidR="00086F71">
        <w:t>we</w:t>
      </w:r>
      <w:r w:rsidR="00DD5542" w:rsidRPr="00DD5542">
        <w:t xml:space="preserve"> approved TECO’s 2023 GBRA provision of the 2021 settlement agreement.</w:t>
      </w:r>
      <w:r w:rsidR="00DD5542" w:rsidRPr="00DD5542">
        <w:rPr>
          <w:vertAlign w:val="superscript"/>
        </w:rPr>
        <w:footnoteReference w:id="2"/>
      </w:r>
    </w:p>
    <w:p w14:paraId="3FC398B3" w14:textId="77777777" w:rsidR="00DD5542" w:rsidRPr="00DD5542" w:rsidRDefault="00DD70B8" w:rsidP="00DD5542">
      <w:pPr>
        <w:spacing w:after="240"/>
        <w:jc w:val="both"/>
      </w:pPr>
      <w:r>
        <w:tab/>
      </w:r>
      <w:r w:rsidR="00DD5542" w:rsidRPr="00DD5542">
        <w:t>The GBRA provisions of the settlement order and agreement provide for an increase in base rates to reflect the 2024 GBRA amount of $21,376,909, effective with the first billing cycle of January 2024.</w:t>
      </w:r>
      <w:r w:rsidR="00DD5542" w:rsidRPr="00DD5542">
        <w:rPr>
          <w:vertAlign w:val="superscript"/>
        </w:rPr>
        <w:footnoteReference w:id="3"/>
      </w:r>
      <w:r w:rsidR="00DD5542" w:rsidRPr="00DD5542">
        <w:t xml:space="preserve"> In this petition, TECO proposed to increase the GBRA amount to $21,689,323 to reflect the updated 10.20 percent mid-point return on equity (ROE) allowed by a trigger provision of the 2021 settlement agreement and approved by </w:t>
      </w:r>
      <w:r w:rsidR="00086F71">
        <w:t>us</w:t>
      </w:r>
      <w:r w:rsidR="00DD5542" w:rsidRPr="00DD5542">
        <w:t xml:space="preserve"> on August 16, 2022, in Docket </w:t>
      </w:r>
      <w:r w:rsidR="00DD5542" w:rsidRPr="00DD5542">
        <w:lastRenderedPageBreak/>
        <w:t>No. 20220122-EI.</w:t>
      </w:r>
      <w:r w:rsidR="00DD5542" w:rsidRPr="00DD5542">
        <w:rPr>
          <w:vertAlign w:val="superscript"/>
        </w:rPr>
        <w:footnoteReference w:id="4"/>
      </w:r>
      <w:r w:rsidR="00DD5542" w:rsidRPr="00DD5542">
        <w:t xml:space="preserve"> The Company also noted that it was evaluating the tax provisions of the Inflation Reduction Act (IRA) to address impacts of the IRA on the 2024 GBRA, consistent with paragraphs 4(c) and 11 of the settlement agreement. The IRA, which became effective August 16, 2022, does not contain a federal income tax rate change applicable to TECO, but it does allow for the substitution of the existing investment tax credit for solar generating facilities with a new production tax credit.</w:t>
      </w:r>
    </w:p>
    <w:p w14:paraId="4DC5F3ED" w14:textId="77777777" w:rsidR="00CB5276" w:rsidRDefault="00DD70B8" w:rsidP="00DD5542">
      <w:pPr>
        <w:pStyle w:val="OrderBody"/>
      </w:pPr>
      <w:r>
        <w:tab/>
      </w:r>
      <w:r w:rsidR="00DD5542" w:rsidRPr="00DD5542">
        <w:t xml:space="preserve">During the review process, </w:t>
      </w:r>
      <w:r w:rsidR="00DA7432">
        <w:t xml:space="preserve">Commission </w:t>
      </w:r>
      <w:r w:rsidR="00DD5542" w:rsidRPr="00DD5542">
        <w:t xml:space="preserve">staff issued a data request to TECO on September 7, 2023, for which the responses were received on September 14, 2023. On October 2, 2023, </w:t>
      </w:r>
      <w:r w:rsidR="00DA7432">
        <w:t xml:space="preserve">Commission </w:t>
      </w:r>
      <w:r w:rsidR="00DD5542" w:rsidRPr="00DD5542">
        <w:t>staff held an informal telephonic meeting with the parties to the 2021 settlement agreement to discuss TECO’s filing in this docket. The legislative version of the proposed tariffs is Att</w:t>
      </w:r>
      <w:r w:rsidR="00DA7432">
        <w:t>achment A to this order</w:t>
      </w:r>
      <w:r w:rsidR="00DD5542" w:rsidRPr="00DD5542">
        <w:t xml:space="preserve">. This is </w:t>
      </w:r>
      <w:r w:rsidR="00DA7432">
        <w:t xml:space="preserve">our order </w:t>
      </w:r>
      <w:r w:rsidR="00D45309">
        <w:t xml:space="preserve">on the proposed tariffs. </w:t>
      </w:r>
      <w:r w:rsidR="00DA7432">
        <w:t>We have</w:t>
      </w:r>
      <w:r w:rsidR="00DD5542" w:rsidRPr="00DD5542">
        <w:t xml:space="preserve"> jurisdiction over this matter pursuant to Sections 366.04, 366.05, and 366.06, Florida Statutes (F.S.)</w:t>
      </w:r>
      <w:r w:rsidR="00DD5542">
        <w:t>.</w:t>
      </w:r>
    </w:p>
    <w:p w14:paraId="3E2BB054" w14:textId="77777777" w:rsidR="00DD5542" w:rsidRDefault="00DD5542" w:rsidP="00DD5542">
      <w:pPr>
        <w:pStyle w:val="OrderBody"/>
      </w:pPr>
    </w:p>
    <w:p w14:paraId="2D184934" w14:textId="77777777" w:rsidR="00DD5542" w:rsidRPr="00DA7432" w:rsidRDefault="00DA7432" w:rsidP="00DD5542">
      <w:pPr>
        <w:keepNext/>
        <w:spacing w:after="240"/>
        <w:jc w:val="center"/>
        <w:outlineLvl w:val="0"/>
        <w:rPr>
          <w:bCs/>
          <w:kern w:val="32"/>
          <w:szCs w:val="32"/>
          <w:u w:val="single"/>
        </w:rPr>
      </w:pPr>
      <w:bookmarkStart w:id="6" w:name="DiscussionOfIssues"/>
      <w:r>
        <w:rPr>
          <w:bCs/>
          <w:kern w:val="32"/>
          <w:szCs w:val="32"/>
          <w:u w:val="single"/>
        </w:rPr>
        <w:t>Decision</w:t>
      </w:r>
    </w:p>
    <w:bookmarkEnd w:id="6"/>
    <w:p w14:paraId="5985AE6C" w14:textId="7838AAC6" w:rsidR="000069C8" w:rsidRPr="007663AA" w:rsidRDefault="000069C8" w:rsidP="007663AA">
      <w:pPr>
        <w:spacing w:after="240"/>
        <w:jc w:val="both"/>
        <w:rPr>
          <w:u w:val="single"/>
        </w:rPr>
      </w:pPr>
      <w:r>
        <w:rPr>
          <w:u w:val="single"/>
        </w:rPr>
        <w:t>Updated 2024 GBRA Amount</w:t>
      </w:r>
    </w:p>
    <w:p w14:paraId="17BD1CB2" w14:textId="60BD4ED2" w:rsidR="00DD5542" w:rsidRPr="00DD5542" w:rsidRDefault="001D72CA" w:rsidP="00DA7432">
      <w:pPr>
        <w:spacing w:after="240"/>
        <w:ind w:firstLine="720"/>
        <w:jc w:val="both"/>
      </w:pPr>
      <w:r>
        <w:t>As discussed above</w:t>
      </w:r>
      <w:r w:rsidR="00DD5542" w:rsidRPr="00DD5542">
        <w:t>, subparagraphs 4(a) and (b) of the 2021 settlement agreement provide that TECO’s base rates will increase by $21,376,909 effective with the first billing cycle in January 2024</w:t>
      </w:r>
      <w:r w:rsidR="00DD5542" w:rsidRPr="00DD5542">
        <w:rPr>
          <w:sz w:val="28"/>
        </w:rPr>
        <w:t xml:space="preserve">. </w:t>
      </w:r>
      <w:r w:rsidR="00DD5542" w:rsidRPr="00DD5542">
        <w:t>The calculation of this GBRA amount was based on the authorized return on equity (ROE) mid-point of 9.95 percent as specified in subparagraph 2(a). However, subparagraph 4(d) states that if the Company’s authorized ROE mid-point changes by operation of subparagraph 2(b) prior to the effective date of the rate adjustment specified in subparagraph 4(b), the calculation of the 2024 GBRA amount shall be updated to reflect the new authorized ROE.</w:t>
      </w:r>
    </w:p>
    <w:p w14:paraId="4D02931C" w14:textId="77777777" w:rsidR="00DD5542" w:rsidRPr="00DD5542" w:rsidRDefault="00DD70B8" w:rsidP="00DD5542">
      <w:pPr>
        <w:spacing w:after="240"/>
        <w:jc w:val="both"/>
      </w:pPr>
      <w:r>
        <w:tab/>
      </w:r>
      <w:r w:rsidR="00DD5542" w:rsidRPr="00DD5542">
        <w:t xml:space="preserve">As memorialized in Order No. PSC-2022-0322-FOF-EI, </w:t>
      </w:r>
      <w:r w:rsidR="001D72CA">
        <w:t>we</w:t>
      </w:r>
      <w:r w:rsidR="00DD5542" w:rsidRPr="00DD5542">
        <w:t xml:space="preserve"> approved TECO’s petition to implement the ROE trigger provisions of subparagraph 2(b) of the 2021 settlement agreement.</w:t>
      </w:r>
      <w:r w:rsidR="00DD5542" w:rsidRPr="00DD5542">
        <w:rPr>
          <w:sz w:val="16"/>
          <w:szCs w:val="16"/>
        </w:rPr>
        <w:t xml:space="preserve"> </w:t>
      </w:r>
      <w:r w:rsidR="00DD5542" w:rsidRPr="00DD5542">
        <w:t>As a result, the Company’s authorized ROE midpoint was increased by 25 basis points from 9.95 percent to 10.20 percent, effective as of July 1, 2022, for all regulatory purposes. In its petition to implement the 2024 GBRA, TECO provided a calculation updating the GBRA amount to $21,689,323 to reflect the Company’s 10.20 percent authorized ROE mid-point. The updated am</w:t>
      </w:r>
      <w:r w:rsidR="008F3953">
        <w:t>ount is correct based on our</w:t>
      </w:r>
      <w:r w:rsidR="00DD5542" w:rsidRPr="00DD5542">
        <w:t xml:space="preserve"> review of the Company’s calculations.</w:t>
      </w:r>
    </w:p>
    <w:p w14:paraId="76D266B8" w14:textId="77777777" w:rsidR="00DD5542" w:rsidRPr="00DD5542" w:rsidRDefault="00DD70B8" w:rsidP="00DD5542">
      <w:pPr>
        <w:spacing w:after="240"/>
        <w:jc w:val="both"/>
      </w:pPr>
      <w:r>
        <w:tab/>
      </w:r>
      <w:r w:rsidR="008F3953">
        <w:t>When we</w:t>
      </w:r>
      <w:r w:rsidR="00DD5542" w:rsidRPr="00DD5542">
        <w:t xml:space="preserve"> approved TECO’s 2023 GBRA last year, the Company said it was in discussions with the Office of Public Counsel (OPC) regarding the process for updating the 2023 GBRA to reflect the impact of the IRA. As reflected in Order No. PSC-2022-0434-TRF-EI, TECO agreed to collect the rate increase reflected in the 2023 GBRA subject to refund, so that the 2023 GBRA could go into effect with the first billing cycle of January 2023. The Company </w:t>
      </w:r>
      <w:r w:rsidR="00DD5542" w:rsidRPr="00DD5542">
        <w:lastRenderedPageBreak/>
        <w:t>would refund the difference between the 2023 GBR</w:t>
      </w:r>
      <w:r w:rsidR="00A428E1">
        <w:t>A</w:t>
      </w:r>
      <w:r w:rsidR="008F3953">
        <w:t xml:space="preserve"> as approved by us</w:t>
      </w:r>
      <w:r w:rsidR="00DD5542" w:rsidRPr="00DD5542">
        <w:t xml:space="preserve"> and the 20</w:t>
      </w:r>
      <w:r w:rsidR="00A428E1">
        <w:t>23 GBRA as adjusted for the IRA</w:t>
      </w:r>
      <w:r w:rsidR="00DD5542" w:rsidRPr="00DD5542">
        <w:t xml:space="preserve"> once</w:t>
      </w:r>
      <w:r w:rsidR="008F3953">
        <w:t xml:space="preserve"> we have approved</w:t>
      </w:r>
      <w:r w:rsidR="00DD5542" w:rsidRPr="00DD5542">
        <w:t xml:space="preserve"> the 20</w:t>
      </w:r>
      <w:r w:rsidR="008F3953">
        <w:t>23 GBRA adjusted for the IRA</w:t>
      </w:r>
      <w:r w:rsidR="00DD5542" w:rsidRPr="00DD5542">
        <w:t xml:space="preserve">. </w:t>
      </w:r>
    </w:p>
    <w:p w14:paraId="00BBA0FA" w14:textId="6CCEF6B4" w:rsidR="00DD5542" w:rsidRPr="00DD5542" w:rsidRDefault="00DD70B8" w:rsidP="00DD5542">
      <w:pPr>
        <w:spacing w:after="240"/>
        <w:jc w:val="both"/>
      </w:pPr>
      <w:r>
        <w:tab/>
      </w:r>
      <w:r w:rsidR="008F3953">
        <w:t>Commission s</w:t>
      </w:r>
      <w:r w:rsidR="00DD5542" w:rsidRPr="00DD5542">
        <w:t>taff requested</w:t>
      </w:r>
      <w:r w:rsidR="008F3953">
        <w:t xml:space="preserve"> an update on this process</w:t>
      </w:r>
      <w:r w:rsidR="00DD5542" w:rsidRPr="00DD5542">
        <w:t xml:space="preserve"> as there has not been a r</w:t>
      </w:r>
      <w:r w:rsidR="008F3953">
        <w:t>evised filing for the 2023 GBRA</w:t>
      </w:r>
      <w:r w:rsidR="00DD5542" w:rsidRPr="00DD5542">
        <w:t xml:space="preserve"> and the impacts of the IRA would also adjust the 2024 GBRA. The Company indicated that it is still in the process of discussing the impacts of the IRA on the 2023 and 2024 GBRAs with OPC. As such, T</w:t>
      </w:r>
      <w:r w:rsidR="00A428E1">
        <w:t>ECO requested</w:t>
      </w:r>
      <w:r w:rsidR="008F3953">
        <w:t xml:space="preserve"> that we</w:t>
      </w:r>
      <w:r w:rsidR="00DD5542" w:rsidRPr="00DD5542">
        <w:t xml:space="preserve"> consider </w:t>
      </w:r>
      <w:r w:rsidR="000069C8">
        <w:t>its petition</w:t>
      </w:r>
      <w:r w:rsidR="00DD5542" w:rsidRPr="00DD5542">
        <w:t xml:space="preserve"> now so</w:t>
      </w:r>
      <w:r w:rsidR="00A428E1">
        <w:t xml:space="preserve"> that</w:t>
      </w:r>
      <w:r w:rsidR="00DD5542" w:rsidRPr="00DD5542">
        <w:t xml:space="preserve"> the 2024 GBRA can go into effect with the first billing cycle of January 2024. As was the case with t</w:t>
      </w:r>
      <w:r w:rsidR="00A428E1">
        <w:t>he 2023 GBRA, the Company agreed</w:t>
      </w:r>
      <w:r w:rsidR="00DD5542" w:rsidRPr="00DD5542">
        <w:t xml:space="preserve"> to collect the rate increase reflected in the 2024 GBRA subject to refund. The Company will refund the difference between the 2024 GB</w:t>
      </w:r>
      <w:r w:rsidR="008F3953">
        <w:t>RA as approved by us</w:t>
      </w:r>
      <w:r w:rsidR="00DD5542" w:rsidRPr="00DD5542">
        <w:t xml:space="preserve"> and the 2024 GB</w:t>
      </w:r>
      <w:r w:rsidR="008F3953">
        <w:t xml:space="preserve">RA as adjusted for the IRA once we have approved </w:t>
      </w:r>
      <w:r w:rsidR="00DD5542" w:rsidRPr="00DD5542">
        <w:t>the 2024 GBRA adjusted for the I</w:t>
      </w:r>
      <w:r w:rsidR="008F3953">
        <w:t>RA.</w:t>
      </w:r>
    </w:p>
    <w:p w14:paraId="391B3B50" w14:textId="77777777" w:rsidR="00DD5542" w:rsidRDefault="00DD70B8" w:rsidP="00DD5542">
      <w:pPr>
        <w:pStyle w:val="OrderBody"/>
      </w:pPr>
      <w:r>
        <w:tab/>
      </w:r>
      <w:r w:rsidR="00DD5542" w:rsidRPr="00DD5542">
        <w:t xml:space="preserve">In light of the extended timeframe for addressing the impacts of the IRA, </w:t>
      </w:r>
      <w:r w:rsidR="008F3953">
        <w:t>we approve</w:t>
      </w:r>
      <w:r w:rsidR="00DD5542" w:rsidRPr="00DD5542">
        <w:t xml:space="preserve"> TECO’s updated 2024 GBRA amount of $21,689,323 with the requirement that the Company file updated 2023 and 2024 GBRAs, adjusted to reflect IRA impacts, by April 1, 2024.</w:t>
      </w:r>
    </w:p>
    <w:p w14:paraId="64BF3125" w14:textId="77777777" w:rsidR="00DD5542" w:rsidRDefault="00DD5542" w:rsidP="00DD5542">
      <w:pPr>
        <w:pStyle w:val="OrderBody"/>
      </w:pPr>
    </w:p>
    <w:p w14:paraId="0607C6D1" w14:textId="03B183D5" w:rsidR="000069C8" w:rsidRPr="007663AA" w:rsidRDefault="000069C8" w:rsidP="007663AA">
      <w:pPr>
        <w:spacing w:after="240"/>
        <w:jc w:val="both"/>
        <w:rPr>
          <w:u w:val="single"/>
        </w:rPr>
      </w:pPr>
      <w:r>
        <w:rPr>
          <w:u w:val="single"/>
        </w:rPr>
        <w:t>Approval of Revised Tariffs</w:t>
      </w:r>
    </w:p>
    <w:p w14:paraId="15CD4FE1" w14:textId="00D8537E" w:rsidR="00DD5542" w:rsidRPr="00DD5542" w:rsidRDefault="00DD5542" w:rsidP="00B55DC2">
      <w:pPr>
        <w:spacing w:after="240"/>
        <w:ind w:firstLine="720"/>
        <w:jc w:val="both"/>
        <w:rPr>
          <w:highlight w:val="yellow"/>
        </w:rPr>
      </w:pPr>
      <w:r w:rsidRPr="00DD5542">
        <w:t>TECO’s petition includes the proposed tariff sheets, the allocation of the revenue increase to the various rate classes and calculations showing the revenue from the sale of electricity by rate schedule under current and proposed rates. A residential customer who uses 1,000 kilowatt-hours (kWh) per month will see an increase of $1.58</w:t>
      </w:r>
      <w:r w:rsidRPr="00DD5542">
        <w:rPr>
          <w:color w:val="FF0000"/>
        </w:rPr>
        <w:t xml:space="preserve"> </w:t>
      </w:r>
      <w:r w:rsidRPr="00DD5542">
        <w:t>on the base rate portion of their monthly bill as a result of the GBRA increase.</w:t>
      </w:r>
      <w:r w:rsidRPr="00DD5542">
        <w:rPr>
          <w:highlight w:val="yellow"/>
        </w:rPr>
        <w:t xml:space="preserve"> </w:t>
      </w:r>
    </w:p>
    <w:p w14:paraId="007E32C0" w14:textId="77777777" w:rsidR="00DD5542" w:rsidRPr="00DD5542" w:rsidRDefault="00DD70B8" w:rsidP="00DD5542">
      <w:pPr>
        <w:spacing w:after="240"/>
        <w:jc w:val="both"/>
      </w:pPr>
      <w:r>
        <w:tab/>
      </w:r>
      <w:r w:rsidR="00DD5542" w:rsidRPr="00DD5542">
        <w:t>Subparagraph 4(e) of the settlement agreement, which addresses the GBRA increase and was approved by Order No. PSC-2021-0423-S-EI, states:</w:t>
      </w:r>
    </w:p>
    <w:p w14:paraId="046D9239" w14:textId="77777777" w:rsidR="00DD5542" w:rsidRPr="00DD5542" w:rsidRDefault="00DD5542" w:rsidP="00DD5542">
      <w:pPr>
        <w:spacing w:after="240"/>
        <w:ind w:left="720" w:right="720"/>
        <w:jc w:val="both"/>
        <w:rPr>
          <w:highlight w:val="yellow"/>
        </w:rPr>
      </w:pPr>
      <w:r w:rsidRPr="00DD5542">
        <w:t>… the GBRAs shall be reflected on customer bills by allocating each GBRA revenue requirement to rate classes as shown in Exhibit K and demand and energy base rate charges shall be increased on an equal percentage basis (to the extent practicable) within each class to recover the allocated revenue requirement increase for each class, and shall be calculated based upon the billing determinants used in the company’s then-most-current-ECCR filing with the Commission for the twelve months following the effective date of any respective GBRA. For GSD, GSLDPR, and GSLDSU rate classes, the increase will be recovered exclusively based on demand charges.</w:t>
      </w:r>
    </w:p>
    <w:p w14:paraId="7A8F3719" w14:textId="77777777" w:rsidR="00DD5542" w:rsidRPr="00DD5542" w:rsidRDefault="00DD5542" w:rsidP="00DD5542">
      <w:pPr>
        <w:spacing w:after="240"/>
        <w:jc w:val="both"/>
        <w:rPr>
          <w:highlight w:val="yellow"/>
        </w:rPr>
      </w:pPr>
      <w:r w:rsidRPr="00DD5542">
        <w:t>TECO’s most current Energy Conservation Cost Recovery Clause (ECCR) filing in Docket No.</w:t>
      </w:r>
      <w:r w:rsidRPr="00DD5542">
        <w:rPr>
          <w:highlight w:val="yellow"/>
        </w:rPr>
        <w:t xml:space="preserve"> </w:t>
      </w:r>
      <w:r w:rsidRPr="00DD5542">
        <w:t>20230002-EG was filed on August 4, 2023.</w:t>
      </w:r>
      <w:r w:rsidRPr="00DD5542">
        <w:rPr>
          <w:vertAlign w:val="superscript"/>
        </w:rPr>
        <w:footnoteReference w:id="5"/>
      </w:r>
      <w:r w:rsidRPr="00DD5542">
        <w:t xml:space="preserve"> </w:t>
      </w:r>
      <w:r w:rsidR="00C13FA4">
        <w:t>T</w:t>
      </w:r>
      <w:r w:rsidRPr="00DD5542">
        <w:t>he billing determinants used in calculating the proposed GBRA base rate charges are consistent with the billing determinants in TECO’s most recent ECCR filing and are in compliance with the language of the settlement agreement.</w:t>
      </w:r>
    </w:p>
    <w:p w14:paraId="6341ADBA" w14:textId="77777777" w:rsidR="00DD5542" w:rsidRDefault="00DD70B8" w:rsidP="00DD5542">
      <w:pPr>
        <w:pStyle w:val="OrderBody"/>
      </w:pPr>
      <w:r>
        <w:lastRenderedPageBreak/>
        <w:tab/>
      </w:r>
      <w:r w:rsidR="00C13FA4">
        <w:t>We have</w:t>
      </w:r>
      <w:r w:rsidR="00DD5542" w:rsidRPr="00DD5542">
        <w:t xml:space="preserve"> also reviewed TECO’s proposed 2024 GBRA tariff sheets and supporting documentation. The calculations are accurate and reflect the language of the approved settlement agreement. </w:t>
      </w:r>
      <w:r w:rsidR="00C13FA4">
        <w:t>We</w:t>
      </w:r>
      <w:r w:rsidR="00DD5542" w:rsidRPr="00DD5542">
        <w:t xml:space="preserve"> approve TECO’s tariff rate changes to implement the updated GBRA increase of $21,689,323 due to the ROE trigger provision in the settlement agreement. Pursuant to the settlemen</w:t>
      </w:r>
      <w:r w:rsidR="00C13FA4">
        <w:t>t order, the rate changes shall</w:t>
      </w:r>
      <w:r w:rsidR="00DD5542" w:rsidRPr="00DD5542">
        <w:t xml:space="preserve"> become effective with the first billing cycle of January </w:t>
      </w:r>
      <w:r w:rsidR="00C13FA4">
        <w:t>2024. TECO shall</w:t>
      </w:r>
      <w:r w:rsidR="00DD5542" w:rsidRPr="00DD5542">
        <w:t xml:space="preserve"> notify its customers of the approved new rates by way of bill notification in the December 2023 billing cycle.</w:t>
      </w:r>
    </w:p>
    <w:p w14:paraId="69B2ABE2" w14:textId="77777777" w:rsidR="00DD5542" w:rsidRDefault="00DD5542" w:rsidP="00DD5542">
      <w:pPr>
        <w:pStyle w:val="OrderBody"/>
      </w:pPr>
    </w:p>
    <w:p w14:paraId="0678EBD9" w14:textId="77777777" w:rsidR="00DD5542" w:rsidRDefault="00DD5542" w:rsidP="00DD5542">
      <w:pPr>
        <w:pStyle w:val="OrderBody"/>
      </w:pPr>
      <w:r>
        <w:tab/>
        <w:t>Based on the foregoing, it is</w:t>
      </w:r>
    </w:p>
    <w:p w14:paraId="67FCA923" w14:textId="77777777" w:rsidR="00DD5542" w:rsidRDefault="00DD5542" w:rsidP="00DD5542">
      <w:pPr>
        <w:pStyle w:val="OrderBody"/>
      </w:pPr>
    </w:p>
    <w:p w14:paraId="62F1A497" w14:textId="1ED5A514" w:rsidR="00DD5542" w:rsidRDefault="00DD5542" w:rsidP="00DD5542">
      <w:pPr>
        <w:pStyle w:val="OrderBody"/>
      </w:pPr>
      <w:r>
        <w:tab/>
        <w:t>ORDERED by the Florida Public Service Commission that</w:t>
      </w:r>
      <w:r w:rsidR="00C91034">
        <w:t xml:space="preserve"> Tampa Electric Company’s updated 2024 generation base rate adjustment amount of $21,689,323 is approved with the requirement that the Company file updated 2023 and 2024 generation base rate </w:t>
      </w:r>
      <w:r w:rsidR="000069C8">
        <w:t>adjustments</w:t>
      </w:r>
      <w:r w:rsidR="00523813">
        <w:t>, adjusted</w:t>
      </w:r>
      <w:r w:rsidR="00C91034">
        <w:t xml:space="preserve"> to reflect Inflation Reduction Act impacts</w:t>
      </w:r>
      <w:r w:rsidR="00523813">
        <w:t>,</w:t>
      </w:r>
      <w:r w:rsidR="00C91034">
        <w:t xml:space="preserve"> by April 1, 2024. It is further</w:t>
      </w:r>
    </w:p>
    <w:p w14:paraId="6B441EE0" w14:textId="77777777" w:rsidR="00C91034" w:rsidRDefault="00C91034" w:rsidP="00DD5542">
      <w:pPr>
        <w:pStyle w:val="OrderBody"/>
      </w:pPr>
    </w:p>
    <w:p w14:paraId="2F617867" w14:textId="77777777" w:rsidR="00C91034" w:rsidRDefault="00C91034" w:rsidP="00C91034">
      <w:pPr>
        <w:pStyle w:val="OrderBody"/>
      </w:pPr>
      <w:r>
        <w:tab/>
        <w:t>ORDERED that the Company’s revised tariffs to implement the generation base rate adjustment are approved and shall become effective with the first billing cycle of January 2024. It is further</w:t>
      </w:r>
    </w:p>
    <w:p w14:paraId="4954D92A" w14:textId="77777777" w:rsidR="00DD5542" w:rsidRDefault="00DD5542" w:rsidP="00DD5542">
      <w:pPr>
        <w:pStyle w:val="OrderBody"/>
      </w:pPr>
    </w:p>
    <w:p w14:paraId="571C009D" w14:textId="77777777" w:rsidR="00DD5542" w:rsidRDefault="00DD5542" w:rsidP="00DD5542">
      <w:r>
        <w:tab/>
        <w:t>ORDERED that if a protest is filed within 21 days of issuance of the Order, the tariff shall remain in effect with any charges held subject to refund pending resolution of the protest.  It is further</w:t>
      </w:r>
    </w:p>
    <w:p w14:paraId="68507780" w14:textId="77777777" w:rsidR="00DD5542" w:rsidRDefault="00DD5542" w:rsidP="00DD5542"/>
    <w:p w14:paraId="72055BFD" w14:textId="77777777" w:rsidR="00DD5542" w:rsidRDefault="00DD5542" w:rsidP="00DD5542">
      <w:r>
        <w:tab/>
        <w:t xml:space="preserve">ORDERED that </w:t>
      </w:r>
      <w:r w:rsidR="00CD5D8C">
        <w:t>this docket shall remain open in order for the Company to file updated 2023 and 2024 generation based rate adjustments, adjusted to reflect Inflation Reduction Act impacts, by April 1, 2024.</w:t>
      </w:r>
    </w:p>
    <w:p w14:paraId="52A6E7BA" w14:textId="77777777" w:rsidR="00DD5542" w:rsidRDefault="00DD5542" w:rsidP="00DD5542"/>
    <w:p w14:paraId="6814BD49" w14:textId="77777777" w:rsidR="00DD5542" w:rsidRDefault="00DD5542" w:rsidP="00DD5542"/>
    <w:p w14:paraId="06137C05" w14:textId="67F34319" w:rsidR="00DD5542" w:rsidRDefault="00DD5542" w:rsidP="00DD5542">
      <w:pPr>
        <w:keepNext/>
        <w:keepLines/>
        <w:jc w:val="both"/>
      </w:pPr>
      <w:r>
        <w:lastRenderedPageBreak/>
        <w:tab/>
        <w:t xml:space="preserve">By ORDER of the Florida Public Service Commission this </w:t>
      </w:r>
      <w:bookmarkStart w:id="7" w:name="replaceDate"/>
      <w:bookmarkEnd w:id="7"/>
      <w:r w:rsidR="00E24E40">
        <w:rPr>
          <w:u w:val="single"/>
        </w:rPr>
        <w:t>17th</w:t>
      </w:r>
      <w:r w:rsidR="00E24E40">
        <w:t xml:space="preserve"> day of </w:t>
      </w:r>
      <w:r w:rsidR="00E24E40">
        <w:rPr>
          <w:u w:val="single"/>
        </w:rPr>
        <w:t>November</w:t>
      </w:r>
      <w:r w:rsidR="00E24E40">
        <w:t xml:space="preserve">, </w:t>
      </w:r>
      <w:r w:rsidR="00E24E40">
        <w:rPr>
          <w:u w:val="single"/>
        </w:rPr>
        <w:t>2023</w:t>
      </w:r>
      <w:r w:rsidR="00E24E40">
        <w:t>.</w:t>
      </w:r>
    </w:p>
    <w:p w14:paraId="7A61FAA2" w14:textId="77777777" w:rsidR="00E24E40" w:rsidRPr="00E24E40" w:rsidRDefault="00E24E40" w:rsidP="00DD5542">
      <w:pPr>
        <w:keepNext/>
        <w:keepLines/>
        <w:jc w:val="both"/>
      </w:pPr>
    </w:p>
    <w:p w14:paraId="34897D0C" w14:textId="77777777" w:rsidR="00DD5542" w:rsidRDefault="00DD5542" w:rsidP="00DD5542">
      <w:pPr>
        <w:keepNext/>
        <w:keepLines/>
        <w:jc w:val="both"/>
      </w:pPr>
    </w:p>
    <w:p w14:paraId="198EF5CD" w14:textId="77777777" w:rsidR="00DD5542" w:rsidRDefault="00DD5542" w:rsidP="00DD5542">
      <w:pPr>
        <w:keepNext/>
        <w:keepLines/>
        <w:jc w:val="both"/>
      </w:pPr>
    </w:p>
    <w:p w14:paraId="1C78750B" w14:textId="77777777" w:rsidR="00DD5542" w:rsidRDefault="00DD5542" w:rsidP="00DD5542">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DD5542" w14:paraId="0E200A40" w14:textId="77777777" w:rsidTr="00DD5542">
        <w:tc>
          <w:tcPr>
            <w:tcW w:w="720" w:type="dxa"/>
            <w:shd w:val="clear" w:color="auto" w:fill="auto"/>
          </w:tcPr>
          <w:p w14:paraId="542EE9FB" w14:textId="77777777" w:rsidR="00DD5542" w:rsidRDefault="00DD5542" w:rsidP="00DD5542">
            <w:pPr>
              <w:keepNext/>
              <w:keepLines/>
              <w:jc w:val="both"/>
            </w:pPr>
            <w:bookmarkStart w:id="8" w:name="bkmrkSignature" w:colFirst="0" w:colLast="0"/>
          </w:p>
        </w:tc>
        <w:tc>
          <w:tcPr>
            <w:tcW w:w="4320" w:type="dxa"/>
            <w:tcBorders>
              <w:bottom w:val="single" w:sz="4" w:space="0" w:color="auto"/>
            </w:tcBorders>
            <w:shd w:val="clear" w:color="auto" w:fill="auto"/>
          </w:tcPr>
          <w:p w14:paraId="26D32ADC" w14:textId="3E6304D2" w:rsidR="00DD5542" w:rsidRDefault="00955F79" w:rsidP="00DD5542">
            <w:pPr>
              <w:keepNext/>
              <w:keepLines/>
              <w:jc w:val="both"/>
            </w:pPr>
            <w:r>
              <w:t>/s/ Adam J. Teitzman</w:t>
            </w:r>
            <w:bookmarkStart w:id="9" w:name="_GoBack"/>
            <w:bookmarkEnd w:id="9"/>
          </w:p>
        </w:tc>
      </w:tr>
      <w:bookmarkEnd w:id="8"/>
      <w:tr w:rsidR="00DD5542" w14:paraId="6892CDD9" w14:textId="77777777" w:rsidTr="00DD5542">
        <w:tc>
          <w:tcPr>
            <w:tcW w:w="720" w:type="dxa"/>
            <w:shd w:val="clear" w:color="auto" w:fill="auto"/>
          </w:tcPr>
          <w:p w14:paraId="7E35E1EF" w14:textId="77777777" w:rsidR="00DD5542" w:rsidRDefault="00DD5542" w:rsidP="00DD5542">
            <w:pPr>
              <w:keepNext/>
              <w:keepLines/>
              <w:jc w:val="both"/>
            </w:pPr>
          </w:p>
        </w:tc>
        <w:tc>
          <w:tcPr>
            <w:tcW w:w="4320" w:type="dxa"/>
            <w:tcBorders>
              <w:top w:val="single" w:sz="4" w:space="0" w:color="auto"/>
            </w:tcBorders>
            <w:shd w:val="clear" w:color="auto" w:fill="auto"/>
          </w:tcPr>
          <w:p w14:paraId="74297FDD" w14:textId="77777777" w:rsidR="00DD5542" w:rsidRDefault="00DD5542" w:rsidP="00DD5542">
            <w:pPr>
              <w:keepNext/>
              <w:keepLines/>
              <w:jc w:val="both"/>
            </w:pPr>
            <w:r>
              <w:t>ADAM J. TEITZMAN</w:t>
            </w:r>
          </w:p>
          <w:p w14:paraId="771B2CCE" w14:textId="77777777" w:rsidR="00DD5542" w:rsidRDefault="00DD5542" w:rsidP="00DD5542">
            <w:pPr>
              <w:keepNext/>
              <w:keepLines/>
              <w:jc w:val="both"/>
            </w:pPr>
            <w:r>
              <w:t>Commission Clerk</w:t>
            </w:r>
          </w:p>
        </w:tc>
      </w:tr>
    </w:tbl>
    <w:p w14:paraId="62EFF724" w14:textId="77777777" w:rsidR="00DD5542" w:rsidRDefault="00DD5542" w:rsidP="00DD5542">
      <w:pPr>
        <w:pStyle w:val="OrderSigInfo"/>
        <w:keepNext/>
        <w:keepLines/>
      </w:pPr>
      <w:r>
        <w:t>Florida Public Service Commission</w:t>
      </w:r>
    </w:p>
    <w:p w14:paraId="2AE8FCD7" w14:textId="77777777" w:rsidR="00DD5542" w:rsidRDefault="00DD5542" w:rsidP="00DD5542">
      <w:pPr>
        <w:pStyle w:val="OrderSigInfo"/>
        <w:keepNext/>
        <w:keepLines/>
      </w:pPr>
      <w:r>
        <w:t>2540 Shumard Oak Boulevard</w:t>
      </w:r>
    </w:p>
    <w:p w14:paraId="47389900" w14:textId="77777777" w:rsidR="00DD5542" w:rsidRDefault="00DD5542" w:rsidP="00DD5542">
      <w:pPr>
        <w:pStyle w:val="OrderSigInfo"/>
        <w:keepNext/>
        <w:keepLines/>
      </w:pPr>
      <w:r>
        <w:t>Tallahassee, Florida 32399</w:t>
      </w:r>
    </w:p>
    <w:p w14:paraId="6152671F" w14:textId="77777777" w:rsidR="00DD5542" w:rsidRDefault="00DD5542" w:rsidP="00DD5542">
      <w:pPr>
        <w:pStyle w:val="OrderSigInfo"/>
        <w:keepNext/>
        <w:keepLines/>
      </w:pPr>
      <w:r>
        <w:t>(850) 413</w:t>
      </w:r>
      <w:r>
        <w:noBreakHyphen/>
        <w:t>6770</w:t>
      </w:r>
    </w:p>
    <w:p w14:paraId="314AED19" w14:textId="77777777" w:rsidR="00DD5542" w:rsidRDefault="00DD5542" w:rsidP="00DD5542">
      <w:pPr>
        <w:pStyle w:val="OrderSigInfo"/>
        <w:keepNext/>
        <w:keepLines/>
      </w:pPr>
      <w:r>
        <w:t>www.floridapsc.com</w:t>
      </w:r>
    </w:p>
    <w:p w14:paraId="2276B3F2" w14:textId="77777777" w:rsidR="00DD5542" w:rsidRDefault="00DD5542" w:rsidP="00DD5542">
      <w:pPr>
        <w:pStyle w:val="OrderSigInfo"/>
        <w:keepNext/>
        <w:keepLines/>
      </w:pPr>
    </w:p>
    <w:p w14:paraId="3EE218EA" w14:textId="77777777" w:rsidR="00DD5542" w:rsidRDefault="00DD5542" w:rsidP="00DD5542">
      <w:pPr>
        <w:pStyle w:val="OrderSigInfo"/>
        <w:keepNext/>
        <w:keepLines/>
      </w:pPr>
      <w:r>
        <w:t>Copies furnished:  A copy of this document is provided to the parties of record at the time of issuance and, if applicable, interested persons.</w:t>
      </w:r>
    </w:p>
    <w:p w14:paraId="02E2A639" w14:textId="77777777" w:rsidR="00DD5542" w:rsidRDefault="00DD5542" w:rsidP="00DD5542">
      <w:pPr>
        <w:pStyle w:val="OrderBody"/>
        <w:keepNext/>
        <w:keepLines/>
      </w:pPr>
    </w:p>
    <w:p w14:paraId="4C0F8AAF" w14:textId="77777777" w:rsidR="00DD5542" w:rsidRDefault="00DD5542" w:rsidP="00DD5542">
      <w:pPr>
        <w:keepNext/>
        <w:keepLines/>
        <w:jc w:val="both"/>
      </w:pPr>
    </w:p>
    <w:p w14:paraId="0B483B57" w14:textId="77777777" w:rsidR="00DD5542" w:rsidRDefault="00DD5542" w:rsidP="00DD5542">
      <w:pPr>
        <w:keepNext/>
        <w:keepLines/>
        <w:jc w:val="both"/>
      </w:pPr>
      <w:r>
        <w:t>DD</w:t>
      </w:r>
    </w:p>
    <w:p w14:paraId="6D1921F7" w14:textId="77777777" w:rsidR="00DD5542" w:rsidRDefault="00DD5542" w:rsidP="00DD5542">
      <w:pPr>
        <w:jc w:val="both"/>
      </w:pPr>
    </w:p>
    <w:p w14:paraId="7838E4C2" w14:textId="77777777" w:rsidR="00DD5542" w:rsidRDefault="00DD5542" w:rsidP="00DD5542">
      <w:pPr>
        <w:jc w:val="both"/>
      </w:pPr>
    </w:p>
    <w:p w14:paraId="39ACD333" w14:textId="77777777" w:rsidR="00DD5542" w:rsidRDefault="00DD5542" w:rsidP="00DD5542">
      <w:pPr>
        <w:pStyle w:val="CenterUnderline"/>
      </w:pPr>
      <w:r>
        <w:t>NOTICE OF FURTHER PROCEEDINGS</w:t>
      </w:r>
    </w:p>
    <w:p w14:paraId="362F1495" w14:textId="77777777" w:rsidR="00DD5542" w:rsidRDefault="00DD5542" w:rsidP="00DD5542">
      <w:pPr>
        <w:pStyle w:val="CenterUnderline"/>
      </w:pPr>
    </w:p>
    <w:p w14:paraId="473575CA" w14:textId="77777777" w:rsidR="00DD5542" w:rsidRDefault="00DD5542" w:rsidP="00DD5542">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68F4A22B" w14:textId="77777777" w:rsidR="00DD5542" w:rsidRDefault="00DD5542" w:rsidP="00DD5542">
      <w:pPr>
        <w:pStyle w:val="OrderBody"/>
      </w:pPr>
    </w:p>
    <w:p w14:paraId="0BFE3905" w14:textId="77777777" w:rsidR="00DD5542" w:rsidRDefault="00DD5542" w:rsidP="00DD5542">
      <w:pPr>
        <w:pStyle w:val="OrderBody"/>
      </w:pPr>
      <w:r>
        <w:tab/>
        <w:t>Mediation may be available on a case-by-case basis.  If mediation is conducted, it does not affect a substantially interested person's right to a hearing.</w:t>
      </w:r>
    </w:p>
    <w:p w14:paraId="32DE2FC9" w14:textId="77777777" w:rsidR="00DD5542" w:rsidRDefault="00DD5542" w:rsidP="00DD5542">
      <w:pPr>
        <w:pStyle w:val="OrderBody"/>
      </w:pPr>
    </w:p>
    <w:p w14:paraId="10DC09FD" w14:textId="26A86E7D" w:rsidR="00DD5542" w:rsidRDefault="00DD5542" w:rsidP="00DD5542">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E24E40">
        <w:rPr>
          <w:u w:val="single"/>
        </w:rPr>
        <w:t>December 8, 2023</w:t>
      </w:r>
      <w:r>
        <w:t xml:space="preserve">. </w:t>
      </w:r>
    </w:p>
    <w:p w14:paraId="6477EBD3" w14:textId="77777777" w:rsidR="00DD5542" w:rsidRDefault="00DD5542" w:rsidP="00DD5542">
      <w:pPr>
        <w:pStyle w:val="OrderBody"/>
      </w:pPr>
    </w:p>
    <w:p w14:paraId="679EF157" w14:textId="77777777" w:rsidR="00DD5542" w:rsidRDefault="00DD5542" w:rsidP="00DD5542">
      <w:pPr>
        <w:pStyle w:val="OrderBody"/>
      </w:pPr>
      <w:r>
        <w:tab/>
        <w:t>In the absence of such a petition, this Order shall become final and effective upon the issuance of a Consummating Order.</w:t>
      </w:r>
    </w:p>
    <w:p w14:paraId="579D81D4" w14:textId="77777777" w:rsidR="00DD5542" w:rsidRDefault="00DD5542" w:rsidP="00DD5542">
      <w:pPr>
        <w:pStyle w:val="OrderBody"/>
      </w:pPr>
    </w:p>
    <w:p w14:paraId="6B53F703" w14:textId="03661AA0" w:rsidR="00DD5542" w:rsidRDefault="00DD5542" w:rsidP="00DD5542">
      <w:pPr>
        <w:pStyle w:val="OrderBody"/>
      </w:pPr>
      <w:r>
        <w:tab/>
        <w:t>Any objection or protest filed in this docket before the issuance date of this order is considered abandoned unless it satisfies the foregoing conditions and is renewed within the specified protest period.</w:t>
      </w:r>
    </w:p>
    <w:p w14:paraId="791E275F" w14:textId="04C544CC" w:rsidR="0005748E" w:rsidRDefault="0005748E" w:rsidP="00DD5542">
      <w:pPr>
        <w:pStyle w:val="OrderBody"/>
        <w:sectPr w:rsidR="0005748E">
          <w:headerReference w:type="default" r:id="rId6"/>
          <w:footerReference w:type="first" r:id="rId7"/>
          <w:pgSz w:w="12240" w:h="15840" w:code="1"/>
          <w:pgMar w:top="1440" w:right="1440" w:bottom="1440" w:left="1440" w:header="720" w:footer="720" w:gutter="0"/>
          <w:cols w:space="720"/>
          <w:titlePg/>
          <w:docGrid w:linePitch="360"/>
        </w:sectPr>
      </w:pPr>
    </w:p>
    <w:p w14:paraId="14D968D7" w14:textId="77777777" w:rsidR="0005748E" w:rsidRDefault="0005748E" w:rsidP="00DD5542">
      <w:pPr>
        <w:pStyle w:val="OrderBody"/>
        <w:sectPr w:rsidR="0005748E">
          <w:headerReference w:type="first" r:id="rId8"/>
          <w:pgSz w:w="12240" w:h="15840" w:code="1"/>
          <w:pgMar w:top="1440" w:right="1440" w:bottom="1440" w:left="1440" w:header="720" w:footer="720" w:gutter="0"/>
          <w:cols w:space="720"/>
          <w:titlePg/>
          <w:docGrid w:linePitch="360"/>
        </w:sectPr>
      </w:pPr>
      <w:r>
        <w:rPr>
          <w:noProof/>
        </w:rPr>
        <w:lastRenderedPageBreak/>
        <w:drawing>
          <wp:inline distT="0" distB="0" distL="0" distR="0" wp14:anchorId="6876D65E" wp14:editId="320AB209">
            <wp:extent cx="5943600" cy="7778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ges from 04818-2023 petition_Page_0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7397C75C" w14:textId="77777777" w:rsidR="0005748E" w:rsidRDefault="0005748E" w:rsidP="00DD5542">
      <w:pPr>
        <w:pStyle w:val="OrderBody"/>
        <w:sectPr w:rsidR="0005748E">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14:anchorId="5F5CCD99" wp14:editId="0648479E">
            <wp:extent cx="5943600" cy="7778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ges from 04818-2023 petition_Page_02.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20C80AA9" w14:textId="77777777" w:rsidR="0005748E" w:rsidRDefault="0005748E" w:rsidP="00DD5542">
      <w:pPr>
        <w:pStyle w:val="OrderBody"/>
        <w:sectPr w:rsidR="0005748E">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1DF0347E" wp14:editId="231A932D">
            <wp:extent cx="5943600" cy="7778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ges from 04818-2023 petition_Page_03.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354DC126" w14:textId="77777777" w:rsidR="0005748E" w:rsidRDefault="0005748E" w:rsidP="00DD5542">
      <w:pPr>
        <w:pStyle w:val="OrderBody"/>
        <w:sectPr w:rsidR="0005748E">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4D8CF12D" wp14:editId="330D1E4B">
            <wp:extent cx="5943600" cy="77730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ges from 04818-2023 petition_Page_04.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773035"/>
                    </a:xfrm>
                    <a:prstGeom prst="rect">
                      <a:avLst/>
                    </a:prstGeom>
                  </pic:spPr>
                </pic:pic>
              </a:graphicData>
            </a:graphic>
          </wp:inline>
        </w:drawing>
      </w:r>
    </w:p>
    <w:p w14:paraId="02F79AC9" w14:textId="77777777" w:rsidR="0005748E" w:rsidRDefault="0005748E" w:rsidP="00DD5542">
      <w:pPr>
        <w:pStyle w:val="OrderBody"/>
        <w:sectPr w:rsidR="0005748E">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19500003" wp14:editId="2D1D219F">
            <wp:extent cx="5943600" cy="7778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ges from 04818-2023 petition_Page_05.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6FF9CB89" w14:textId="77777777" w:rsidR="0005748E" w:rsidRDefault="0005748E" w:rsidP="00DD5542">
      <w:pPr>
        <w:pStyle w:val="OrderBody"/>
        <w:sectPr w:rsidR="0005748E">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14:anchorId="519FA2E2" wp14:editId="743894EF">
            <wp:extent cx="5943600" cy="7778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ges from 04818-2023 petition_Page_06.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5D0241A7" w14:textId="77777777" w:rsidR="0005748E" w:rsidRDefault="0005748E" w:rsidP="00DD5542">
      <w:pPr>
        <w:pStyle w:val="OrderBody"/>
        <w:sectPr w:rsidR="0005748E">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39B6970D" wp14:editId="2CCD9BE0">
            <wp:extent cx="5943600" cy="7778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ges from 04818-2023 petition_Page_07.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3A9D9064" w14:textId="77777777" w:rsidR="0005748E" w:rsidRDefault="0005748E" w:rsidP="00DD5542">
      <w:pPr>
        <w:pStyle w:val="OrderBody"/>
        <w:sectPr w:rsidR="0005748E">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66E1A528" wp14:editId="7989E5FD">
            <wp:extent cx="5943600" cy="7778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ges from 04818-2023 petition_Page_08.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49B9154F" w14:textId="77777777" w:rsidR="0005748E" w:rsidRDefault="0005748E" w:rsidP="00DD5542">
      <w:pPr>
        <w:pStyle w:val="OrderBody"/>
        <w:sectPr w:rsidR="0005748E">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14:anchorId="3A4921C8" wp14:editId="22A1CDB3">
            <wp:extent cx="5943600" cy="77730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ges from 04818-2023 petition_Page_09.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7773035"/>
                    </a:xfrm>
                    <a:prstGeom prst="rect">
                      <a:avLst/>
                    </a:prstGeom>
                  </pic:spPr>
                </pic:pic>
              </a:graphicData>
            </a:graphic>
          </wp:inline>
        </w:drawing>
      </w:r>
    </w:p>
    <w:p w14:paraId="5C734E64" w14:textId="77777777" w:rsidR="0005748E" w:rsidRDefault="0005748E" w:rsidP="00DD5542">
      <w:pPr>
        <w:pStyle w:val="OrderBody"/>
        <w:sectPr w:rsidR="0005748E">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345D0FEA" wp14:editId="71384D36">
            <wp:extent cx="5943600" cy="77730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ges from 04818-2023 petition_Page_10.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7773035"/>
                    </a:xfrm>
                    <a:prstGeom prst="rect">
                      <a:avLst/>
                    </a:prstGeom>
                  </pic:spPr>
                </pic:pic>
              </a:graphicData>
            </a:graphic>
          </wp:inline>
        </w:drawing>
      </w:r>
    </w:p>
    <w:p w14:paraId="4E93323C" w14:textId="77777777" w:rsidR="0005748E" w:rsidRDefault="0005748E" w:rsidP="00DD5542">
      <w:pPr>
        <w:pStyle w:val="OrderBody"/>
        <w:sectPr w:rsidR="0005748E">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14:anchorId="17F6FC38" wp14:editId="79369D86">
            <wp:extent cx="5943600" cy="7778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ges from 04818-2023 petition_Page_11.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7FFB14D0" w14:textId="77777777" w:rsidR="0005748E" w:rsidRDefault="0005748E" w:rsidP="00DD5542">
      <w:pPr>
        <w:pStyle w:val="OrderBody"/>
        <w:sectPr w:rsidR="0005748E">
          <w:headerReference w:type="first" r:id="rId30"/>
          <w:pgSz w:w="12240" w:h="15840" w:code="1"/>
          <w:pgMar w:top="1440" w:right="1440" w:bottom="1440" w:left="1440" w:header="720" w:footer="720" w:gutter="0"/>
          <w:cols w:space="720"/>
          <w:titlePg/>
          <w:docGrid w:linePitch="360"/>
        </w:sectPr>
      </w:pPr>
      <w:r>
        <w:rPr>
          <w:noProof/>
        </w:rPr>
        <w:lastRenderedPageBreak/>
        <w:drawing>
          <wp:inline distT="0" distB="0" distL="0" distR="0" wp14:anchorId="3F460BD3" wp14:editId="7D407816">
            <wp:extent cx="5943600" cy="7778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ges from 04818-2023 petition_Page_12.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5E5A7AC7" w14:textId="77777777" w:rsidR="0005748E" w:rsidRDefault="0005748E" w:rsidP="00DD5542">
      <w:pPr>
        <w:pStyle w:val="OrderBody"/>
        <w:sectPr w:rsidR="0005748E">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2D4BED6A" wp14:editId="54DFB414">
            <wp:extent cx="5943600" cy="7778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ges from 04818-2023 petition_Page_13.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50251103" w14:textId="77777777" w:rsidR="0005748E" w:rsidRDefault="0005748E" w:rsidP="00DD5542">
      <w:pPr>
        <w:pStyle w:val="OrderBody"/>
        <w:sectPr w:rsidR="0005748E">
          <w:headerReference w:type="first" r:id="rId34"/>
          <w:pgSz w:w="12240" w:h="15840" w:code="1"/>
          <w:pgMar w:top="1440" w:right="1440" w:bottom="1440" w:left="1440" w:header="720" w:footer="720" w:gutter="0"/>
          <w:cols w:space="720"/>
          <w:titlePg/>
          <w:docGrid w:linePitch="360"/>
        </w:sectPr>
      </w:pPr>
      <w:r>
        <w:rPr>
          <w:noProof/>
        </w:rPr>
        <w:lastRenderedPageBreak/>
        <w:drawing>
          <wp:inline distT="0" distB="0" distL="0" distR="0" wp14:anchorId="250C426D" wp14:editId="625D1D4C">
            <wp:extent cx="5943600" cy="7778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ges from 04818-2023 petition_Page_14.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390A8F6F" w14:textId="77777777" w:rsidR="0005748E" w:rsidRDefault="0005748E" w:rsidP="00DD5542">
      <w:pPr>
        <w:pStyle w:val="OrderBody"/>
        <w:sectPr w:rsidR="0005748E">
          <w:headerReference w:type="first" r:id="rId36"/>
          <w:pgSz w:w="12240" w:h="15840" w:code="1"/>
          <w:pgMar w:top="1440" w:right="1440" w:bottom="1440" w:left="1440" w:header="720" w:footer="720" w:gutter="0"/>
          <w:cols w:space="720"/>
          <w:titlePg/>
          <w:docGrid w:linePitch="360"/>
        </w:sectPr>
      </w:pPr>
      <w:r>
        <w:rPr>
          <w:noProof/>
        </w:rPr>
        <w:lastRenderedPageBreak/>
        <w:drawing>
          <wp:inline distT="0" distB="0" distL="0" distR="0" wp14:anchorId="2939D450" wp14:editId="2A92C387">
            <wp:extent cx="5943600" cy="7778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ges from 04818-2023 petition_Page_15.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652D6C04" w14:textId="77777777" w:rsidR="0005748E" w:rsidRDefault="0005748E" w:rsidP="00DD5542">
      <w:pPr>
        <w:pStyle w:val="OrderBody"/>
        <w:sectPr w:rsidR="0005748E">
          <w:headerReference w:type="first" r:id="rId38"/>
          <w:pgSz w:w="12240" w:h="15840" w:code="1"/>
          <w:pgMar w:top="1440" w:right="1440" w:bottom="1440" w:left="1440" w:header="720" w:footer="720" w:gutter="0"/>
          <w:cols w:space="720"/>
          <w:titlePg/>
          <w:docGrid w:linePitch="360"/>
        </w:sectPr>
      </w:pPr>
      <w:r>
        <w:rPr>
          <w:noProof/>
        </w:rPr>
        <w:lastRenderedPageBreak/>
        <w:drawing>
          <wp:inline distT="0" distB="0" distL="0" distR="0" wp14:anchorId="5B63C9F0" wp14:editId="1E46E95C">
            <wp:extent cx="5943600" cy="77730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ges from 04818-2023 petition_Page_16.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7773035"/>
                    </a:xfrm>
                    <a:prstGeom prst="rect">
                      <a:avLst/>
                    </a:prstGeom>
                  </pic:spPr>
                </pic:pic>
              </a:graphicData>
            </a:graphic>
          </wp:inline>
        </w:drawing>
      </w:r>
    </w:p>
    <w:p w14:paraId="1A95B55D" w14:textId="77777777" w:rsidR="0005748E" w:rsidRDefault="0005748E" w:rsidP="00DD5542">
      <w:pPr>
        <w:pStyle w:val="OrderBody"/>
        <w:sectPr w:rsidR="0005748E">
          <w:headerReference w:type="first" r:id="rId40"/>
          <w:pgSz w:w="12240" w:h="15840" w:code="1"/>
          <w:pgMar w:top="1440" w:right="1440" w:bottom="1440" w:left="1440" w:header="720" w:footer="720" w:gutter="0"/>
          <w:cols w:space="720"/>
          <w:titlePg/>
          <w:docGrid w:linePitch="360"/>
        </w:sectPr>
      </w:pPr>
      <w:r>
        <w:rPr>
          <w:noProof/>
        </w:rPr>
        <w:lastRenderedPageBreak/>
        <w:drawing>
          <wp:inline distT="0" distB="0" distL="0" distR="0" wp14:anchorId="21733ADA" wp14:editId="5CA57B29">
            <wp:extent cx="5943600" cy="7778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ges from 04818-2023 petition_Page_17.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7C5B7770" w14:textId="77777777" w:rsidR="0005748E" w:rsidRDefault="0005748E" w:rsidP="00DD5542">
      <w:pPr>
        <w:pStyle w:val="OrderBody"/>
        <w:sectPr w:rsidR="0005748E">
          <w:headerReference w:type="first" r:id="rId42"/>
          <w:pgSz w:w="12240" w:h="15840" w:code="1"/>
          <w:pgMar w:top="1440" w:right="1440" w:bottom="1440" w:left="1440" w:header="720" w:footer="720" w:gutter="0"/>
          <w:cols w:space="720"/>
          <w:titlePg/>
          <w:docGrid w:linePitch="360"/>
        </w:sectPr>
      </w:pPr>
      <w:r>
        <w:rPr>
          <w:noProof/>
        </w:rPr>
        <w:lastRenderedPageBreak/>
        <w:drawing>
          <wp:inline distT="0" distB="0" distL="0" distR="0" wp14:anchorId="5372B60D" wp14:editId="72BEE89C">
            <wp:extent cx="5943600" cy="7778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ges from 04818-2023 petition_Page_18.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5C020EE7" w14:textId="77777777" w:rsidR="0005748E" w:rsidRDefault="0005748E" w:rsidP="00DD5542">
      <w:pPr>
        <w:pStyle w:val="OrderBody"/>
        <w:sectPr w:rsidR="0005748E">
          <w:headerReference w:type="first" r:id="rId44"/>
          <w:pgSz w:w="12240" w:h="15840" w:code="1"/>
          <w:pgMar w:top="1440" w:right="1440" w:bottom="1440" w:left="1440" w:header="720" w:footer="720" w:gutter="0"/>
          <w:cols w:space="720"/>
          <w:titlePg/>
          <w:docGrid w:linePitch="360"/>
        </w:sectPr>
      </w:pPr>
      <w:r>
        <w:rPr>
          <w:noProof/>
        </w:rPr>
        <w:lastRenderedPageBreak/>
        <w:drawing>
          <wp:inline distT="0" distB="0" distL="0" distR="0" wp14:anchorId="20EEAB59" wp14:editId="7F3046C7">
            <wp:extent cx="5943600" cy="7778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ges from 04818-2023 petition_Page_19.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5602A0A3" w14:textId="77777777" w:rsidR="0005748E" w:rsidRDefault="0005748E" w:rsidP="00DD5542">
      <w:pPr>
        <w:pStyle w:val="OrderBody"/>
        <w:sectPr w:rsidR="0005748E">
          <w:headerReference w:type="first" r:id="rId46"/>
          <w:pgSz w:w="12240" w:h="15840" w:code="1"/>
          <w:pgMar w:top="1440" w:right="1440" w:bottom="1440" w:left="1440" w:header="720" w:footer="720" w:gutter="0"/>
          <w:cols w:space="720"/>
          <w:titlePg/>
          <w:docGrid w:linePitch="360"/>
        </w:sectPr>
      </w:pPr>
      <w:r>
        <w:rPr>
          <w:noProof/>
        </w:rPr>
        <w:lastRenderedPageBreak/>
        <w:drawing>
          <wp:inline distT="0" distB="0" distL="0" distR="0" wp14:anchorId="7A182B23" wp14:editId="0C3BDED2">
            <wp:extent cx="5943600" cy="7778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ges from 04818-2023 petition_Page_20.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3DD97C8F" w14:textId="77777777" w:rsidR="0005748E" w:rsidRDefault="0005748E" w:rsidP="00DD5542">
      <w:pPr>
        <w:pStyle w:val="OrderBody"/>
        <w:sectPr w:rsidR="0005748E">
          <w:headerReference w:type="first" r:id="rId48"/>
          <w:pgSz w:w="12240" w:h="15840" w:code="1"/>
          <w:pgMar w:top="1440" w:right="1440" w:bottom="1440" w:left="1440" w:header="720" w:footer="720" w:gutter="0"/>
          <w:cols w:space="720"/>
          <w:titlePg/>
          <w:docGrid w:linePitch="360"/>
        </w:sectPr>
      </w:pPr>
      <w:r>
        <w:rPr>
          <w:noProof/>
        </w:rPr>
        <w:lastRenderedPageBreak/>
        <w:drawing>
          <wp:inline distT="0" distB="0" distL="0" distR="0" wp14:anchorId="6FDFD090" wp14:editId="78511FF1">
            <wp:extent cx="5943600" cy="7778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ges from 04818-2023 petition_Page_21.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5B8C50A4" w14:textId="77777777" w:rsidR="0005748E" w:rsidRDefault="0005748E" w:rsidP="00DD5542">
      <w:pPr>
        <w:pStyle w:val="OrderBody"/>
        <w:sectPr w:rsidR="0005748E">
          <w:headerReference w:type="first" r:id="rId50"/>
          <w:pgSz w:w="12240" w:h="15840" w:code="1"/>
          <w:pgMar w:top="1440" w:right="1440" w:bottom="1440" w:left="1440" w:header="720" w:footer="720" w:gutter="0"/>
          <w:cols w:space="720"/>
          <w:titlePg/>
          <w:docGrid w:linePitch="360"/>
        </w:sectPr>
      </w:pPr>
      <w:r>
        <w:rPr>
          <w:noProof/>
        </w:rPr>
        <w:lastRenderedPageBreak/>
        <w:drawing>
          <wp:inline distT="0" distB="0" distL="0" distR="0" wp14:anchorId="5B4355AA" wp14:editId="413A3100">
            <wp:extent cx="5943600" cy="7778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ges from 04818-2023 petition_Page_22.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30FE837D" w14:textId="77777777" w:rsidR="0005748E" w:rsidRDefault="0005748E" w:rsidP="00DD5542">
      <w:pPr>
        <w:pStyle w:val="OrderBody"/>
        <w:sectPr w:rsidR="0005748E">
          <w:headerReference w:type="first" r:id="rId52"/>
          <w:pgSz w:w="12240" w:h="15840" w:code="1"/>
          <w:pgMar w:top="1440" w:right="1440" w:bottom="1440" w:left="1440" w:header="720" w:footer="720" w:gutter="0"/>
          <w:cols w:space="720"/>
          <w:titlePg/>
          <w:docGrid w:linePitch="360"/>
        </w:sectPr>
      </w:pPr>
      <w:r>
        <w:rPr>
          <w:noProof/>
        </w:rPr>
        <w:lastRenderedPageBreak/>
        <w:drawing>
          <wp:inline distT="0" distB="0" distL="0" distR="0" wp14:anchorId="7076A975" wp14:editId="134FF341">
            <wp:extent cx="5943600" cy="7778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ages from 04818-2023 petition_Page_23.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2F071912" w14:textId="77777777" w:rsidR="0005748E" w:rsidRDefault="0005748E" w:rsidP="00DD5542">
      <w:pPr>
        <w:pStyle w:val="OrderBody"/>
        <w:sectPr w:rsidR="0005748E">
          <w:headerReference w:type="first" r:id="rId54"/>
          <w:pgSz w:w="12240" w:h="15840" w:code="1"/>
          <w:pgMar w:top="1440" w:right="1440" w:bottom="1440" w:left="1440" w:header="720" w:footer="720" w:gutter="0"/>
          <w:cols w:space="720"/>
          <w:titlePg/>
          <w:docGrid w:linePitch="360"/>
        </w:sectPr>
      </w:pPr>
      <w:r>
        <w:rPr>
          <w:noProof/>
        </w:rPr>
        <w:lastRenderedPageBreak/>
        <w:drawing>
          <wp:inline distT="0" distB="0" distL="0" distR="0" wp14:anchorId="7D33C0ED" wp14:editId="457D4CC4">
            <wp:extent cx="5943600" cy="769175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ges from 04818-2023 petition_Page_24.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E598608" w14:textId="77777777" w:rsidR="0005748E" w:rsidRDefault="0005748E" w:rsidP="00DD5542">
      <w:pPr>
        <w:pStyle w:val="OrderBody"/>
        <w:sectPr w:rsidR="0005748E">
          <w:headerReference w:type="first" r:id="rId56"/>
          <w:pgSz w:w="12240" w:h="15840" w:code="1"/>
          <w:pgMar w:top="1440" w:right="1440" w:bottom="1440" w:left="1440" w:header="720" w:footer="720" w:gutter="0"/>
          <w:cols w:space="720"/>
          <w:titlePg/>
          <w:docGrid w:linePitch="360"/>
        </w:sectPr>
      </w:pPr>
      <w:r>
        <w:rPr>
          <w:noProof/>
        </w:rPr>
        <w:lastRenderedPageBreak/>
        <w:drawing>
          <wp:inline distT="0" distB="0" distL="0" distR="0" wp14:anchorId="72F6E107" wp14:editId="0423C3FB">
            <wp:extent cx="5943600" cy="7778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ges from 04818-2023 petition_Page_25.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0B77A71E" w14:textId="77777777" w:rsidR="00593478" w:rsidRDefault="00593478" w:rsidP="00DD5542">
      <w:pPr>
        <w:pStyle w:val="OrderBody"/>
        <w:sectPr w:rsidR="00593478">
          <w:headerReference w:type="first" r:id="rId58"/>
          <w:pgSz w:w="12240" w:h="15840" w:code="1"/>
          <w:pgMar w:top="1440" w:right="1440" w:bottom="1440" w:left="1440" w:header="720" w:footer="720" w:gutter="0"/>
          <w:cols w:space="720"/>
          <w:titlePg/>
          <w:docGrid w:linePitch="360"/>
        </w:sectPr>
      </w:pPr>
      <w:r>
        <w:rPr>
          <w:noProof/>
        </w:rPr>
        <w:lastRenderedPageBreak/>
        <w:drawing>
          <wp:inline distT="0" distB="0" distL="0" distR="0" wp14:anchorId="6B22202A" wp14:editId="1738DD00">
            <wp:extent cx="5943600" cy="7778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ages from 04818-2023 petition_Page_2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0852E4F2" w14:textId="77777777" w:rsidR="00593478" w:rsidRDefault="00593478" w:rsidP="00DD5542">
      <w:pPr>
        <w:pStyle w:val="OrderBody"/>
        <w:sectPr w:rsidR="00593478">
          <w:headerReference w:type="first" r:id="rId60"/>
          <w:pgSz w:w="12240" w:h="15840" w:code="1"/>
          <w:pgMar w:top="1440" w:right="1440" w:bottom="1440" w:left="1440" w:header="720" w:footer="720" w:gutter="0"/>
          <w:cols w:space="720"/>
          <w:titlePg/>
          <w:docGrid w:linePitch="360"/>
        </w:sectPr>
      </w:pPr>
      <w:r>
        <w:rPr>
          <w:noProof/>
        </w:rPr>
        <w:lastRenderedPageBreak/>
        <w:drawing>
          <wp:inline distT="0" distB="0" distL="0" distR="0" wp14:anchorId="7B8318A5" wp14:editId="6F55755D">
            <wp:extent cx="5943600" cy="7778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ages from 04818-2023 petition_Page_2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6F25D07B" w14:textId="77777777" w:rsidR="00593478" w:rsidRDefault="00593478" w:rsidP="00DD5542">
      <w:pPr>
        <w:pStyle w:val="OrderBody"/>
        <w:sectPr w:rsidR="00593478">
          <w:headerReference w:type="first" r:id="rId62"/>
          <w:pgSz w:w="12240" w:h="15840" w:code="1"/>
          <w:pgMar w:top="1440" w:right="1440" w:bottom="1440" w:left="1440" w:header="720" w:footer="720" w:gutter="0"/>
          <w:cols w:space="720"/>
          <w:titlePg/>
          <w:docGrid w:linePitch="360"/>
        </w:sectPr>
      </w:pPr>
      <w:r>
        <w:rPr>
          <w:noProof/>
        </w:rPr>
        <w:lastRenderedPageBreak/>
        <w:drawing>
          <wp:inline distT="0" distB="0" distL="0" distR="0" wp14:anchorId="3C8461B4" wp14:editId="3DA5060A">
            <wp:extent cx="5943600" cy="7778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ges from 04818-2023 petition_Page_2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18BC0435" w14:textId="77777777" w:rsidR="00593478" w:rsidRDefault="00593478" w:rsidP="00DD5542">
      <w:pPr>
        <w:pStyle w:val="OrderBody"/>
        <w:sectPr w:rsidR="00593478">
          <w:headerReference w:type="first" r:id="rId64"/>
          <w:pgSz w:w="12240" w:h="15840" w:code="1"/>
          <w:pgMar w:top="1440" w:right="1440" w:bottom="1440" w:left="1440" w:header="720" w:footer="720" w:gutter="0"/>
          <w:cols w:space="720"/>
          <w:titlePg/>
          <w:docGrid w:linePitch="360"/>
        </w:sectPr>
      </w:pPr>
      <w:r>
        <w:rPr>
          <w:noProof/>
        </w:rPr>
        <w:lastRenderedPageBreak/>
        <w:drawing>
          <wp:inline distT="0" distB="0" distL="0" distR="0" wp14:anchorId="7EE58AB1" wp14:editId="47069911">
            <wp:extent cx="5943600" cy="7773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ages from 04818-2023 petition_Page_29.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7773035"/>
                    </a:xfrm>
                    <a:prstGeom prst="rect">
                      <a:avLst/>
                    </a:prstGeom>
                  </pic:spPr>
                </pic:pic>
              </a:graphicData>
            </a:graphic>
          </wp:inline>
        </w:drawing>
      </w:r>
    </w:p>
    <w:p w14:paraId="7FFA331A" w14:textId="77777777" w:rsidR="00593478" w:rsidRDefault="00593478" w:rsidP="00DD5542">
      <w:pPr>
        <w:pStyle w:val="OrderBody"/>
        <w:sectPr w:rsidR="00593478">
          <w:headerReference w:type="first" r:id="rId66"/>
          <w:pgSz w:w="12240" w:h="15840" w:code="1"/>
          <w:pgMar w:top="1440" w:right="1440" w:bottom="1440" w:left="1440" w:header="720" w:footer="720" w:gutter="0"/>
          <w:cols w:space="720"/>
          <w:titlePg/>
          <w:docGrid w:linePitch="360"/>
        </w:sectPr>
      </w:pPr>
      <w:r>
        <w:rPr>
          <w:noProof/>
        </w:rPr>
        <w:lastRenderedPageBreak/>
        <w:drawing>
          <wp:inline distT="0" distB="0" distL="0" distR="0" wp14:anchorId="632B0940" wp14:editId="050EC18F">
            <wp:extent cx="5943600" cy="7778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ages from 04818-2023 petition_Page_3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3C876215" w14:textId="77777777" w:rsidR="00593478" w:rsidRDefault="00593478" w:rsidP="00DD5542">
      <w:pPr>
        <w:pStyle w:val="OrderBody"/>
        <w:sectPr w:rsidR="00593478">
          <w:headerReference w:type="first" r:id="rId68"/>
          <w:pgSz w:w="12240" w:h="15840" w:code="1"/>
          <w:pgMar w:top="1440" w:right="1440" w:bottom="1440" w:left="1440" w:header="720" w:footer="720" w:gutter="0"/>
          <w:cols w:space="720"/>
          <w:titlePg/>
          <w:docGrid w:linePitch="360"/>
        </w:sectPr>
      </w:pPr>
      <w:r>
        <w:rPr>
          <w:noProof/>
        </w:rPr>
        <w:lastRenderedPageBreak/>
        <w:drawing>
          <wp:inline distT="0" distB="0" distL="0" distR="0" wp14:anchorId="22242E3E" wp14:editId="610EC934">
            <wp:extent cx="5943600" cy="77787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ages from 04818-2023 petition_Page_3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p w14:paraId="30CAA05D" w14:textId="77777777" w:rsidR="00DD5542" w:rsidRPr="00DD5542" w:rsidRDefault="00593478" w:rsidP="00DD5542">
      <w:pPr>
        <w:pStyle w:val="OrderBody"/>
      </w:pPr>
      <w:r>
        <w:rPr>
          <w:noProof/>
        </w:rPr>
        <w:lastRenderedPageBreak/>
        <w:drawing>
          <wp:inline distT="0" distB="0" distL="0" distR="0" wp14:anchorId="0F49B113" wp14:editId="191AEFEF">
            <wp:extent cx="5943600" cy="7778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ages from 04818-2023 petition_Page_3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7778750"/>
                    </a:xfrm>
                    <a:prstGeom prst="rect">
                      <a:avLst/>
                    </a:prstGeom>
                  </pic:spPr>
                </pic:pic>
              </a:graphicData>
            </a:graphic>
          </wp:inline>
        </w:drawing>
      </w:r>
    </w:p>
    <w:sectPr w:rsidR="00DD5542" w:rsidRPr="00DD5542">
      <w:headerReference w:type="first" r:id="rId7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E3DDE" w14:textId="77777777" w:rsidR="0005748E" w:rsidRDefault="0005748E">
      <w:r>
        <w:separator/>
      </w:r>
    </w:p>
  </w:endnote>
  <w:endnote w:type="continuationSeparator" w:id="0">
    <w:p w14:paraId="65092A80" w14:textId="77777777" w:rsidR="0005748E" w:rsidRDefault="00057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6328E" w14:textId="77777777" w:rsidR="0005748E" w:rsidRDefault="0005748E">
    <w:pPr>
      <w:pStyle w:val="Footer"/>
    </w:pPr>
  </w:p>
  <w:p w14:paraId="3C9E2669" w14:textId="77777777" w:rsidR="0005748E" w:rsidRDefault="00057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74338" w14:textId="77777777" w:rsidR="0005748E" w:rsidRDefault="0005748E">
      <w:r>
        <w:separator/>
      </w:r>
    </w:p>
  </w:footnote>
  <w:footnote w:type="continuationSeparator" w:id="0">
    <w:p w14:paraId="03A67C24" w14:textId="77777777" w:rsidR="0005748E" w:rsidRDefault="0005748E">
      <w:r>
        <w:continuationSeparator/>
      </w:r>
    </w:p>
  </w:footnote>
  <w:footnote w:id="1">
    <w:p w14:paraId="62600C50" w14:textId="77777777" w:rsidR="0005748E" w:rsidRPr="004F5ADB" w:rsidRDefault="0005748E" w:rsidP="00DD5542">
      <w:pPr>
        <w:pStyle w:val="FootnoteText"/>
        <w:rPr>
          <w:i/>
        </w:rPr>
      </w:pPr>
      <w:r>
        <w:rPr>
          <w:rStyle w:val="FootnoteReference"/>
        </w:rPr>
        <w:footnoteRef/>
      </w:r>
      <w:r>
        <w:t xml:space="preserve"> Order No. PSC-2021-0423-S-EI, issued November 10, 2021, in Docket No. 20210034-EI, </w:t>
      </w:r>
      <w:r w:rsidRPr="004F5ADB">
        <w:rPr>
          <w:i/>
        </w:rPr>
        <w:t>In re: Petition for rate increase by Tampa Electric</w:t>
      </w:r>
      <w:r>
        <w:rPr>
          <w:i/>
        </w:rPr>
        <w:t xml:space="preserve"> Company</w:t>
      </w:r>
      <w:r w:rsidRPr="004F5ADB">
        <w:rPr>
          <w:i/>
        </w:rPr>
        <w:t>.</w:t>
      </w:r>
    </w:p>
  </w:footnote>
  <w:footnote w:id="2">
    <w:p w14:paraId="19C556A5" w14:textId="77777777" w:rsidR="0005748E" w:rsidRDefault="0005748E" w:rsidP="00DD5542">
      <w:pPr>
        <w:pStyle w:val="FootnoteText"/>
      </w:pPr>
      <w:r>
        <w:rPr>
          <w:rStyle w:val="FootnoteReference"/>
        </w:rPr>
        <w:footnoteRef/>
      </w:r>
      <w:r>
        <w:t xml:space="preserve"> Order No. PSC-2022-0434-TRF-EI, issued December 21, 2022, in Docket No. 20220148-EI, </w:t>
      </w:r>
      <w:r w:rsidRPr="001F59BF">
        <w:rPr>
          <w:i/>
        </w:rPr>
        <w:t>In re: Petition to implement 2023 generation base rate adjustment provisions in 2021 agreement, by Tampa Electric Company.</w:t>
      </w:r>
      <w:r>
        <w:t xml:space="preserve"> </w:t>
      </w:r>
    </w:p>
  </w:footnote>
  <w:footnote w:id="3">
    <w:p w14:paraId="4299BBE7" w14:textId="77777777" w:rsidR="0005748E" w:rsidRDefault="0005748E" w:rsidP="00DD5542">
      <w:pPr>
        <w:pStyle w:val="FootnoteText"/>
      </w:pPr>
      <w:r>
        <w:rPr>
          <w:rStyle w:val="FootnoteReference"/>
        </w:rPr>
        <w:footnoteRef/>
      </w:r>
      <w:r>
        <w:t xml:space="preserve"> See page 20 in Order No. PSC-2021-0423-S-EI, issued November 10, 2021, in Docket No. 20210034-EI, </w:t>
      </w:r>
      <w:r w:rsidRPr="004F5ADB">
        <w:rPr>
          <w:i/>
        </w:rPr>
        <w:t>In re: Petition for rate increase by Tampa Electric</w:t>
      </w:r>
      <w:r>
        <w:rPr>
          <w:i/>
        </w:rPr>
        <w:t xml:space="preserve"> Company.</w:t>
      </w:r>
    </w:p>
  </w:footnote>
  <w:footnote w:id="4">
    <w:p w14:paraId="1ECA5D18" w14:textId="77777777" w:rsidR="0005748E" w:rsidRDefault="0005748E" w:rsidP="00DD5542">
      <w:pPr>
        <w:pStyle w:val="FootnoteText"/>
      </w:pPr>
      <w:r>
        <w:rPr>
          <w:rStyle w:val="FootnoteReference"/>
        </w:rPr>
        <w:footnoteRef/>
      </w:r>
      <w:r>
        <w:t xml:space="preserve"> Order No. PSC-2022-0322-FOF-EI, issued September 12, 2022, in Docket No. 20220122-EI, </w:t>
      </w:r>
      <w:r>
        <w:rPr>
          <w:i/>
        </w:rPr>
        <w:t>In re: Petition for limited proceeding rate increase to implement return on equity provisions in 2021 agreement, by Tampa Electric Company.</w:t>
      </w:r>
    </w:p>
  </w:footnote>
  <w:footnote w:id="5">
    <w:p w14:paraId="546222D5" w14:textId="77777777" w:rsidR="0005748E" w:rsidRPr="00F7161D" w:rsidRDefault="0005748E" w:rsidP="00DD5542">
      <w:pPr>
        <w:pStyle w:val="FootnoteText"/>
      </w:pPr>
      <w:r>
        <w:rPr>
          <w:rStyle w:val="FootnoteReference"/>
        </w:rPr>
        <w:footnoteRef/>
      </w:r>
      <w:r>
        <w:t xml:space="preserve"> Document No. 04531-2023, filed August 4, 2023, in Docket No. 20230002-EG, </w:t>
      </w:r>
      <w:r w:rsidRPr="00E964AD">
        <w:rPr>
          <w:i/>
        </w:rPr>
        <w:t xml:space="preserve">In </w:t>
      </w:r>
      <w:r>
        <w:rPr>
          <w:i/>
        </w:rPr>
        <w:t>r</w:t>
      </w:r>
      <w:r w:rsidRPr="00E964AD">
        <w:rPr>
          <w:i/>
        </w:rPr>
        <w:t>e:</w:t>
      </w:r>
      <w:r w:rsidRPr="00C333B6">
        <w:rPr>
          <w:i/>
        </w:rPr>
        <w:t xml:space="preserve"> </w:t>
      </w:r>
      <w:r w:rsidRPr="00F7161D">
        <w:rPr>
          <w:i/>
        </w:rPr>
        <w:t>Energy Conservation Cost Recovery Clause</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42E55" w14:textId="407FB557" w:rsidR="0005748E" w:rsidRDefault="0005748E">
    <w:pPr>
      <w:pStyle w:val="OrderHeader"/>
    </w:pPr>
    <w:r>
      <w:t xml:space="preserve">ORDER NO. </w:t>
    </w:r>
    <w:r w:rsidR="00955F79">
      <w:fldChar w:fldCharType="begin"/>
    </w:r>
    <w:r w:rsidR="00955F79">
      <w:instrText xml:space="preserve"> REF OrderNo0348 </w:instrText>
    </w:r>
    <w:r w:rsidR="00955F79">
      <w:fldChar w:fldCharType="separate"/>
    </w:r>
    <w:r w:rsidR="00955F79">
      <w:t>PSC-2023-0348-TRF-EI</w:t>
    </w:r>
    <w:r w:rsidR="00955F79">
      <w:fldChar w:fldCharType="end"/>
    </w:r>
  </w:p>
  <w:p w14:paraId="51E24C7E" w14:textId="77777777" w:rsidR="0005748E" w:rsidRDefault="0005748E">
    <w:pPr>
      <w:pStyle w:val="OrderHeader"/>
    </w:pPr>
    <w:bookmarkStart w:id="10" w:name="HeaderDocketNo"/>
    <w:bookmarkEnd w:id="10"/>
    <w:r>
      <w:t>DOCKET NO. 20230090-EI</w:t>
    </w:r>
  </w:p>
  <w:p w14:paraId="719D60E7" w14:textId="6BA2AAD0" w:rsidR="0005748E" w:rsidRDefault="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5</w:t>
    </w:r>
    <w:r>
      <w:rPr>
        <w:rStyle w:val="PageNumber"/>
      </w:rPr>
      <w:fldChar w:fldCharType="end"/>
    </w:r>
  </w:p>
  <w:p w14:paraId="3D9B63AC" w14:textId="77777777" w:rsidR="0005748E" w:rsidRDefault="0005748E">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3C8F4" w14:textId="5BECC4E1" w:rsidR="0005748E" w:rsidRDefault="0005748E" w:rsidP="0005748E">
    <w:pPr>
      <w:pStyle w:val="OrderHeader"/>
    </w:pPr>
    <w:r>
      <w:t xml:space="preserve">ORDER NO. </w:t>
    </w:r>
    <w:r w:rsidR="00E24E40">
      <w:t>PSC-2023-0348-TRF-EI</w:t>
    </w:r>
    <w:r>
      <w:tab/>
    </w:r>
    <w:r>
      <w:tab/>
      <w:t>Attachment A</w:t>
    </w:r>
  </w:p>
  <w:p w14:paraId="78A13578" w14:textId="77777777" w:rsidR="0005748E" w:rsidRDefault="0005748E" w:rsidP="0005748E">
    <w:pPr>
      <w:pStyle w:val="OrderHeader"/>
    </w:pPr>
    <w:r>
      <w:t>DOCKET NO. 20230090-EI</w:t>
    </w:r>
    <w:r>
      <w:tab/>
    </w:r>
    <w:r>
      <w:tab/>
      <w:t>Page 9 of 32</w:t>
    </w:r>
  </w:p>
  <w:p w14:paraId="5B8D2E1C" w14:textId="232B4F87"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14</w:t>
    </w:r>
    <w:r>
      <w:rPr>
        <w:rStyle w:val="PageNumber"/>
      </w:rPr>
      <w:fldChar w:fldCharType="end"/>
    </w:r>
  </w:p>
  <w:p w14:paraId="522EC934" w14:textId="77777777" w:rsidR="0005748E" w:rsidRDefault="0005748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BCDBD" w14:textId="1AC969FC" w:rsidR="0005748E" w:rsidRDefault="0005748E" w:rsidP="0005748E">
    <w:pPr>
      <w:pStyle w:val="OrderHeader"/>
    </w:pPr>
    <w:r>
      <w:t xml:space="preserve">ORDER NO. </w:t>
    </w:r>
    <w:r w:rsidR="00E24E40">
      <w:t>PSC-2023-0348-TRF-EI</w:t>
    </w:r>
    <w:r>
      <w:tab/>
    </w:r>
    <w:r>
      <w:tab/>
      <w:t>Attachment A</w:t>
    </w:r>
  </w:p>
  <w:p w14:paraId="41C07120" w14:textId="77777777" w:rsidR="0005748E" w:rsidRDefault="0005748E" w:rsidP="0005748E">
    <w:pPr>
      <w:pStyle w:val="OrderHeader"/>
    </w:pPr>
    <w:r>
      <w:t>DOCKET NO. 20230090-EI</w:t>
    </w:r>
    <w:r>
      <w:tab/>
    </w:r>
    <w:r>
      <w:tab/>
      <w:t>Page 10 of 32</w:t>
    </w:r>
  </w:p>
  <w:p w14:paraId="0EC0AB93" w14:textId="06ED7B1C"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15</w:t>
    </w:r>
    <w:r>
      <w:rPr>
        <w:rStyle w:val="PageNumber"/>
      </w:rPr>
      <w:fldChar w:fldCharType="end"/>
    </w:r>
  </w:p>
  <w:p w14:paraId="1082DCCE" w14:textId="77777777" w:rsidR="0005748E" w:rsidRDefault="0005748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5DD46" w14:textId="2C71AEB3" w:rsidR="0005748E" w:rsidRDefault="0005748E" w:rsidP="0005748E">
    <w:pPr>
      <w:pStyle w:val="OrderHeader"/>
    </w:pPr>
    <w:r>
      <w:t xml:space="preserve">ORDER NO. </w:t>
    </w:r>
    <w:r w:rsidR="00E24E40">
      <w:t>PSC-2023-0348-TRF-EI</w:t>
    </w:r>
    <w:r>
      <w:tab/>
    </w:r>
    <w:r>
      <w:tab/>
      <w:t>Attachment A</w:t>
    </w:r>
  </w:p>
  <w:p w14:paraId="04067CE8" w14:textId="77777777" w:rsidR="0005748E" w:rsidRDefault="0005748E" w:rsidP="0005748E">
    <w:pPr>
      <w:pStyle w:val="OrderHeader"/>
    </w:pPr>
    <w:r>
      <w:t>DOCKET NO. 20230090-EI</w:t>
    </w:r>
    <w:r>
      <w:tab/>
    </w:r>
    <w:r>
      <w:tab/>
      <w:t>Page 11 of 32</w:t>
    </w:r>
  </w:p>
  <w:p w14:paraId="07F285C9" w14:textId="54C9C543"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16</w:t>
    </w:r>
    <w:r>
      <w:rPr>
        <w:rStyle w:val="PageNumber"/>
      </w:rPr>
      <w:fldChar w:fldCharType="end"/>
    </w:r>
  </w:p>
  <w:p w14:paraId="7E0317A7" w14:textId="77777777" w:rsidR="0005748E" w:rsidRDefault="0005748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BD3DC" w14:textId="7F0F57EF" w:rsidR="0005748E" w:rsidRDefault="0005748E" w:rsidP="0005748E">
    <w:pPr>
      <w:pStyle w:val="OrderHeader"/>
    </w:pPr>
    <w:r>
      <w:t xml:space="preserve">ORDER NO. </w:t>
    </w:r>
    <w:r w:rsidR="00E24E40">
      <w:t>PSC-2023-0348-TRF-EI</w:t>
    </w:r>
    <w:r>
      <w:tab/>
    </w:r>
    <w:r>
      <w:tab/>
      <w:t>Attachment A</w:t>
    </w:r>
  </w:p>
  <w:p w14:paraId="6C8BA50B" w14:textId="77777777" w:rsidR="0005748E" w:rsidRDefault="0005748E" w:rsidP="0005748E">
    <w:pPr>
      <w:pStyle w:val="OrderHeader"/>
    </w:pPr>
    <w:r>
      <w:t>DOCKET NO. 20230090-EI</w:t>
    </w:r>
    <w:r>
      <w:tab/>
    </w:r>
    <w:r>
      <w:tab/>
      <w:t>Page 12 of 32</w:t>
    </w:r>
  </w:p>
  <w:p w14:paraId="4447763B" w14:textId="771EEE76"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17</w:t>
    </w:r>
    <w:r>
      <w:rPr>
        <w:rStyle w:val="PageNumber"/>
      </w:rPr>
      <w:fldChar w:fldCharType="end"/>
    </w:r>
  </w:p>
  <w:p w14:paraId="048F8A2E" w14:textId="77777777" w:rsidR="0005748E" w:rsidRDefault="0005748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89845" w14:textId="4F0A3661" w:rsidR="0005748E" w:rsidRDefault="0005748E" w:rsidP="0005748E">
    <w:pPr>
      <w:pStyle w:val="OrderHeader"/>
    </w:pPr>
    <w:r>
      <w:t xml:space="preserve">ORDER NO. </w:t>
    </w:r>
    <w:r w:rsidR="00E24E40">
      <w:t>PSC-2023-0348-TRF-EI</w:t>
    </w:r>
    <w:r>
      <w:tab/>
    </w:r>
    <w:r>
      <w:tab/>
      <w:t>Attachment A</w:t>
    </w:r>
  </w:p>
  <w:p w14:paraId="13566A2F" w14:textId="77777777" w:rsidR="0005748E" w:rsidRDefault="0005748E" w:rsidP="0005748E">
    <w:pPr>
      <w:pStyle w:val="OrderHeader"/>
    </w:pPr>
    <w:r>
      <w:t>DOCKET NO. 20230090-EI</w:t>
    </w:r>
    <w:r>
      <w:tab/>
    </w:r>
    <w:r>
      <w:tab/>
      <w:t>Page 13 of 32</w:t>
    </w:r>
  </w:p>
  <w:p w14:paraId="75343BC0" w14:textId="0ECEC54F"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18</w:t>
    </w:r>
    <w:r>
      <w:rPr>
        <w:rStyle w:val="PageNumber"/>
      </w:rPr>
      <w:fldChar w:fldCharType="end"/>
    </w:r>
  </w:p>
  <w:p w14:paraId="6FE53B2B" w14:textId="77777777" w:rsidR="0005748E" w:rsidRDefault="0005748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95931" w14:textId="6C785ECF" w:rsidR="0005748E" w:rsidRDefault="0005748E" w:rsidP="0005748E">
    <w:pPr>
      <w:pStyle w:val="OrderHeader"/>
    </w:pPr>
    <w:r>
      <w:t xml:space="preserve">ORDER NO. </w:t>
    </w:r>
    <w:r w:rsidR="00E24E40">
      <w:t>PSC-2023-0348-TRF-EI</w:t>
    </w:r>
    <w:r>
      <w:tab/>
    </w:r>
    <w:r>
      <w:tab/>
      <w:t>Attachment A</w:t>
    </w:r>
  </w:p>
  <w:p w14:paraId="1A6F98DA" w14:textId="77777777" w:rsidR="0005748E" w:rsidRDefault="0005748E" w:rsidP="0005748E">
    <w:pPr>
      <w:pStyle w:val="OrderHeader"/>
    </w:pPr>
    <w:r>
      <w:t>DOCKET NO. 20230090-EI</w:t>
    </w:r>
    <w:r>
      <w:tab/>
    </w:r>
    <w:r>
      <w:tab/>
      <w:t>Page 14 of 32</w:t>
    </w:r>
  </w:p>
  <w:p w14:paraId="464793F9" w14:textId="7AA8DC16"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19</w:t>
    </w:r>
    <w:r>
      <w:rPr>
        <w:rStyle w:val="PageNumber"/>
      </w:rPr>
      <w:fldChar w:fldCharType="end"/>
    </w:r>
  </w:p>
  <w:p w14:paraId="43049AD0" w14:textId="77777777" w:rsidR="0005748E" w:rsidRDefault="0005748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245A8" w14:textId="3AE4211F" w:rsidR="0005748E" w:rsidRDefault="0005748E" w:rsidP="0005748E">
    <w:pPr>
      <w:pStyle w:val="OrderHeader"/>
    </w:pPr>
    <w:r>
      <w:t xml:space="preserve">ORDER NO. </w:t>
    </w:r>
    <w:r w:rsidR="00E24E40">
      <w:t>PSC-2023-0348-TRF-EI</w:t>
    </w:r>
    <w:r>
      <w:tab/>
    </w:r>
    <w:r>
      <w:tab/>
      <w:t>Attachment A</w:t>
    </w:r>
  </w:p>
  <w:p w14:paraId="2B473BD6" w14:textId="77777777" w:rsidR="0005748E" w:rsidRDefault="0005748E" w:rsidP="0005748E">
    <w:pPr>
      <w:pStyle w:val="OrderHeader"/>
    </w:pPr>
    <w:r>
      <w:t>DOCKET NO. 20230090-EI</w:t>
    </w:r>
    <w:r>
      <w:tab/>
    </w:r>
    <w:r>
      <w:tab/>
      <w:t>Page 15 of 32</w:t>
    </w:r>
  </w:p>
  <w:p w14:paraId="66CF59AE" w14:textId="3BC49746"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20</w:t>
    </w:r>
    <w:r>
      <w:rPr>
        <w:rStyle w:val="PageNumber"/>
      </w:rPr>
      <w:fldChar w:fldCharType="end"/>
    </w:r>
  </w:p>
  <w:p w14:paraId="3BB0595A" w14:textId="77777777" w:rsidR="0005748E" w:rsidRDefault="0005748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9A614" w14:textId="34214E2C" w:rsidR="0005748E" w:rsidRDefault="0005748E" w:rsidP="0005748E">
    <w:pPr>
      <w:pStyle w:val="OrderHeader"/>
    </w:pPr>
    <w:r>
      <w:t xml:space="preserve">ORDER NO. </w:t>
    </w:r>
    <w:r w:rsidR="00E24E40">
      <w:t>PSC-2023-0348-TRF-EI</w:t>
    </w:r>
    <w:r>
      <w:tab/>
    </w:r>
    <w:r>
      <w:tab/>
      <w:t>Attachment A</w:t>
    </w:r>
  </w:p>
  <w:p w14:paraId="42A51CEA" w14:textId="77777777" w:rsidR="0005748E" w:rsidRDefault="0005748E" w:rsidP="0005748E">
    <w:pPr>
      <w:pStyle w:val="OrderHeader"/>
    </w:pPr>
    <w:r>
      <w:t>DOCKET NO. 20230090-EI</w:t>
    </w:r>
    <w:r>
      <w:tab/>
    </w:r>
    <w:r>
      <w:tab/>
      <w:t>Page 16 of 32</w:t>
    </w:r>
  </w:p>
  <w:p w14:paraId="53531A11" w14:textId="6EFE058B"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21</w:t>
    </w:r>
    <w:r>
      <w:rPr>
        <w:rStyle w:val="PageNumber"/>
      </w:rPr>
      <w:fldChar w:fldCharType="end"/>
    </w:r>
  </w:p>
  <w:p w14:paraId="361BEEF2" w14:textId="77777777" w:rsidR="0005748E" w:rsidRDefault="0005748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AE8E" w14:textId="46D7303A" w:rsidR="0005748E" w:rsidRDefault="0005748E" w:rsidP="0005748E">
    <w:pPr>
      <w:pStyle w:val="OrderHeader"/>
    </w:pPr>
    <w:r>
      <w:t xml:space="preserve">ORDER NO. </w:t>
    </w:r>
    <w:r w:rsidR="00E24E40">
      <w:t>PSC-2023-0348-TRF-EI</w:t>
    </w:r>
    <w:r>
      <w:tab/>
    </w:r>
    <w:r>
      <w:tab/>
      <w:t>Attachment A</w:t>
    </w:r>
  </w:p>
  <w:p w14:paraId="51FF71B9" w14:textId="77777777" w:rsidR="0005748E" w:rsidRDefault="0005748E" w:rsidP="0005748E">
    <w:pPr>
      <w:pStyle w:val="OrderHeader"/>
    </w:pPr>
    <w:r>
      <w:t>DOCKET NO. 20230090-EI</w:t>
    </w:r>
    <w:r>
      <w:tab/>
    </w:r>
    <w:r>
      <w:tab/>
      <w:t>Page 17 of 32</w:t>
    </w:r>
  </w:p>
  <w:p w14:paraId="4FBAB506" w14:textId="63A6BABD"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22</w:t>
    </w:r>
    <w:r>
      <w:rPr>
        <w:rStyle w:val="PageNumber"/>
      </w:rPr>
      <w:fldChar w:fldCharType="end"/>
    </w:r>
  </w:p>
  <w:p w14:paraId="48BF99D2" w14:textId="77777777" w:rsidR="0005748E" w:rsidRDefault="0005748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7749C" w14:textId="5F2F65D4" w:rsidR="0005748E" w:rsidRDefault="0005748E" w:rsidP="0005748E">
    <w:pPr>
      <w:pStyle w:val="OrderHeader"/>
    </w:pPr>
    <w:r>
      <w:t xml:space="preserve">ORDER NO. </w:t>
    </w:r>
    <w:r w:rsidR="00E24E40">
      <w:t>PSC-2023-0348-TRF-EI</w:t>
    </w:r>
    <w:r>
      <w:tab/>
    </w:r>
    <w:r>
      <w:tab/>
      <w:t>Attachment A</w:t>
    </w:r>
  </w:p>
  <w:p w14:paraId="35815BD0" w14:textId="77777777" w:rsidR="0005748E" w:rsidRDefault="0005748E" w:rsidP="0005748E">
    <w:pPr>
      <w:pStyle w:val="OrderHeader"/>
    </w:pPr>
    <w:r>
      <w:t>DOCKET NO. 20230090-EI</w:t>
    </w:r>
    <w:r>
      <w:tab/>
    </w:r>
    <w:r>
      <w:tab/>
      <w:t>Page 18 of 32</w:t>
    </w:r>
  </w:p>
  <w:p w14:paraId="3EAC1DEB" w14:textId="4ABDE9F8"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23</w:t>
    </w:r>
    <w:r>
      <w:rPr>
        <w:rStyle w:val="PageNumber"/>
      </w:rPr>
      <w:fldChar w:fldCharType="end"/>
    </w:r>
  </w:p>
  <w:p w14:paraId="6C0494AA" w14:textId="77777777" w:rsidR="0005748E" w:rsidRDefault="000574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FE877" w14:textId="60BF7E5D" w:rsidR="0005748E" w:rsidRDefault="0005748E" w:rsidP="0005748E">
    <w:pPr>
      <w:pStyle w:val="OrderHeader"/>
    </w:pPr>
    <w:r>
      <w:t xml:space="preserve">ORDER NO. </w:t>
    </w:r>
    <w:r w:rsidR="00E24E40">
      <w:t>PSC-2023-0348-TRF-EI</w:t>
    </w:r>
    <w:r>
      <w:tab/>
    </w:r>
    <w:r>
      <w:tab/>
      <w:t>Attachment A</w:t>
    </w:r>
  </w:p>
  <w:p w14:paraId="19C61891" w14:textId="77777777" w:rsidR="0005748E" w:rsidRDefault="0005748E" w:rsidP="0005748E">
    <w:pPr>
      <w:pStyle w:val="OrderHeader"/>
    </w:pPr>
    <w:r>
      <w:t>DOCKET NO. 20230090-EI</w:t>
    </w:r>
    <w:r>
      <w:tab/>
    </w:r>
    <w:r>
      <w:tab/>
      <w:t>Page 1 of 32</w:t>
    </w:r>
  </w:p>
  <w:p w14:paraId="5FA92567" w14:textId="030FBE8F"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6</w:t>
    </w:r>
    <w:r>
      <w:rPr>
        <w:rStyle w:val="PageNumber"/>
      </w:rPr>
      <w:fldChar w:fldCharType="end"/>
    </w:r>
  </w:p>
  <w:p w14:paraId="770CB921" w14:textId="77777777" w:rsidR="0005748E" w:rsidRDefault="0005748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AE35D" w14:textId="04DD2D56" w:rsidR="0005748E" w:rsidRDefault="0005748E" w:rsidP="0005748E">
    <w:pPr>
      <w:pStyle w:val="OrderHeader"/>
    </w:pPr>
    <w:r>
      <w:t xml:space="preserve">ORDER NO. </w:t>
    </w:r>
    <w:r w:rsidR="00E24E40">
      <w:t>PSC-2023-0348-TRF-EI</w:t>
    </w:r>
    <w:r>
      <w:tab/>
    </w:r>
    <w:r>
      <w:tab/>
      <w:t>Attachment A</w:t>
    </w:r>
  </w:p>
  <w:p w14:paraId="39313FA7" w14:textId="77777777" w:rsidR="0005748E" w:rsidRDefault="0005748E" w:rsidP="0005748E">
    <w:pPr>
      <w:pStyle w:val="OrderHeader"/>
    </w:pPr>
    <w:r>
      <w:t>DOCKET NO. 20230090-EI</w:t>
    </w:r>
    <w:r>
      <w:tab/>
    </w:r>
    <w:r>
      <w:tab/>
      <w:t>Page 19 of 32</w:t>
    </w:r>
  </w:p>
  <w:p w14:paraId="3163AD7B" w14:textId="3A0803D8"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24</w:t>
    </w:r>
    <w:r>
      <w:rPr>
        <w:rStyle w:val="PageNumber"/>
      </w:rPr>
      <w:fldChar w:fldCharType="end"/>
    </w:r>
  </w:p>
  <w:p w14:paraId="580309EB" w14:textId="77777777" w:rsidR="0005748E" w:rsidRDefault="0005748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8187" w14:textId="402F9AD1" w:rsidR="0005748E" w:rsidRDefault="0005748E" w:rsidP="0005748E">
    <w:pPr>
      <w:pStyle w:val="OrderHeader"/>
    </w:pPr>
    <w:r>
      <w:t xml:space="preserve">ORDER NO. </w:t>
    </w:r>
    <w:r w:rsidR="00E24E40">
      <w:t>PSC-2023-0348-TRF-EI</w:t>
    </w:r>
    <w:r>
      <w:tab/>
    </w:r>
    <w:r>
      <w:tab/>
      <w:t>Attachment A</w:t>
    </w:r>
  </w:p>
  <w:p w14:paraId="5AF8E358" w14:textId="77777777" w:rsidR="0005748E" w:rsidRDefault="0005748E" w:rsidP="0005748E">
    <w:pPr>
      <w:pStyle w:val="OrderHeader"/>
    </w:pPr>
    <w:r>
      <w:t>DOCKET NO. 20230090-EI</w:t>
    </w:r>
    <w:r>
      <w:tab/>
    </w:r>
    <w:r>
      <w:tab/>
      <w:t>Page 20 of 32</w:t>
    </w:r>
  </w:p>
  <w:p w14:paraId="193695DE" w14:textId="0ECC4C50"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25</w:t>
    </w:r>
    <w:r>
      <w:rPr>
        <w:rStyle w:val="PageNumber"/>
      </w:rPr>
      <w:fldChar w:fldCharType="end"/>
    </w:r>
  </w:p>
  <w:p w14:paraId="5E201287" w14:textId="77777777" w:rsidR="0005748E" w:rsidRDefault="0005748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0809E" w14:textId="678E5815" w:rsidR="0005748E" w:rsidRDefault="0005748E" w:rsidP="0005748E">
    <w:pPr>
      <w:pStyle w:val="OrderHeader"/>
    </w:pPr>
    <w:r>
      <w:t xml:space="preserve">ORDER NO. </w:t>
    </w:r>
    <w:r w:rsidR="00E24E40">
      <w:t>PSC-2023-0348-TRF-EI</w:t>
    </w:r>
    <w:r>
      <w:tab/>
    </w:r>
    <w:r>
      <w:tab/>
      <w:t>Attachment A</w:t>
    </w:r>
  </w:p>
  <w:p w14:paraId="53932761" w14:textId="77777777" w:rsidR="0005748E" w:rsidRDefault="0005748E" w:rsidP="0005748E">
    <w:pPr>
      <w:pStyle w:val="OrderHeader"/>
    </w:pPr>
    <w:r>
      <w:t>DOCKET NO. 20230090-EI</w:t>
    </w:r>
    <w:r>
      <w:tab/>
    </w:r>
    <w:r>
      <w:tab/>
      <w:t>Page 21 of 32</w:t>
    </w:r>
  </w:p>
  <w:p w14:paraId="4F5AA95A" w14:textId="6385EA38"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26</w:t>
    </w:r>
    <w:r>
      <w:rPr>
        <w:rStyle w:val="PageNumber"/>
      </w:rPr>
      <w:fldChar w:fldCharType="end"/>
    </w:r>
  </w:p>
  <w:p w14:paraId="641FB7DC" w14:textId="77777777" w:rsidR="0005748E" w:rsidRDefault="0005748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FABCC" w14:textId="4BABBE8D" w:rsidR="0005748E" w:rsidRDefault="0005748E" w:rsidP="0005748E">
    <w:pPr>
      <w:pStyle w:val="OrderHeader"/>
    </w:pPr>
    <w:r>
      <w:t xml:space="preserve">ORDER NO. </w:t>
    </w:r>
    <w:r w:rsidR="00E24E40">
      <w:t>PSC-2023-0348-TRF-EI</w:t>
    </w:r>
    <w:r>
      <w:tab/>
    </w:r>
    <w:r>
      <w:tab/>
      <w:t>Attachment A</w:t>
    </w:r>
  </w:p>
  <w:p w14:paraId="719E9356" w14:textId="77777777" w:rsidR="0005748E" w:rsidRDefault="0005748E" w:rsidP="0005748E">
    <w:pPr>
      <w:pStyle w:val="OrderHeader"/>
    </w:pPr>
    <w:r>
      <w:t>DOCKET NO. 20230090-EI</w:t>
    </w:r>
    <w:r>
      <w:tab/>
    </w:r>
    <w:r>
      <w:tab/>
      <w:t>Page 22 of 32</w:t>
    </w:r>
  </w:p>
  <w:p w14:paraId="6B874F76" w14:textId="5321341C"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27</w:t>
    </w:r>
    <w:r>
      <w:rPr>
        <w:rStyle w:val="PageNumber"/>
      </w:rPr>
      <w:fldChar w:fldCharType="end"/>
    </w:r>
  </w:p>
  <w:p w14:paraId="41006092" w14:textId="77777777" w:rsidR="0005748E" w:rsidRDefault="0005748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97111" w14:textId="1653CC1E" w:rsidR="0005748E" w:rsidRDefault="0005748E" w:rsidP="0005748E">
    <w:pPr>
      <w:pStyle w:val="OrderHeader"/>
    </w:pPr>
    <w:r>
      <w:t xml:space="preserve">ORDER NO. </w:t>
    </w:r>
    <w:r w:rsidR="00E24E40">
      <w:t>PSC-2023-0348-TRF-EI</w:t>
    </w:r>
    <w:r>
      <w:tab/>
    </w:r>
    <w:r>
      <w:tab/>
      <w:t>Attachment A</w:t>
    </w:r>
  </w:p>
  <w:p w14:paraId="40F35BCA" w14:textId="77777777" w:rsidR="0005748E" w:rsidRDefault="0005748E" w:rsidP="0005748E">
    <w:pPr>
      <w:pStyle w:val="OrderHeader"/>
    </w:pPr>
    <w:r>
      <w:t>DOCKET NO. 20230090-EI</w:t>
    </w:r>
    <w:r>
      <w:tab/>
    </w:r>
    <w:r>
      <w:tab/>
      <w:t>Page 23 of 32</w:t>
    </w:r>
  </w:p>
  <w:p w14:paraId="53151A37" w14:textId="0835641A"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28</w:t>
    </w:r>
    <w:r>
      <w:rPr>
        <w:rStyle w:val="PageNumber"/>
      </w:rPr>
      <w:fldChar w:fldCharType="end"/>
    </w:r>
  </w:p>
  <w:p w14:paraId="6B9B94E8" w14:textId="77777777" w:rsidR="0005748E" w:rsidRDefault="0005748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704B9" w14:textId="64538DCC" w:rsidR="0005748E" w:rsidRDefault="0005748E" w:rsidP="0005748E">
    <w:pPr>
      <w:pStyle w:val="OrderHeader"/>
    </w:pPr>
    <w:r>
      <w:t xml:space="preserve">ORDER NO. </w:t>
    </w:r>
    <w:r w:rsidR="00E24E40">
      <w:t>PSC-2023-0348-TRF-EI</w:t>
    </w:r>
    <w:r>
      <w:tab/>
    </w:r>
    <w:r>
      <w:tab/>
      <w:t>Attachment A</w:t>
    </w:r>
  </w:p>
  <w:p w14:paraId="4C1D1A74" w14:textId="77777777" w:rsidR="0005748E" w:rsidRDefault="0005748E" w:rsidP="0005748E">
    <w:pPr>
      <w:pStyle w:val="OrderHeader"/>
    </w:pPr>
    <w:r>
      <w:t>DOCKET NO. 20230090-EI</w:t>
    </w:r>
    <w:r>
      <w:tab/>
    </w:r>
    <w:r>
      <w:tab/>
      <w:t>Page 24 of 32</w:t>
    </w:r>
  </w:p>
  <w:p w14:paraId="138CA78A" w14:textId="2D8C7469"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29</w:t>
    </w:r>
    <w:r>
      <w:rPr>
        <w:rStyle w:val="PageNumber"/>
      </w:rPr>
      <w:fldChar w:fldCharType="end"/>
    </w:r>
  </w:p>
  <w:p w14:paraId="160412FB" w14:textId="77777777" w:rsidR="0005748E" w:rsidRDefault="0005748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6C811" w14:textId="440506D1" w:rsidR="0005748E" w:rsidRDefault="0005748E" w:rsidP="0005748E">
    <w:pPr>
      <w:pStyle w:val="OrderHeader"/>
    </w:pPr>
    <w:r>
      <w:t xml:space="preserve">ORDER NO. </w:t>
    </w:r>
    <w:r w:rsidR="00E24E40">
      <w:t>PSC-2023-0348-TRF-EI</w:t>
    </w:r>
    <w:r>
      <w:tab/>
    </w:r>
    <w:r>
      <w:tab/>
      <w:t>Attachment A</w:t>
    </w:r>
  </w:p>
  <w:p w14:paraId="3B05FBE2" w14:textId="77777777" w:rsidR="0005748E" w:rsidRDefault="0005748E" w:rsidP="0005748E">
    <w:pPr>
      <w:pStyle w:val="OrderHeader"/>
    </w:pPr>
    <w:r>
      <w:t>DOCKET NO. 20230090-EI</w:t>
    </w:r>
    <w:r>
      <w:tab/>
    </w:r>
    <w:r>
      <w:tab/>
      <w:t>Page 25 of 32</w:t>
    </w:r>
  </w:p>
  <w:p w14:paraId="6F9CE06B" w14:textId="78DB760B"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30</w:t>
    </w:r>
    <w:r>
      <w:rPr>
        <w:rStyle w:val="PageNumber"/>
      </w:rPr>
      <w:fldChar w:fldCharType="end"/>
    </w:r>
  </w:p>
  <w:p w14:paraId="705A6879" w14:textId="77777777" w:rsidR="0005748E" w:rsidRDefault="0005748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0A49D" w14:textId="65475370" w:rsidR="0005748E" w:rsidRDefault="0005748E" w:rsidP="0005748E">
    <w:pPr>
      <w:pStyle w:val="OrderHeader"/>
    </w:pPr>
    <w:r>
      <w:t xml:space="preserve">ORDER NO. </w:t>
    </w:r>
    <w:r w:rsidR="00E24E40">
      <w:t>PSC-2023-0348-TRF-EI</w:t>
    </w:r>
    <w:r>
      <w:tab/>
    </w:r>
    <w:r>
      <w:tab/>
      <w:t>Attachment A</w:t>
    </w:r>
  </w:p>
  <w:p w14:paraId="7C97E91B" w14:textId="77777777" w:rsidR="0005748E" w:rsidRDefault="0005748E" w:rsidP="0005748E">
    <w:pPr>
      <w:pStyle w:val="OrderHeader"/>
    </w:pPr>
    <w:r>
      <w:t>DOCKET NO. 20230090-EI</w:t>
    </w:r>
    <w:r>
      <w:tab/>
    </w:r>
    <w:r>
      <w:tab/>
      <w:t>Page 2</w:t>
    </w:r>
    <w:r w:rsidR="00593478">
      <w:t>6</w:t>
    </w:r>
    <w:r>
      <w:t xml:space="preserve"> of 32</w:t>
    </w:r>
  </w:p>
  <w:p w14:paraId="6AD6BB59" w14:textId="3ED9C5FE"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31</w:t>
    </w:r>
    <w:r>
      <w:rPr>
        <w:rStyle w:val="PageNumber"/>
      </w:rPr>
      <w:fldChar w:fldCharType="end"/>
    </w:r>
  </w:p>
  <w:p w14:paraId="4ADE3FFD" w14:textId="77777777" w:rsidR="0005748E" w:rsidRDefault="0005748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E8E66" w14:textId="77766131" w:rsidR="00593478" w:rsidRDefault="00593478" w:rsidP="0005748E">
    <w:pPr>
      <w:pStyle w:val="OrderHeader"/>
    </w:pPr>
    <w:r>
      <w:t xml:space="preserve">ORDER NO. </w:t>
    </w:r>
    <w:r w:rsidR="00E24E40">
      <w:t>PSC-2023-0348-TRF-EI</w:t>
    </w:r>
    <w:r>
      <w:tab/>
    </w:r>
    <w:r>
      <w:tab/>
      <w:t>Attachment A</w:t>
    </w:r>
  </w:p>
  <w:p w14:paraId="28F9DA2A" w14:textId="77777777" w:rsidR="00593478" w:rsidRDefault="00593478" w:rsidP="0005748E">
    <w:pPr>
      <w:pStyle w:val="OrderHeader"/>
    </w:pPr>
    <w:r>
      <w:t>DOCKET NO. 20230090-EI</w:t>
    </w:r>
    <w:r>
      <w:tab/>
    </w:r>
    <w:r>
      <w:tab/>
      <w:t>Page 27 of 32</w:t>
    </w:r>
  </w:p>
  <w:p w14:paraId="14334172" w14:textId="7D2D3AF1" w:rsidR="00593478" w:rsidRDefault="00593478"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32</w:t>
    </w:r>
    <w:r>
      <w:rPr>
        <w:rStyle w:val="PageNumber"/>
      </w:rPr>
      <w:fldChar w:fldCharType="end"/>
    </w:r>
  </w:p>
  <w:p w14:paraId="0D627122" w14:textId="77777777" w:rsidR="00593478" w:rsidRDefault="0059347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DEC7E" w14:textId="3F957F1A" w:rsidR="00593478" w:rsidRDefault="00593478" w:rsidP="0005748E">
    <w:pPr>
      <w:pStyle w:val="OrderHeader"/>
    </w:pPr>
    <w:r>
      <w:t xml:space="preserve">ORDER NO. </w:t>
    </w:r>
    <w:r w:rsidR="00E24E40">
      <w:t>PSC-2023-0348-TRF-EI</w:t>
    </w:r>
    <w:r>
      <w:tab/>
    </w:r>
    <w:r>
      <w:tab/>
      <w:t>Attachment A</w:t>
    </w:r>
  </w:p>
  <w:p w14:paraId="12565779" w14:textId="77777777" w:rsidR="00593478" w:rsidRDefault="00593478" w:rsidP="0005748E">
    <w:pPr>
      <w:pStyle w:val="OrderHeader"/>
    </w:pPr>
    <w:r>
      <w:t>DOCKET NO. 20230090-EI</w:t>
    </w:r>
    <w:r>
      <w:tab/>
    </w:r>
    <w:r>
      <w:tab/>
      <w:t>Page 28 of 32</w:t>
    </w:r>
  </w:p>
  <w:p w14:paraId="15666B31" w14:textId="3A6999D4" w:rsidR="00593478" w:rsidRDefault="00593478"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33</w:t>
    </w:r>
    <w:r>
      <w:rPr>
        <w:rStyle w:val="PageNumber"/>
      </w:rPr>
      <w:fldChar w:fldCharType="end"/>
    </w:r>
  </w:p>
  <w:p w14:paraId="152AED0D" w14:textId="77777777" w:rsidR="00593478" w:rsidRDefault="005934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35068" w14:textId="475AFA98" w:rsidR="0005748E" w:rsidRDefault="0005748E" w:rsidP="0005748E">
    <w:pPr>
      <w:pStyle w:val="OrderHeader"/>
    </w:pPr>
    <w:r>
      <w:t xml:space="preserve">ORDER NO. </w:t>
    </w:r>
    <w:r w:rsidR="00E24E40">
      <w:t>PSC-2023-0348-TRF-EI</w:t>
    </w:r>
    <w:r>
      <w:tab/>
    </w:r>
    <w:r>
      <w:tab/>
      <w:t>Attachment A</w:t>
    </w:r>
  </w:p>
  <w:p w14:paraId="05E09BB9" w14:textId="77777777" w:rsidR="0005748E" w:rsidRDefault="0005748E" w:rsidP="0005748E">
    <w:pPr>
      <w:pStyle w:val="OrderHeader"/>
    </w:pPr>
    <w:r>
      <w:t>DOCKET NO. 20230090-EI</w:t>
    </w:r>
    <w:r>
      <w:tab/>
    </w:r>
    <w:r>
      <w:tab/>
      <w:t>Page 2 of 32</w:t>
    </w:r>
  </w:p>
  <w:p w14:paraId="14C2B817" w14:textId="7AE84BC2"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7</w:t>
    </w:r>
    <w:r>
      <w:rPr>
        <w:rStyle w:val="PageNumber"/>
      </w:rPr>
      <w:fldChar w:fldCharType="end"/>
    </w:r>
  </w:p>
  <w:p w14:paraId="0D1D0075" w14:textId="77777777" w:rsidR="0005748E" w:rsidRDefault="0005748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33793" w14:textId="616F6C59" w:rsidR="00593478" w:rsidRDefault="00593478" w:rsidP="0005748E">
    <w:pPr>
      <w:pStyle w:val="OrderHeader"/>
    </w:pPr>
    <w:r>
      <w:t xml:space="preserve">ORDER NO. </w:t>
    </w:r>
    <w:r w:rsidR="00E24E40">
      <w:t>PSC-2023-0348-TRF-EI</w:t>
    </w:r>
    <w:r>
      <w:tab/>
    </w:r>
    <w:r>
      <w:tab/>
      <w:t>Attachment A</w:t>
    </w:r>
  </w:p>
  <w:p w14:paraId="2D97DE7E" w14:textId="77777777" w:rsidR="00593478" w:rsidRDefault="00593478" w:rsidP="0005748E">
    <w:pPr>
      <w:pStyle w:val="OrderHeader"/>
    </w:pPr>
    <w:r>
      <w:t>DOCKET NO. 20230090-EI</w:t>
    </w:r>
    <w:r>
      <w:tab/>
    </w:r>
    <w:r>
      <w:tab/>
      <w:t>Page 29 of 32</w:t>
    </w:r>
  </w:p>
  <w:p w14:paraId="363F4451" w14:textId="09605AB0" w:rsidR="00593478" w:rsidRDefault="00593478"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34</w:t>
    </w:r>
    <w:r>
      <w:rPr>
        <w:rStyle w:val="PageNumber"/>
      </w:rPr>
      <w:fldChar w:fldCharType="end"/>
    </w:r>
  </w:p>
  <w:p w14:paraId="342CA846" w14:textId="77777777" w:rsidR="00593478" w:rsidRDefault="0059347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54C63" w14:textId="15D90B04" w:rsidR="00593478" w:rsidRDefault="00593478" w:rsidP="0005748E">
    <w:pPr>
      <w:pStyle w:val="OrderHeader"/>
    </w:pPr>
    <w:r>
      <w:t xml:space="preserve">ORDER NO. </w:t>
    </w:r>
    <w:r w:rsidR="00E24E40">
      <w:t>PSC-2023-0348-TRF-EI</w:t>
    </w:r>
    <w:r>
      <w:tab/>
    </w:r>
    <w:r>
      <w:tab/>
      <w:t>Attachment A</w:t>
    </w:r>
  </w:p>
  <w:p w14:paraId="04D0399A" w14:textId="77777777" w:rsidR="00593478" w:rsidRDefault="00593478" w:rsidP="0005748E">
    <w:pPr>
      <w:pStyle w:val="OrderHeader"/>
    </w:pPr>
    <w:r>
      <w:t>DOCKET NO. 20230090-EI</w:t>
    </w:r>
    <w:r>
      <w:tab/>
    </w:r>
    <w:r>
      <w:tab/>
      <w:t>Page 30 of 32</w:t>
    </w:r>
  </w:p>
  <w:p w14:paraId="433E6EEF" w14:textId="408BF167" w:rsidR="00593478" w:rsidRDefault="00593478"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35</w:t>
    </w:r>
    <w:r>
      <w:rPr>
        <w:rStyle w:val="PageNumber"/>
      </w:rPr>
      <w:fldChar w:fldCharType="end"/>
    </w:r>
  </w:p>
  <w:p w14:paraId="4D32A42F" w14:textId="77777777" w:rsidR="00593478" w:rsidRDefault="0059347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5A536" w14:textId="341EAE2E" w:rsidR="00593478" w:rsidRDefault="00593478" w:rsidP="0005748E">
    <w:pPr>
      <w:pStyle w:val="OrderHeader"/>
    </w:pPr>
    <w:r>
      <w:t xml:space="preserve">ORDER NO. </w:t>
    </w:r>
    <w:r w:rsidR="00E24E40">
      <w:t>PSC-2023-0348-TRF-EI</w:t>
    </w:r>
    <w:r>
      <w:tab/>
    </w:r>
    <w:r>
      <w:tab/>
      <w:t>Attachment A</w:t>
    </w:r>
  </w:p>
  <w:p w14:paraId="64CFE873" w14:textId="77777777" w:rsidR="00593478" w:rsidRDefault="00593478" w:rsidP="0005748E">
    <w:pPr>
      <w:pStyle w:val="OrderHeader"/>
    </w:pPr>
    <w:r>
      <w:t>DOCKET NO. 20230090-EI</w:t>
    </w:r>
    <w:r>
      <w:tab/>
    </w:r>
    <w:r>
      <w:tab/>
      <w:t>Page 31 of 32</w:t>
    </w:r>
  </w:p>
  <w:p w14:paraId="171569D5" w14:textId="657E9AED" w:rsidR="00593478" w:rsidRDefault="00593478"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36</w:t>
    </w:r>
    <w:r>
      <w:rPr>
        <w:rStyle w:val="PageNumber"/>
      </w:rPr>
      <w:fldChar w:fldCharType="end"/>
    </w:r>
  </w:p>
  <w:p w14:paraId="2B89D2FE" w14:textId="77777777" w:rsidR="00593478" w:rsidRDefault="0059347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C90BD" w14:textId="45D458E5" w:rsidR="00593478" w:rsidRDefault="00593478" w:rsidP="0005748E">
    <w:pPr>
      <w:pStyle w:val="OrderHeader"/>
    </w:pPr>
    <w:r>
      <w:t xml:space="preserve">ORDER NO. </w:t>
    </w:r>
    <w:r w:rsidR="00E24E40">
      <w:t>PSC-2023-0348-TRF-EI</w:t>
    </w:r>
    <w:r>
      <w:tab/>
    </w:r>
    <w:r>
      <w:tab/>
      <w:t>Attachment A</w:t>
    </w:r>
  </w:p>
  <w:p w14:paraId="1C996FD7" w14:textId="77777777" w:rsidR="00593478" w:rsidRDefault="00593478" w:rsidP="0005748E">
    <w:pPr>
      <w:pStyle w:val="OrderHeader"/>
    </w:pPr>
    <w:r>
      <w:t>DOCKET NO. 20230090-EI</w:t>
    </w:r>
    <w:r>
      <w:tab/>
    </w:r>
    <w:r>
      <w:tab/>
      <w:t>Page 32 of 32</w:t>
    </w:r>
  </w:p>
  <w:p w14:paraId="45644207" w14:textId="65EA1FD6" w:rsidR="00593478" w:rsidRDefault="00593478"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37</w:t>
    </w:r>
    <w:r>
      <w:rPr>
        <w:rStyle w:val="PageNumber"/>
      </w:rPr>
      <w:fldChar w:fldCharType="end"/>
    </w:r>
  </w:p>
  <w:p w14:paraId="3245E5DA" w14:textId="77777777" w:rsidR="00593478" w:rsidRDefault="005934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9944A" w14:textId="2B531345" w:rsidR="0005748E" w:rsidRDefault="0005748E" w:rsidP="0005748E">
    <w:pPr>
      <w:pStyle w:val="OrderHeader"/>
    </w:pPr>
    <w:r>
      <w:t xml:space="preserve">ORDER NO. </w:t>
    </w:r>
    <w:r w:rsidR="00E24E40">
      <w:t>PSC-2023-0348-TRF-EI</w:t>
    </w:r>
    <w:r>
      <w:tab/>
    </w:r>
    <w:r>
      <w:tab/>
      <w:t>Attachment A</w:t>
    </w:r>
  </w:p>
  <w:p w14:paraId="640A8FDB" w14:textId="77777777" w:rsidR="0005748E" w:rsidRDefault="0005748E" w:rsidP="0005748E">
    <w:pPr>
      <w:pStyle w:val="OrderHeader"/>
    </w:pPr>
    <w:r>
      <w:t>DOCKET NO. 20230090-EI</w:t>
    </w:r>
    <w:r>
      <w:tab/>
    </w:r>
    <w:r>
      <w:tab/>
      <w:t>Page 3 of 32</w:t>
    </w:r>
  </w:p>
  <w:p w14:paraId="043DAE83" w14:textId="57F13CE9"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8</w:t>
    </w:r>
    <w:r>
      <w:rPr>
        <w:rStyle w:val="PageNumber"/>
      </w:rPr>
      <w:fldChar w:fldCharType="end"/>
    </w:r>
  </w:p>
  <w:p w14:paraId="4D5C84EC" w14:textId="77777777" w:rsidR="0005748E" w:rsidRDefault="000574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A5F30" w14:textId="2C6991AD" w:rsidR="0005748E" w:rsidRDefault="0005748E" w:rsidP="0005748E">
    <w:pPr>
      <w:pStyle w:val="OrderHeader"/>
    </w:pPr>
    <w:r>
      <w:t xml:space="preserve">ORDER NO. </w:t>
    </w:r>
    <w:r w:rsidR="00E24E40">
      <w:t>PSC-2023-0348-TRF-EI</w:t>
    </w:r>
    <w:r>
      <w:tab/>
    </w:r>
    <w:r>
      <w:tab/>
      <w:t>Attachment A</w:t>
    </w:r>
  </w:p>
  <w:p w14:paraId="02328A62" w14:textId="77777777" w:rsidR="0005748E" w:rsidRDefault="0005748E" w:rsidP="0005748E">
    <w:pPr>
      <w:pStyle w:val="OrderHeader"/>
    </w:pPr>
    <w:r>
      <w:t>DOCKET NO. 20230090-EI</w:t>
    </w:r>
    <w:r>
      <w:tab/>
    </w:r>
    <w:r>
      <w:tab/>
      <w:t>Page 4 of 32</w:t>
    </w:r>
  </w:p>
  <w:p w14:paraId="67F39230" w14:textId="2F381C33"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9</w:t>
    </w:r>
    <w:r>
      <w:rPr>
        <w:rStyle w:val="PageNumber"/>
      </w:rPr>
      <w:fldChar w:fldCharType="end"/>
    </w:r>
  </w:p>
  <w:p w14:paraId="063C2B50" w14:textId="77777777" w:rsidR="0005748E" w:rsidRDefault="000574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FC0C7" w14:textId="2FBDEC9A" w:rsidR="0005748E" w:rsidRDefault="0005748E" w:rsidP="0005748E">
    <w:pPr>
      <w:pStyle w:val="OrderHeader"/>
    </w:pPr>
    <w:r>
      <w:t xml:space="preserve">ORDER NO. </w:t>
    </w:r>
    <w:r w:rsidR="00E24E40">
      <w:t>PSC-2023-0348-TRF-EI</w:t>
    </w:r>
    <w:r>
      <w:tab/>
    </w:r>
    <w:r>
      <w:tab/>
      <w:t>Attachment A</w:t>
    </w:r>
  </w:p>
  <w:p w14:paraId="4B933609" w14:textId="77777777" w:rsidR="0005748E" w:rsidRDefault="0005748E" w:rsidP="0005748E">
    <w:pPr>
      <w:pStyle w:val="OrderHeader"/>
    </w:pPr>
    <w:r>
      <w:t>DOCKET NO. 20230090-EI</w:t>
    </w:r>
    <w:r>
      <w:tab/>
    </w:r>
    <w:r>
      <w:tab/>
      <w:t>Page 5 of 32</w:t>
    </w:r>
  </w:p>
  <w:p w14:paraId="698CC366" w14:textId="7E473744"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10</w:t>
    </w:r>
    <w:r>
      <w:rPr>
        <w:rStyle w:val="PageNumber"/>
      </w:rPr>
      <w:fldChar w:fldCharType="end"/>
    </w:r>
  </w:p>
  <w:p w14:paraId="5830FF83" w14:textId="77777777" w:rsidR="0005748E" w:rsidRDefault="000574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2D879" w14:textId="1CA2E70A" w:rsidR="0005748E" w:rsidRDefault="0005748E" w:rsidP="0005748E">
    <w:pPr>
      <w:pStyle w:val="OrderHeader"/>
    </w:pPr>
    <w:r>
      <w:t xml:space="preserve">ORDER NO. </w:t>
    </w:r>
    <w:r w:rsidR="00E24E40">
      <w:t>PSC-2023-0348-TRF-EI</w:t>
    </w:r>
    <w:r>
      <w:tab/>
    </w:r>
    <w:r>
      <w:tab/>
      <w:t>Attachment A</w:t>
    </w:r>
  </w:p>
  <w:p w14:paraId="7D778447" w14:textId="77777777" w:rsidR="0005748E" w:rsidRDefault="0005748E" w:rsidP="0005748E">
    <w:pPr>
      <w:pStyle w:val="OrderHeader"/>
    </w:pPr>
    <w:r>
      <w:t>DOCKET NO. 20230090-EI</w:t>
    </w:r>
    <w:r>
      <w:tab/>
    </w:r>
    <w:r>
      <w:tab/>
      <w:t>Page 6 of 32</w:t>
    </w:r>
  </w:p>
  <w:p w14:paraId="6D1A8E67" w14:textId="0D1DE134"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11</w:t>
    </w:r>
    <w:r>
      <w:rPr>
        <w:rStyle w:val="PageNumber"/>
      </w:rPr>
      <w:fldChar w:fldCharType="end"/>
    </w:r>
  </w:p>
  <w:p w14:paraId="2ED5F3F0" w14:textId="77777777" w:rsidR="0005748E" w:rsidRDefault="0005748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9B63" w14:textId="04E0FA97" w:rsidR="0005748E" w:rsidRDefault="0005748E" w:rsidP="0005748E">
    <w:pPr>
      <w:pStyle w:val="OrderHeader"/>
    </w:pPr>
    <w:r>
      <w:t xml:space="preserve">ORDER NO. </w:t>
    </w:r>
    <w:r w:rsidR="00E24E40">
      <w:t>PSC-2023-0348-TRF-EI</w:t>
    </w:r>
    <w:r>
      <w:tab/>
    </w:r>
    <w:r>
      <w:tab/>
      <w:t>Attachment A</w:t>
    </w:r>
  </w:p>
  <w:p w14:paraId="6EB909BE" w14:textId="77777777" w:rsidR="0005748E" w:rsidRDefault="0005748E" w:rsidP="0005748E">
    <w:pPr>
      <w:pStyle w:val="OrderHeader"/>
    </w:pPr>
    <w:r>
      <w:t>DOCKET NO. 20230090-EI</w:t>
    </w:r>
    <w:r>
      <w:tab/>
    </w:r>
    <w:r>
      <w:tab/>
      <w:t>Page 7 of 32</w:t>
    </w:r>
  </w:p>
  <w:p w14:paraId="4BB7A3A0" w14:textId="042FD05E"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12</w:t>
    </w:r>
    <w:r>
      <w:rPr>
        <w:rStyle w:val="PageNumber"/>
      </w:rPr>
      <w:fldChar w:fldCharType="end"/>
    </w:r>
  </w:p>
  <w:p w14:paraId="5F0D16A7" w14:textId="77777777" w:rsidR="0005748E" w:rsidRDefault="0005748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C0AC0" w14:textId="3AA77141" w:rsidR="0005748E" w:rsidRDefault="0005748E" w:rsidP="0005748E">
    <w:pPr>
      <w:pStyle w:val="OrderHeader"/>
    </w:pPr>
    <w:r>
      <w:t xml:space="preserve">ORDER NO. </w:t>
    </w:r>
    <w:r w:rsidR="00E24E40">
      <w:t>PSC-2023-0348-TRF-EI</w:t>
    </w:r>
    <w:r>
      <w:tab/>
    </w:r>
    <w:r>
      <w:tab/>
      <w:t>Attachment A</w:t>
    </w:r>
  </w:p>
  <w:p w14:paraId="02154A0F" w14:textId="77777777" w:rsidR="0005748E" w:rsidRDefault="0005748E" w:rsidP="0005748E">
    <w:pPr>
      <w:pStyle w:val="OrderHeader"/>
    </w:pPr>
    <w:r>
      <w:t>DOCKET NO. 20230090-EI</w:t>
    </w:r>
    <w:r>
      <w:tab/>
    </w:r>
    <w:r>
      <w:tab/>
      <w:t>Page 8 of 32</w:t>
    </w:r>
  </w:p>
  <w:p w14:paraId="05C6E0EB" w14:textId="4A302EBB" w:rsidR="0005748E" w:rsidRDefault="0005748E" w:rsidP="0005748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5F79">
      <w:rPr>
        <w:rStyle w:val="PageNumber"/>
        <w:noProof/>
      </w:rPr>
      <w:t>13</w:t>
    </w:r>
    <w:r>
      <w:rPr>
        <w:rStyle w:val="PageNumber"/>
      </w:rPr>
      <w:fldChar w:fldCharType="end"/>
    </w:r>
  </w:p>
  <w:p w14:paraId="39AF4515" w14:textId="77777777" w:rsidR="0005748E" w:rsidRDefault="000574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90-EI"/>
  </w:docVars>
  <w:rsids>
    <w:rsidRoot w:val="00DD5542"/>
    <w:rsid w:val="000022B8"/>
    <w:rsid w:val="00003883"/>
    <w:rsid w:val="000069C8"/>
    <w:rsid w:val="00011251"/>
    <w:rsid w:val="00025C2A"/>
    <w:rsid w:val="00025C9D"/>
    <w:rsid w:val="0003433F"/>
    <w:rsid w:val="00035A8C"/>
    <w:rsid w:val="00036BDD"/>
    <w:rsid w:val="00041FFD"/>
    <w:rsid w:val="00042C99"/>
    <w:rsid w:val="00053AB9"/>
    <w:rsid w:val="00056229"/>
    <w:rsid w:val="0005748E"/>
    <w:rsid w:val="00057AF1"/>
    <w:rsid w:val="00065FC2"/>
    <w:rsid w:val="00067685"/>
    <w:rsid w:val="00067B07"/>
    <w:rsid w:val="000730D7"/>
    <w:rsid w:val="00076E6B"/>
    <w:rsid w:val="00081AE4"/>
    <w:rsid w:val="0008247D"/>
    <w:rsid w:val="00086F71"/>
    <w:rsid w:val="00090AFC"/>
    <w:rsid w:val="00096507"/>
    <w:rsid w:val="000A774F"/>
    <w:rsid w:val="000B783E"/>
    <w:rsid w:val="000B7D81"/>
    <w:rsid w:val="000C1994"/>
    <w:rsid w:val="000C6926"/>
    <w:rsid w:val="000D02B8"/>
    <w:rsid w:val="000D06E8"/>
    <w:rsid w:val="000D52C1"/>
    <w:rsid w:val="000D6E65"/>
    <w:rsid w:val="000D6F35"/>
    <w:rsid w:val="000D78FB"/>
    <w:rsid w:val="000E050C"/>
    <w:rsid w:val="000E0D5E"/>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D72C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441F8"/>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A0B19"/>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813"/>
    <w:rsid w:val="00523C5C"/>
    <w:rsid w:val="00524884"/>
    <w:rsid w:val="00525E93"/>
    <w:rsid w:val="0052671D"/>
    <w:rsid w:val="005300C0"/>
    <w:rsid w:val="00532736"/>
    <w:rsid w:val="00533EF6"/>
    <w:rsid w:val="00540E6B"/>
    <w:rsid w:val="0054109E"/>
    <w:rsid w:val="0055595D"/>
    <w:rsid w:val="00556A10"/>
    <w:rsid w:val="00557F50"/>
    <w:rsid w:val="00571D3D"/>
    <w:rsid w:val="0058264B"/>
    <w:rsid w:val="00586368"/>
    <w:rsid w:val="005868AA"/>
    <w:rsid w:val="00590845"/>
    <w:rsid w:val="00593478"/>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59B4"/>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3AA"/>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3953"/>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55F79"/>
    <w:rsid w:val="00964A38"/>
    <w:rsid w:val="00966A9D"/>
    <w:rsid w:val="0096742B"/>
    <w:rsid w:val="00967C64"/>
    <w:rsid w:val="009718C5"/>
    <w:rsid w:val="00976AFF"/>
    <w:rsid w:val="00986AED"/>
    <w:rsid w:val="009924CF"/>
    <w:rsid w:val="00994100"/>
    <w:rsid w:val="009A04B7"/>
    <w:rsid w:val="009A1140"/>
    <w:rsid w:val="009A6B17"/>
    <w:rsid w:val="009B052E"/>
    <w:rsid w:val="009D4C29"/>
    <w:rsid w:val="009E58E9"/>
    <w:rsid w:val="009E6803"/>
    <w:rsid w:val="009F6AD2"/>
    <w:rsid w:val="009F7C1B"/>
    <w:rsid w:val="00A00B5B"/>
    <w:rsid w:val="00A00D8D"/>
    <w:rsid w:val="00A01BB6"/>
    <w:rsid w:val="00A108A7"/>
    <w:rsid w:val="00A22B28"/>
    <w:rsid w:val="00A3351E"/>
    <w:rsid w:val="00A428E1"/>
    <w:rsid w:val="00A4303C"/>
    <w:rsid w:val="00A46CAF"/>
    <w:rsid w:val="00A470FD"/>
    <w:rsid w:val="00A50B5E"/>
    <w:rsid w:val="00A62DAB"/>
    <w:rsid w:val="00A6757A"/>
    <w:rsid w:val="00A726A6"/>
    <w:rsid w:val="00A74842"/>
    <w:rsid w:val="00A8269A"/>
    <w:rsid w:val="00A86A50"/>
    <w:rsid w:val="00A9178A"/>
    <w:rsid w:val="00A931E1"/>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23227"/>
    <w:rsid w:val="00B3644F"/>
    <w:rsid w:val="00B4057A"/>
    <w:rsid w:val="00B40894"/>
    <w:rsid w:val="00B41039"/>
    <w:rsid w:val="00B42987"/>
    <w:rsid w:val="00B444AE"/>
    <w:rsid w:val="00B45E75"/>
    <w:rsid w:val="00B50876"/>
    <w:rsid w:val="00B51074"/>
    <w:rsid w:val="00B54DAA"/>
    <w:rsid w:val="00B552E0"/>
    <w:rsid w:val="00B55AB0"/>
    <w:rsid w:val="00B55DC2"/>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3FA4"/>
    <w:rsid w:val="00C151A6"/>
    <w:rsid w:val="00C24098"/>
    <w:rsid w:val="00C30A4E"/>
    <w:rsid w:val="00C411F3"/>
    <w:rsid w:val="00C44105"/>
    <w:rsid w:val="00C523EC"/>
    <w:rsid w:val="00C55A33"/>
    <w:rsid w:val="00C64D49"/>
    <w:rsid w:val="00C66692"/>
    <w:rsid w:val="00C673B5"/>
    <w:rsid w:val="00C7063D"/>
    <w:rsid w:val="00C72339"/>
    <w:rsid w:val="00C830BC"/>
    <w:rsid w:val="00C8524D"/>
    <w:rsid w:val="00C90904"/>
    <w:rsid w:val="00C91034"/>
    <w:rsid w:val="00C91123"/>
    <w:rsid w:val="00CA71FF"/>
    <w:rsid w:val="00CB2393"/>
    <w:rsid w:val="00CB5276"/>
    <w:rsid w:val="00CB5BFC"/>
    <w:rsid w:val="00CB68D7"/>
    <w:rsid w:val="00CB785B"/>
    <w:rsid w:val="00CC7E68"/>
    <w:rsid w:val="00CD3D74"/>
    <w:rsid w:val="00CD5D8C"/>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5309"/>
    <w:rsid w:val="00D46FAA"/>
    <w:rsid w:val="00D47A40"/>
    <w:rsid w:val="00D51D33"/>
    <w:rsid w:val="00D57BB2"/>
    <w:rsid w:val="00D57E57"/>
    <w:rsid w:val="00D70752"/>
    <w:rsid w:val="00D80E2D"/>
    <w:rsid w:val="00D84D5E"/>
    <w:rsid w:val="00D8560E"/>
    <w:rsid w:val="00D8758F"/>
    <w:rsid w:val="00DA4EDD"/>
    <w:rsid w:val="00DA6B78"/>
    <w:rsid w:val="00DA7432"/>
    <w:rsid w:val="00DB122B"/>
    <w:rsid w:val="00DC1D94"/>
    <w:rsid w:val="00DC42CF"/>
    <w:rsid w:val="00DC738A"/>
    <w:rsid w:val="00DD382A"/>
    <w:rsid w:val="00DD5542"/>
    <w:rsid w:val="00DD592E"/>
    <w:rsid w:val="00DD70B8"/>
    <w:rsid w:val="00DE057F"/>
    <w:rsid w:val="00DE2082"/>
    <w:rsid w:val="00DE2289"/>
    <w:rsid w:val="00DF09A7"/>
    <w:rsid w:val="00DF2B51"/>
    <w:rsid w:val="00E001D6"/>
    <w:rsid w:val="00E03A76"/>
    <w:rsid w:val="00E04410"/>
    <w:rsid w:val="00E07484"/>
    <w:rsid w:val="00E11351"/>
    <w:rsid w:val="00E24E40"/>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C36EC"/>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51D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semiHidden/>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DD5542"/>
  </w:style>
  <w:style w:type="character" w:styleId="CommentReference">
    <w:name w:val="annotation reference"/>
    <w:basedOn w:val="DefaultParagraphFont"/>
    <w:semiHidden/>
    <w:unhideWhenUsed/>
    <w:rsid w:val="006759B4"/>
    <w:rPr>
      <w:sz w:val="16"/>
      <w:szCs w:val="16"/>
    </w:rPr>
  </w:style>
  <w:style w:type="paragraph" w:styleId="CommentText">
    <w:name w:val="annotation text"/>
    <w:basedOn w:val="Normal"/>
    <w:link w:val="CommentTextChar"/>
    <w:semiHidden/>
    <w:unhideWhenUsed/>
    <w:rsid w:val="006759B4"/>
    <w:rPr>
      <w:sz w:val="20"/>
      <w:szCs w:val="20"/>
    </w:rPr>
  </w:style>
  <w:style w:type="character" w:customStyle="1" w:styleId="CommentTextChar">
    <w:name w:val="Comment Text Char"/>
    <w:basedOn w:val="DefaultParagraphFont"/>
    <w:link w:val="CommentText"/>
    <w:semiHidden/>
    <w:rsid w:val="006759B4"/>
  </w:style>
  <w:style w:type="paragraph" w:styleId="CommentSubject">
    <w:name w:val="annotation subject"/>
    <w:basedOn w:val="CommentText"/>
    <w:next w:val="CommentText"/>
    <w:link w:val="CommentSubjectChar"/>
    <w:semiHidden/>
    <w:unhideWhenUsed/>
    <w:rsid w:val="006759B4"/>
    <w:rPr>
      <w:b/>
      <w:bCs/>
    </w:rPr>
  </w:style>
  <w:style w:type="character" w:customStyle="1" w:styleId="CommentSubjectChar">
    <w:name w:val="Comment Subject Char"/>
    <w:basedOn w:val="CommentTextChar"/>
    <w:link w:val="CommentSubject"/>
    <w:semiHidden/>
    <w:rsid w:val="006759B4"/>
    <w:rPr>
      <w:b/>
      <w:bCs/>
    </w:rPr>
  </w:style>
  <w:style w:type="paragraph" w:styleId="BalloonText">
    <w:name w:val="Balloon Text"/>
    <w:basedOn w:val="Normal"/>
    <w:link w:val="BalloonTextChar"/>
    <w:semiHidden/>
    <w:unhideWhenUsed/>
    <w:rsid w:val="006759B4"/>
    <w:rPr>
      <w:rFonts w:ascii="Segoe UI" w:hAnsi="Segoe UI" w:cs="Segoe UI"/>
      <w:sz w:val="18"/>
      <w:szCs w:val="18"/>
    </w:rPr>
  </w:style>
  <w:style w:type="character" w:customStyle="1" w:styleId="BalloonTextChar">
    <w:name w:val="Balloon Text Char"/>
    <w:basedOn w:val="DefaultParagraphFont"/>
    <w:link w:val="BalloonText"/>
    <w:semiHidden/>
    <w:rsid w:val="006759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image" Target="media/image20.png"/><Relationship Id="rId50" Type="http://schemas.openxmlformats.org/officeDocument/2006/relationships/header" Target="header23.xml"/><Relationship Id="rId55" Type="http://schemas.openxmlformats.org/officeDocument/2006/relationships/image" Target="media/image24.png"/><Relationship Id="rId63" Type="http://schemas.openxmlformats.org/officeDocument/2006/relationships/image" Target="media/image28.png"/><Relationship Id="rId68" Type="http://schemas.openxmlformats.org/officeDocument/2006/relationships/header" Target="header32.xml"/><Relationship Id="rId7" Type="http://schemas.openxmlformats.org/officeDocument/2006/relationships/footer" Target="footer1.xml"/><Relationship Id="rId71" Type="http://schemas.openxmlformats.org/officeDocument/2006/relationships/header" Target="header33.xml"/><Relationship Id="rId2" Type="http://schemas.openxmlformats.org/officeDocument/2006/relationships/settings" Target="settings.xml"/><Relationship Id="rId16" Type="http://schemas.openxmlformats.org/officeDocument/2006/relationships/header" Target="header6.xm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15.png"/><Relationship Id="rId40" Type="http://schemas.openxmlformats.org/officeDocument/2006/relationships/header" Target="header18.xml"/><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header" Target="header27.xml"/><Relationship Id="rId66" Type="http://schemas.openxmlformats.org/officeDocument/2006/relationships/header" Target="header3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image" Target="media/image27.png"/><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header" Target="header28.xml"/><Relationship Id="rId65" Type="http://schemas.openxmlformats.org/officeDocument/2006/relationships/image" Target="media/image29.pn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10.png"/><Relationship Id="rId30" Type="http://schemas.openxmlformats.org/officeDocument/2006/relationships/header" Target="header13.xm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eader" Target="header22.xml"/><Relationship Id="rId56" Type="http://schemas.openxmlformats.org/officeDocument/2006/relationships/header" Target="header26.xml"/><Relationship Id="rId64" Type="http://schemas.openxmlformats.org/officeDocument/2006/relationships/header" Target="header30.xml"/><Relationship Id="rId69" Type="http://schemas.openxmlformats.org/officeDocument/2006/relationships/image" Target="media/image31.png"/><Relationship Id="rId8" Type="http://schemas.openxmlformats.org/officeDocument/2006/relationships/header" Target="header2.xml"/><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image" Target="media/image26.png"/><Relationship Id="rId67" Type="http://schemas.openxmlformats.org/officeDocument/2006/relationships/image" Target="media/image30.png"/><Relationship Id="rId20" Type="http://schemas.openxmlformats.org/officeDocument/2006/relationships/header" Target="header8.xml"/><Relationship Id="rId41" Type="http://schemas.openxmlformats.org/officeDocument/2006/relationships/image" Target="media/image17.png"/><Relationship Id="rId54" Type="http://schemas.openxmlformats.org/officeDocument/2006/relationships/header" Target="header25.xml"/><Relationship Id="rId62" Type="http://schemas.openxmlformats.org/officeDocument/2006/relationships/header" Target="header29.xml"/><Relationship Id="rId70" Type="http://schemas.openxmlformats.org/officeDocument/2006/relationships/image" Target="media/image32.png"/><Relationship Id="rId1" Type="http://schemas.openxmlformats.org/officeDocument/2006/relationships/styles" Target="styles.xml"/><Relationship Id="rId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37</Pages>
  <Words>1571</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2023-11-17T14:59:00Z</dcterms:created>
  <dcterms:modified xsi:type="dcterms:W3CDTF">2023-11-17T17:11:00Z</dcterms:modified>
</cp:coreProperties>
</file>