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254"/>
        <w:gridCol w:w="948"/>
        <w:gridCol w:w="1488"/>
        <w:gridCol w:w="5785"/>
      </w:tblGrid>
      <w:tr w:rsidR="007C0528">
        <w:tc>
          <w:tcPr>
            <w:tcW w:w="2202" w:type="dxa"/>
            <w:gridSpan w:val="2"/>
            <w:tcBorders>
              <w:top w:val="nil"/>
              <w:left w:val="nil"/>
              <w:bottom w:val="single" w:sz="24" w:space="0" w:color="auto"/>
              <w:right w:val="nil"/>
            </w:tcBorders>
            <w:shd w:val="clear" w:color="auto" w:fill="auto"/>
            <w:tcMar>
              <w:top w:w="0" w:type="dxa"/>
              <w:left w:w="0" w:type="dxa"/>
              <w:bottom w:w="0" w:type="dxa"/>
              <w:right w:w="0" w:type="dxa"/>
            </w:tcMar>
          </w:tcPr>
          <w:p w:rsidR="007C0528" w:rsidRDefault="007C0528" w:rsidP="00532DFB">
            <w:pPr>
              <w:pStyle w:val="MastHeadState"/>
            </w:pPr>
            <w:r>
              <w:t>State of Florida</w:t>
            </w:r>
          </w:p>
          <w:p w:rsidR="007C0528" w:rsidRDefault="00072CCA">
            <w:pPr>
              <w:jc w:val="center"/>
            </w:pPr>
            <w:r>
              <w:rPr>
                <w:noProof/>
              </w:rPr>
              <w:drawing>
                <wp:inline distT="0" distB="0" distL="0" distR="0" wp14:anchorId="65A28A6C" wp14:editId="27A5424E">
                  <wp:extent cx="923925" cy="914400"/>
                  <wp:effectExtent l="0" t="0" r="9525" b="0"/>
                  <wp:docPr id="1" name="Picture 1" descr="psc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scSEA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23925" cy="914400"/>
                          </a:xfrm>
                          <a:prstGeom prst="rect">
                            <a:avLst/>
                          </a:prstGeom>
                          <a:noFill/>
                          <a:ln>
                            <a:noFill/>
                          </a:ln>
                        </pic:spPr>
                      </pic:pic>
                    </a:graphicData>
                  </a:graphic>
                </wp:inline>
              </w:drawing>
            </w:r>
          </w:p>
          <w:p w:rsidR="007C0528" w:rsidRDefault="007C0528"/>
        </w:tc>
        <w:tc>
          <w:tcPr>
            <w:tcW w:w="7273" w:type="dxa"/>
            <w:gridSpan w:val="2"/>
            <w:tcBorders>
              <w:top w:val="nil"/>
              <w:left w:val="nil"/>
              <w:bottom w:val="single" w:sz="24" w:space="0" w:color="auto"/>
              <w:right w:val="nil"/>
            </w:tcBorders>
            <w:shd w:val="clear" w:color="auto" w:fill="auto"/>
            <w:vAlign w:val="bottom"/>
          </w:tcPr>
          <w:p w:rsidR="007C0528" w:rsidRDefault="007C0528">
            <w:pPr>
              <w:pStyle w:val="MastHeadPSC"/>
            </w:pPr>
            <w:r>
              <w:t>Public Service Commission</w:t>
            </w:r>
          </w:p>
          <w:p w:rsidR="007C0528" w:rsidRDefault="007C0528">
            <w:pPr>
              <w:pStyle w:val="MastHeadAddress"/>
            </w:pPr>
            <w:r>
              <w:t>Capital Circle Office Center ● 2540 Shumard Oak Boulevard</w:t>
            </w:r>
            <w:r>
              <w:br/>
              <w:t>Tallahassee, Florida 32399-0850</w:t>
            </w:r>
          </w:p>
          <w:p w:rsidR="007C0528" w:rsidRDefault="007C0528">
            <w:pPr>
              <w:pStyle w:val="MastHeadMemorandum"/>
            </w:pPr>
            <w:r>
              <w:t>-M-E-M-O-R-A-N-D-U-M-</w:t>
            </w:r>
          </w:p>
          <w:p w:rsidR="007C0528" w:rsidRDefault="007C0528">
            <w:pPr>
              <w:pStyle w:val="MemoHeading"/>
            </w:pPr>
          </w:p>
        </w:tc>
      </w:tr>
      <w:tr w:rsidR="007C0528">
        <w:tc>
          <w:tcPr>
            <w:tcW w:w="1254" w:type="dxa"/>
            <w:tcBorders>
              <w:top w:val="single" w:sz="24" w:space="0" w:color="auto"/>
              <w:left w:val="nil"/>
              <w:bottom w:val="nil"/>
              <w:right w:val="nil"/>
            </w:tcBorders>
            <w:shd w:val="clear" w:color="auto" w:fill="auto"/>
            <w:tcMar>
              <w:top w:w="288" w:type="dxa"/>
              <w:bottom w:w="0" w:type="dxa"/>
              <w:right w:w="0" w:type="dxa"/>
            </w:tcMar>
          </w:tcPr>
          <w:p w:rsidR="007C0528" w:rsidRDefault="007C0528" w:rsidP="00506C03">
            <w:pPr>
              <w:pStyle w:val="MemoHeadingLabel"/>
            </w:pPr>
            <w:r>
              <w:t>DATE:</w:t>
            </w:r>
          </w:p>
        </w:tc>
        <w:tc>
          <w:tcPr>
            <w:tcW w:w="8221" w:type="dxa"/>
            <w:gridSpan w:val="3"/>
            <w:tcBorders>
              <w:top w:val="single" w:sz="24" w:space="0" w:color="auto"/>
              <w:left w:val="nil"/>
              <w:bottom w:val="nil"/>
              <w:right w:val="nil"/>
            </w:tcBorders>
            <w:shd w:val="clear" w:color="auto" w:fill="auto"/>
            <w:tcMar>
              <w:bottom w:w="0" w:type="dxa"/>
            </w:tcMar>
          </w:tcPr>
          <w:p w:rsidR="007C0528" w:rsidRDefault="00C7048F" w:rsidP="002E1868">
            <w:pPr>
              <w:pStyle w:val="MemoHeading"/>
            </w:pPr>
            <w:bookmarkStart w:id="0" w:name="FilingDate"/>
            <w:r>
              <w:t xml:space="preserve">November </w:t>
            </w:r>
            <w:r w:rsidR="002E1868">
              <w:t>20</w:t>
            </w:r>
            <w:r>
              <w:t>, 2020</w:t>
            </w:r>
            <w:bookmarkEnd w:id="0"/>
          </w:p>
        </w:tc>
      </w:tr>
      <w:tr w:rsidR="007C0528">
        <w:tc>
          <w:tcPr>
            <w:tcW w:w="1254" w:type="dxa"/>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TO:</w:t>
            </w:r>
          </w:p>
        </w:tc>
        <w:tc>
          <w:tcPr>
            <w:tcW w:w="8221" w:type="dxa"/>
            <w:gridSpan w:val="3"/>
            <w:tcBorders>
              <w:top w:val="nil"/>
              <w:left w:val="nil"/>
              <w:bottom w:val="nil"/>
              <w:right w:val="nil"/>
            </w:tcBorders>
            <w:shd w:val="clear" w:color="auto" w:fill="auto"/>
            <w:tcMar>
              <w:top w:w="288" w:type="dxa"/>
              <w:bottom w:w="0" w:type="dxa"/>
            </w:tcMar>
          </w:tcPr>
          <w:p w:rsidR="007C0528" w:rsidRDefault="007C0528" w:rsidP="0093658B">
            <w:pPr>
              <w:pStyle w:val="MemoHeading"/>
            </w:pPr>
            <w:r>
              <w:t>Office of Commission Clerk (</w:t>
            </w:r>
            <w:r w:rsidR="004E69B5">
              <w:t>Teitzman</w:t>
            </w:r>
            <w:r>
              <w:t>)</w:t>
            </w:r>
          </w:p>
        </w:tc>
      </w:tr>
      <w:tr w:rsidR="007C0528">
        <w:tc>
          <w:tcPr>
            <w:tcW w:w="1254" w:type="dxa"/>
            <w:tcBorders>
              <w:top w:val="nil"/>
              <w:left w:val="nil"/>
              <w:bottom w:val="nil"/>
              <w:right w:val="nil"/>
            </w:tcBorders>
            <w:shd w:val="clear" w:color="auto" w:fill="auto"/>
            <w:tcMar>
              <w:top w:w="288" w:type="dxa"/>
              <w:right w:w="0" w:type="dxa"/>
            </w:tcMar>
          </w:tcPr>
          <w:p w:rsidR="007C0528" w:rsidRDefault="007C0528" w:rsidP="00506C03">
            <w:pPr>
              <w:pStyle w:val="MemoHeadingLabel"/>
            </w:pPr>
            <w:r>
              <w:t>FROM:</w:t>
            </w:r>
          </w:p>
        </w:tc>
        <w:tc>
          <w:tcPr>
            <w:tcW w:w="8221" w:type="dxa"/>
            <w:gridSpan w:val="3"/>
            <w:tcBorders>
              <w:top w:val="nil"/>
              <w:left w:val="nil"/>
              <w:bottom w:val="nil"/>
              <w:right w:val="nil"/>
            </w:tcBorders>
            <w:shd w:val="clear" w:color="auto" w:fill="auto"/>
            <w:tcMar>
              <w:top w:w="288" w:type="dxa"/>
              <w:bottom w:w="0" w:type="dxa"/>
            </w:tcMar>
          </w:tcPr>
          <w:p w:rsidR="00C7048F" w:rsidRDefault="00C7048F">
            <w:pPr>
              <w:pStyle w:val="MemoHeading"/>
            </w:pPr>
            <w:bookmarkStart w:id="1" w:name="From"/>
            <w:r>
              <w:t>Division of Economics (Draper, Coston, Forrest)</w:t>
            </w:r>
          </w:p>
          <w:p w:rsidR="00C7048F" w:rsidRDefault="00C7048F">
            <w:pPr>
              <w:pStyle w:val="MemoHeading"/>
            </w:pPr>
            <w:r>
              <w:t>Division of Accounting and Finance (Mouring)</w:t>
            </w:r>
          </w:p>
          <w:p w:rsidR="007C0528" w:rsidRDefault="00C7048F">
            <w:pPr>
              <w:pStyle w:val="MemoHeading"/>
            </w:pPr>
            <w:r>
              <w:t>Office of the General Counsel (Stiller, Crawford, Osborn)</w:t>
            </w:r>
            <w:bookmarkEnd w:id="1"/>
          </w:p>
        </w:tc>
      </w:tr>
      <w:tr w:rsidR="007C0528">
        <w:tc>
          <w:tcPr>
            <w:tcW w:w="1254" w:type="dxa"/>
            <w:tcBorders>
              <w:top w:val="nil"/>
              <w:left w:val="nil"/>
              <w:bottom w:val="nil"/>
              <w:right w:val="nil"/>
            </w:tcBorders>
            <w:shd w:val="clear" w:color="auto" w:fill="auto"/>
            <w:tcMar>
              <w:top w:w="288" w:type="dxa"/>
              <w:right w:w="0" w:type="dxa"/>
            </w:tcMar>
          </w:tcPr>
          <w:p w:rsidR="007C0528" w:rsidRDefault="007C0528" w:rsidP="00506C03">
            <w:pPr>
              <w:pStyle w:val="MemoHeadingLabel"/>
            </w:pPr>
            <w:r>
              <w:t>RE:</w:t>
            </w:r>
          </w:p>
        </w:tc>
        <w:tc>
          <w:tcPr>
            <w:tcW w:w="8221" w:type="dxa"/>
            <w:gridSpan w:val="3"/>
            <w:tcBorders>
              <w:top w:val="nil"/>
              <w:left w:val="nil"/>
              <w:bottom w:val="nil"/>
              <w:right w:val="nil"/>
            </w:tcBorders>
            <w:shd w:val="clear" w:color="auto" w:fill="auto"/>
            <w:tcMar>
              <w:top w:w="288" w:type="dxa"/>
            </w:tcMar>
          </w:tcPr>
          <w:p w:rsidR="007C0528" w:rsidRDefault="00C7048F">
            <w:pPr>
              <w:pStyle w:val="MemoHeadingRe"/>
            </w:pPr>
            <w:bookmarkStart w:id="2" w:name="Re"/>
            <w:r>
              <w:t>Docket No. 20200170-EI – Petition for approval of optional electric vehicle public charging pilot tariffs, by Florida Power &amp; Light Company.</w:t>
            </w:r>
            <w:bookmarkEnd w:id="2"/>
          </w:p>
        </w:tc>
      </w:tr>
      <w:tr w:rsidR="007C0528">
        <w:tc>
          <w:tcPr>
            <w:tcW w:w="1254" w:type="dxa"/>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AGENDA:</w:t>
            </w:r>
          </w:p>
        </w:tc>
        <w:tc>
          <w:tcPr>
            <w:tcW w:w="8221" w:type="dxa"/>
            <w:gridSpan w:val="3"/>
            <w:tcBorders>
              <w:top w:val="nil"/>
              <w:left w:val="nil"/>
              <w:bottom w:val="nil"/>
              <w:right w:val="nil"/>
            </w:tcBorders>
            <w:shd w:val="clear" w:color="auto" w:fill="auto"/>
            <w:tcMar>
              <w:top w:w="288" w:type="dxa"/>
            </w:tcMar>
          </w:tcPr>
          <w:p w:rsidR="007C0528" w:rsidRDefault="00C7048F">
            <w:pPr>
              <w:pStyle w:val="MemoHeading"/>
            </w:pPr>
            <w:bookmarkStart w:id="3" w:name="AgendaDate"/>
            <w:r>
              <w:t>12/01/20</w:t>
            </w:r>
            <w:bookmarkEnd w:id="3"/>
            <w:r w:rsidR="007C0528">
              <w:t xml:space="preserve"> – </w:t>
            </w:r>
            <w:bookmarkStart w:id="4" w:name="PermittedStatus"/>
            <w:r>
              <w:t>Regular Agenda – Tariff Filing – Interested Persons May Participate</w:t>
            </w:r>
            <w:bookmarkEnd w:id="4"/>
          </w:p>
        </w:tc>
      </w:tr>
      <w:tr w:rsidR="007C0528">
        <w:tc>
          <w:tcPr>
            <w:tcW w:w="3690" w:type="dxa"/>
            <w:gridSpan w:val="3"/>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COMMISSIONERS ASSIGNED:</w:t>
            </w:r>
          </w:p>
        </w:tc>
        <w:tc>
          <w:tcPr>
            <w:tcW w:w="5785" w:type="dxa"/>
            <w:tcBorders>
              <w:top w:val="nil"/>
              <w:left w:val="nil"/>
              <w:bottom w:val="nil"/>
              <w:right w:val="nil"/>
            </w:tcBorders>
            <w:shd w:val="clear" w:color="auto" w:fill="auto"/>
          </w:tcPr>
          <w:p w:rsidR="007C0528" w:rsidRDefault="00C7048F">
            <w:pPr>
              <w:pStyle w:val="MemoHeading"/>
            </w:pPr>
            <w:bookmarkStart w:id="5" w:name="CommissionersAssigned"/>
            <w:r>
              <w:t>All Commissioners</w:t>
            </w:r>
            <w:bookmarkEnd w:id="5"/>
          </w:p>
        </w:tc>
      </w:tr>
      <w:tr w:rsidR="007C0528">
        <w:tc>
          <w:tcPr>
            <w:tcW w:w="3690" w:type="dxa"/>
            <w:gridSpan w:val="3"/>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PREHEARING OFFICER:</w:t>
            </w:r>
          </w:p>
        </w:tc>
        <w:tc>
          <w:tcPr>
            <w:tcW w:w="5785" w:type="dxa"/>
            <w:tcBorders>
              <w:top w:val="nil"/>
              <w:left w:val="nil"/>
              <w:bottom w:val="nil"/>
              <w:right w:val="nil"/>
            </w:tcBorders>
            <w:shd w:val="clear" w:color="auto" w:fill="auto"/>
          </w:tcPr>
          <w:p w:rsidR="007C0528" w:rsidRDefault="00C7048F">
            <w:pPr>
              <w:pStyle w:val="MemoHeading"/>
            </w:pPr>
            <w:bookmarkStart w:id="6" w:name="PrehearingOfficer"/>
            <w:r>
              <w:t>Administrative</w:t>
            </w:r>
            <w:bookmarkEnd w:id="6"/>
          </w:p>
        </w:tc>
      </w:tr>
      <w:tr w:rsidR="007C0528" w:rsidTr="0093658B">
        <w:tc>
          <w:tcPr>
            <w:tcW w:w="3690" w:type="dxa"/>
            <w:gridSpan w:val="3"/>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bookmarkStart w:id="7" w:name="CriticalDatesLabel"/>
            <w:r>
              <w:t>CRITICAL DATES:</w:t>
            </w:r>
            <w:bookmarkEnd w:id="7"/>
          </w:p>
        </w:tc>
        <w:tc>
          <w:tcPr>
            <w:tcW w:w="5785" w:type="dxa"/>
            <w:tcBorders>
              <w:top w:val="nil"/>
              <w:left w:val="nil"/>
              <w:bottom w:val="nil"/>
              <w:right w:val="nil"/>
            </w:tcBorders>
            <w:shd w:val="clear" w:color="auto" w:fill="auto"/>
          </w:tcPr>
          <w:p w:rsidR="007C0528" w:rsidRDefault="00C7048F">
            <w:pPr>
              <w:pStyle w:val="MemoHeading"/>
            </w:pPr>
            <w:bookmarkStart w:id="8" w:name="CriticalDates"/>
            <w:r>
              <w:t>03/19/21 (8-Month Effective Date)</w:t>
            </w:r>
            <w:bookmarkEnd w:id="8"/>
          </w:p>
        </w:tc>
      </w:tr>
      <w:tr w:rsidR="007C0528" w:rsidTr="0093658B">
        <w:tc>
          <w:tcPr>
            <w:tcW w:w="3690" w:type="dxa"/>
            <w:gridSpan w:val="3"/>
            <w:tcBorders>
              <w:top w:val="nil"/>
              <w:left w:val="nil"/>
              <w:bottom w:val="single" w:sz="24" w:space="0" w:color="auto"/>
              <w:right w:val="nil"/>
            </w:tcBorders>
            <w:shd w:val="clear" w:color="auto" w:fill="auto"/>
            <w:tcMar>
              <w:top w:w="288" w:type="dxa"/>
              <w:bottom w:w="216" w:type="dxa"/>
              <w:right w:w="0" w:type="dxa"/>
            </w:tcMar>
          </w:tcPr>
          <w:p w:rsidR="007C0528" w:rsidRDefault="007C0528" w:rsidP="00506C03">
            <w:pPr>
              <w:pStyle w:val="MemoHeadingLabel"/>
            </w:pPr>
            <w:r>
              <w:t>SPECIAL INSTRUCTIONS:</w:t>
            </w:r>
          </w:p>
        </w:tc>
        <w:tc>
          <w:tcPr>
            <w:tcW w:w="5785" w:type="dxa"/>
            <w:tcBorders>
              <w:top w:val="nil"/>
              <w:left w:val="nil"/>
              <w:bottom w:val="single" w:sz="24" w:space="0" w:color="auto"/>
              <w:right w:val="nil"/>
            </w:tcBorders>
            <w:shd w:val="clear" w:color="auto" w:fill="auto"/>
            <w:tcMar>
              <w:bottom w:w="216" w:type="dxa"/>
            </w:tcMar>
          </w:tcPr>
          <w:p w:rsidR="007C0528" w:rsidRDefault="00C7048F">
            <w:pPr>
              <w:pStyle w:val="MemoHeading"/>
            </w:pPr>
            <w:bookmarkStart w:id="9" w:name="SpecialInstructions"/>
            <w:r>
              <w:t>None</w:t>
            </w:r>
            <w:bookmarkEnd w:id="9"/>
          </w:p>
        </w:tc>
      </w:tr>
    </w:tbl>
    <w:p w:rsidR="007C0528" w:rsidRDefault="007C0528">
      <w:pPr>
        <w:pStyle w:val="BodyText"/>
      </w:pPr>
    </w:p>
    <w:p w:rsidR="007C0528" w:rsidRDefault="007C0528">
      <w:pPr>
        <w:pStyle w:val="RecommendationMajorSectionHeading"/>
      </w:pPr>
      <w:bookmarkStart w:id="10" w:name="RecToC"/>
      <w:bookmarkEnd w:id="10"/>
      <w:r>
        <w:t xml:space="preserve"> </w:t>
      </w:r>
      <w:bookmarkStart w:id="11" w:name="CaseBackground"/>
      <w:r>
        <w:t>Case Background</w:t>
      </w:r>
      <w:r>
        <w:fldChar w:fldCharType="begin"/>
      </w:r>
      <w:r>
        <w:instrText xml:space="preserve"> TC  "</w:instrText>
      </w:r>
      <w:r>
        <w:tab/>
      </w:r>
      <w:bookmarkStart w:id="12" w:name="_Toc94516455"/>
      <w:r>
        <w:instrText>Case Background</w:instrText>
      </w:r>
      <w:bookmarkEnd w:id="12"/>
      <w:r>
        <w:instrText xml:space="preserve">" \l 1 </w:instrText>
      </w:r>
      <w:r>
        <w:fldChar w:fldCharType="end"/>
      </w:r>
    </w:p>
    <w:p w:rsidR="00C7048F" w:rsidRDefault="00C7048F" w:rsidP="00C7048F">
      <w:pPr>
        <w:pStyle w:val="BodyText"/>
      </w:pPr>
      <w:r>
        <w:t xml:space="preserve">On June 19, 2020, Florida Power &amp; Light Company (FPL or utility) filed a petition requesting approval of three optional electric vehicle (EV) public charging pilot tariffs. The first tariff, </w:t>
      </w:r>
      <w:r w:rsidRPr="00A61051">
        <w:t>Utility-Owned Public Charging for Electr</w:t>
      </w:r>
      <w:r>
        <w:t>ic Vehicles (Rate Schedule UEV), would establish a charging rate for utility-owned fast charging stations. The second set of tariffs, Electric Vehicle Charging Infrastructure Riders for General Service Demand and General Service Large Demand (Rate Schedules GSD-1EV and GSLD-1EV)</w:t>
      </w:r>
      <w:r w:rsidR="004F63DE">
        <w:t xml:space="preserve"> tariffs</w:t>
      </w:r>
      <w:r>
        <w:t xml:space="preserve">, would establish a </w:t>
      </w:r>
      <w:r w:rsidR="005448CA">
        <w:t>tariff</w:t>
      </w:r>
      <w:r>
        <w:t xml:space="preserve"> for </w:t>
      </w:r>
      <w:r w:rsidR="00627D75">
        <w:t>third-party public</w:t>
      </w:r>
      <w:r>
        <w:t xml:space="preserve"> charging stations operating in FPL’s service area. Th</w:t>
      </w:r>
      <w:r w:rsidR="005448CA">
        <w:t>e tariff</w:t>
      </w:r>
      <w:r w:rsidR="00AB6B01">
        <w:t>s</w:t>
      </w:r>
      <w:r w:rsidR="005448CA">
        <w:t xml:space="preserve"> and associated rates</w:t>
      </w:r>
      <w:r>
        <w:t xml:space="preserve"> would</w:t>
      </w:r>
      <w:r w:rsidR="00D014A6">
        <w:t xml:space="preserve"> limit the </w:t>
      </w:r>
      <w:r>
        <w:t xml:space="preserve">demand </w:t>
      </w:r>
      <w:r w:rsidR="00D014A6">
        <w:t xml:space="preserve">cost associated with general service demand rates billed to the charging stations. </w:t>
      </w:r>
      <w:r>
        <w:t>The utility requests for the</w:t>
      </w:r>
      <w:r w:rsidR="005448CA">
        <w:t xml:space="preserve"> </w:t>
      </w:r>
      <w:r w:rsidR="00AB6B01">
        <w:t xml:space="preserve">three </w:t>
      </w:r>
      <w:r w:rsidR="005448CA">
        <w:t>proposed tariffs</w:t>
      </w:r>
      <w:r>
        <w:t xml:space="preserve"> to take effect in January 2021 for a period of five years from the effective date of </w:t>
      </w:r>
      <w:r w:rsidR="00E72B22">
        <w:t xml:space="preserve">the </w:t>
      </w:r>
      <w:r>
        <w:t>tariff, unless extended by order of the Commission or terminated early by FPL upon notice to the Commission.</w:t>
      </w:r>
    </w:p>
    <w:p w:rsidR="00C7048F" w:rsidRDefault="00D339BF" w:rsidP="00C7048F">
      <w:pPr>
        <w:pStyle w:val="BodyText"/>
      </w:pPr>
      <w:r>
        <w:lastRenderedPageBreak/>
        <w:t>By Order No. PSC-2020-0398-PCO-EI, issued October 26, 2020</w:t>
      </w:r>
      <w:r w:rsidR="00B57717">
        <w:t>,</w:t>
      </w:r>
      <w:r w:rsidR="00C7048F">
        <w:t xml:space="preserve"> the Commission suspended the 60-day file and suspend provision pursuant to Section 366.06(3), Florida Statutes (F.S.). There are </w:t>
      </w:r>
      <w:r w:rsidR="00D77B55">
        <w:t>sixteen</w:t>
      </w:r>
      <w:r w:rsidR="003B292A">
        <w:t xml:space="preserve"> </w:t>
      </w:r>
      <w:r w:rsidR="00C7048F">
        <w:t>interested persons in this docket.</w:t>
      </w:r>
      <w:r w:rsidR="00C7048F">
        <w:rPr>
          <w:rStyle w:val="FootnoteReference"/>
        </w:rPr>
        <w:footnoteReference w:id="1"/>
      </w:r>
      <w:r w:rsidR="00E539CA">
        <w:t xml:space="preserve"> Comments were filed by Advanced Energy Economy</w:t>
      </w:r>
      <w:r w:rsidR="00DA1A36">
        <w:t xml:space="preserve"> (AEE)</w:t>
      </w:r>
      <w:r w:rsidR="00E539CA">
        <w:t>; Tesla, Inc.</w:t>
      </w:r>
      <w:r w:rsidR="00777FCC">
        <w:t xml:space="preserve"> (Tesla)</w:t>
      </w:r>
      <w:r w:rsidR="00E539CA">
        <w:t>; Electrify America; E</w:t>
      </w:r>
      <w:r w:rsidR="00AB6B01">
        <w:t>V</w:t>
      </w:r>
      <w:r w:rsidR="00E539CA">
        <w:t>go Services</w:t>
      </w:r>
      <w:r w:rsidR="00777FCC">
        <w:t xml:space="preserve"> (EVgo)</w:t>
      </w:r>
      <w:r w:rsidR="00E539CA">
        <w:t>, LLC</w:t>
      </w:r>
      <w:r w:rsidR="00AB6B01">
        <w:t>; Drive Electric Florida; the Edison Electric Institute; Greenlots</w:t>
      </w:r>
      <w:r w:rsidR="00D77B55">
        <w:t>; and the Florida Petroleum Marketers Association, Inc</w:t>
      </w:r>
      <w:r w:rsidR="00E539CA">
        <w:t>. These comments have been placed in the docket file.</w:t>
      </w:r>
      <w:r w:rsidR="00B2365D">
        <w:t xml:space="preserve"> In addition, an email objecting to the proposed UEV rate as being too high has been placed in the docket file.</w:t>
      </w:r>
      <w:r w:rsidR="00B2365D">
        <w:rPr>
          <w:rStyle w:val="FootnoteReference"/>
        </w:rPr>
        <w:footnoteReference w:id="2"/>
      </w:r>
    </w:p>
    <w:p w:rsidR="00BA6A3A" w:rsidRDefault="00D339BF" w:rsidP="00C7048F">
      <w:pPr>
        <w:pStyle w:val="BodyText"/>
      </w:pPr>
      <w:r>
        <w:t>In</w:t>
      </w:r>
      <w:r w:rsidR="00C7048F">
        <w:t xml:space="preserve"> support </w:t>
      </w:r>
      <w:r>
        <w:t xml:space="preserve">of </w:t>
      </w:r>
      <w:r w:rsidR="00C7048F">
        <w:t xml:space="preserve">its petition for the proposed </w:t>
      </w:r>
      <w:r w:rsidR="003D507E">
        <w:t xml:space="preserve">pilot </w:t>
      </w:r>
      <w:r w:rsidR="00C7048F">
        <w:t xml:space="preserve">tariffs, FPL </w:t>
      </w:r>
      <w:r w:rsidR="004F63DE">
        <w:t xml:space="preserve">lists </w:t>
      </w:r>
      <w:r w:rsidR="00C7048F">
        <w:t xml:space="preserve">several benefits of EVs and </w:t>
      </w:r>
      <w:r w:rsidR="004F63DE">
        <w:t xml:space="preserve">cites </w:t>
      </w:r>
      <w:r w:rsidR="00C7048F">
        <w:t>Section 339.287</w:t>
      </w:r>
      <w:r w:rsidR="004F63DE">
        <w:t>(1)(f)</w:t>
      </w:r>
      <w:r w:rsidR="00C7048F">
        <w:t xml:space="preserve">, F.S., that states that “ensuring the prompt installation of adequate, reliable charging stations is in the public interest.” </w:t>
      </w:r>
      <w:r w:rsidR="003D507E">
        <w:t xml:space="preserve">Furthermore, </w:t>
      </w:r>
      <w:r w:rsidR="00B945A4">
        <w:t>Section 339</w:t>
      </w:r>
      <w:r w:rsidR="003D507E">
        <w:t>.</w:t>
      </w:r>
      <w:r w:rsidR="00B945A4">
        <w:t>287(2), F.S.,</w:t>
      </w:r>
      <w:r w:rsidR="00C7048F">
        <w:t xml:space="preserve"> </w:t>
      </w:r>
      <w:r w:rsidR="00B945A4">
        <w:t>directs</w:t>
      </w:r>
      <w:r w:rsidR="00C7048F">
        <w:t xml:space="preserve"> the Florida Department of Transportation, in consultation with the Commission and the Florida Office of Energy, to develop a master plan for electric vehicle charging infrastructure</w:t>
      </w:r>
      <w:r w:rsidR="00B945A4">
        <w:t xml:space="preserve"> and submit the master plan to the </w:t>
      </w:r>
      <w:r>
        <w:t>G</w:t>
      </w:r>
      <w:r w:rsidR="00B945A4">
        <w:t>overnor by July 1, 2021</w:t>
      </w:r>
      <w:r w:rsidR="00C7048F">
        <w:t>.</w:t>
      </w:r>
      <w:r w:rsidR="00CF0740">
        <w:t xml:space="preserve"> </w:t>
      </w:r>
    </w:p>
    <w:p w:rsidR="004C7128" w:rsidRDefault="00CF0740" w:rsidP="00C7048F">
      <w:pPr>
        <w:pStyle w:val="BodyText"/>
      </w:pPr>
      <w:r>
        <w:t>F</w:t>
      </w:r>
      <w:r w:rsidR="00145F1C">
        <w:t>PL began</w:t>
      </w:r>
      <w:r w:rsidR="00D339BF">
        <w:t xml:space="preserve"> voluntarily</w:t>
      </w:r>
      <w:r w:rsidR="00145F1C">
        <w:t xml:space="preserve"> implementing in 2019 an EV infrastructure pilot called </w:t>
      </w:r>
      <w:r>
        <w:t xml:space="preserve">FPL EVolution. Under the EVolution pilot, </w:t>
      </w:r>
      <w:r w:rsidR="00FC41BC">
        <w:t xml:space="preserve">as of June 2020, </w:t>
      </w:r>
      <w:r>
        <w:t xml:space="preserve">FPL </w:t>
      </w:r>
      <w:r w:rsidR="00FC41BC">
        <w:t>has</w:t>
      </w:r>
      <w:r>
        <w:t xml:space="preserve"> instal</w:t>
      </w:r>
      <w:r w:rsidR="00FC41BC">
        <w:t>led</w:t>
      </w:r>
      <w:r>
        <w:t xml:space="preserve"> </w:t>
      </w:r>
      <w:r w:rsidR="00FC41BC">
        <w:t>166 L</w:t>
      </w:r>
      <w:r>
        <w:t xml:space="preserve">evel 2 </w:t>
      </w:r>
      <w:r w:rsidR="00FC41BC">
        <w:t xml:space="preserve">(4-6 hours to full charge) </w:t>
      </w:r>
      <w:r>
        <w:t xml:space="preserve">charging stations at 27 locations with plans to install </w:t>
      </w:r>
      <w:r w:rsidR="004F7A07">
        <w:t>more than</w:t>
      </w:r>
      <w:r>
        <w:t xml:space="preserve"> 1,000 </w:t>
      </w:r>
      <w:r w:rsidR="004F7A07">
        <w:t xml:space="preserve">additional </w:t>
      </w:r>
      <w:r>
        <w:t>charging stations over an approximate three-year period</w:t>
      </w:r>
      <w:r w:rsidR="008D3A3B">
        <w:t>.</w:t>
      </w:r>
      <w:r w:rsidR="00FC41BC">
        <w:t xml:space="preserve"> The </w:t>
      </w:r>
      <w:r w:rsidR="005448CA">
        <w:t>additional charging stations</w:t>
      </w:r>
      <w:r w:rsidR="00FC41BC">
        <w:t xml:space="preserve"> FPL plans to install will include Level 2 and </w:t>
      </w:r>
      <w:r w:rsidR="007F475D">
        <w:t>fast</w:t>
      </w:r>
      <w:r w:rsidR="00FC41BC">
        <w:t xml:space="preserve"> </w:t>
      </w:r>
      <w:r w:rsidR="008D3A3B">
        <w:t xml:space="preserve">charging stations </w:t>
      </w:r>
      <w:r w:rsidR="00FC41BC">
        <w:t>at</w:t>
      </w:r>
      <w:r w:rsidR="008D3A3B">
        <w:t xml:space="preserve"> locations </w:t>
      </w:r>
      <w:r w:rsidR="00145F1C">
        <w:t xml:space="preserve">such as </w:t>
      </w:r>
      <w:r w:rsidR="008D3A3B">
        <w:t>public parks, malls, companies that wish to install charging stations for publi</w:t>
      </w:r>
      <w:r w:rsidR="00FC41BC">
        <w:t>c</w:t>
      </w:r>
      <w:r w:rsidR="008D3A3B">
        <w:t xml:space="preserve"> and employee use,</w:t>
      </w:r>
      <w:r w:rsidR="00D339BF">
        <w:t xml:space="preserve"> high-traffic areas</w:t>
      </w:r>
      <w:r>
        <w:t xml:space="preserve"> along highways</w:t>
      </w:r>
      <w:r w:rsidR="00163D5A">
        <w:t xml:space="preserve"> </w:t>
      </w:r>
      <w:r w:rsidR="004F63DE">
        <w:t xml:space="preserve">such as </w:t>
      </w:r>
      <w:r w:rsidR="00E539CA">
        <w:t xml:space="preserve">the </w:t>
      </w:r>
      <w:r w:rsidR="00777FCC">
        <w:t>Florida</w:t>
      </w:r>
      <w:r w:rsidR="004F7A07">
        <w:t xml:space="preserve"> </w:t>
      </w:r>
      <w:r w:rsidR="00777FCC">
        <w:t>Turnpike, Interstate-95, or Interstate-75</w:t>
      </w:r>
      <w:r>
        <w:t xml:space="preserve">, and along evacuation routes. </w:t>
      </w:r>
      <w:r w:rsidR="004C7128">
        <w:t xml:space="preserve">Specifically, FPL estimates that it will install 1,150 Level 2 chargers and 218 fast charging stations. </w:t>
      </w:r>
      <w:r w:rsidR="00B62867">
        <w:t>FPL stated that the average cost to install a single Level 2 charger is approximately $5,500 and for a fast charger approximately $80,000; however, actual cost could vary based on location and technology.</w:t>
      </w:r>
    </w:p>
    <w:p w:rsidR="00145F1C" w:rsidRDefault="008D3A3B" w:rsidP="00C7048F">
      <w:pPr>
        <w:pStyle w:val="BodyText"/>
      </w:pPr>
      <w:r>
        <w:t xml:space="preserve">FPL contends that the EVolution </w:t>
      </w:r>
      <w:r w:rsidR="00145F1C">
        <w:t>pilot</w:t>
      </w:r>
      <w:r>
        <w:t xml:space="preserve"> will help the </w:t>
      </w:r>
      <w:r w:rsidR="00E06986">
        <w:t>s</w:t>
      </w:r>
      <w:r>
        <w:t xml:space="preserve">tate expand the </w:t>
      </w:r>
      <w:r w:rsidR="005448CA">
        <w:t>number of</w:t>
      </w:r>
      <w:r>
        <w:t xml:space="preserve"> EV charging stations</w:t>
      </w:r>
      <w:r w:rsidR="00145F1C">
        <w:t xml:space="preserve"> and allow FPL to conduct research in areas such </w:t>
      </w:r>
      <w:r w:rsidR="00E539CA">
        <w:t xml:space="preserve">as: (1) </w:t>
      </w:r>
      <w:r w:rsidR="00145F1C">
        <w:t xml:space="preserve">FPL-owned charging stations, </w:t>
      </w:r>
      <w:r w:rsidR="00E539CA">
        <w:t xml:space="preserve">(2) </w:t>
      </w:r>
      <w:r w:rsidR="00145F1C">
        <w:t xml:space="preserve">partnering with commercial customers who wish to offer EV charging services on their premises, </w:t>
      </w:r>
      <w:r w:rsidR="00E539CA">
        <w:t xml:space="preserve">(3) </w:t>
      </w:r>
      <w:r w:rsidR="00145F1C">
        <w:t>rate structures</w:t>
      </w:r>
      <w:r w:rsidR="003336C6">
        <w:t xml:space="preserve">, and </w:t>
      </w:r>
      <w:r w:rsidR="00E539CA">
        <w:t>(</w:t>
      </w:r>
      <w:r w:rsidR="00D339BF">
        <w:t>4</w:t>
      </w:r>
      <w:r w:rsidR="00E539CA">
        <w:t xml:space="preserve">) </w:t>
      </w:r>
      <w:r w:rsidR="003336C6">
        <w:t>the effects of charging stations on system load and the electric distribution system</w:t>
      </w:r>
      <w:r>
        <w:t xml:space="preserve">. </w:t>
      </w:r>
    </w:p>
    <w:p w:rsidR="00C7048F" w:rsidRDefault="00CF0740" w:rsidP="00C7048F">
      <w:pPr>
        <w:pStyle w:val="BodyText"/>
      </w:pPr>
      <w:r>
        <w:t xml:space="preserve">FPL states that the utility intends to </w:t>
      </w:r>
      <w:r w:rsidR="003C6B1D">
        <w:t>request</w:t>
      </w:r>
      <w:r>
        <w:t xml:space="preserve"> base rate recovery of the EVolution </w:t>
      </w:r>
      <w:r w:rsidR="00FC41BC">
        <w:t>infrastructure</w:t>
      </w:r>
      <w:r>
        <w:t xml:space="preserve"> as part of its next base rate proceeding. </w:t>
      </w:r>
      <w:r w:rsidR="004C7128">
        <w:t xml:space="preserve">FPL anticipates the total investment in the FPL EVolution pilot to be $30 million through the end of 2022; however, a portion of this investment will be offset by any revenues received under the proposed UEV tariff. </w:t>
      </w:r>
      <w:r w:rsidR="00387B14">
        <w:t xml:space="preserve">FPL reflects the revenues, operating expenses, capital additions, and depreciation associated with the current and planned </w:t>
      </w:r>
      <w:r w:rsidR="004F63DE">
        <w:t>L</w:t>
      </w:r>
      <w:r w:rsidR="00387B14">
        <w:t xml:space="preserve">evel 2 and </w:t>
      </w:r>
      <w:r w:rsidR="005B1CB8">
        <w:t xml:space="preserve">fast charging </w:t>
      </w:r>
      <w:r w:rsidR="00387B14">
        <w:t>stations as above-the-line items on the Earnings Surveillance Reports</w:t>
      </w:r>
      <w:r w:rsidR="00D10779">
        <w:t xml:space="preserve"> </w:t>
      </w:r>
      <w:r w:rsidR="004F63DE">
        <w:t>filed with the Commission</w:t>
      </w:r>
      <w:r w:rsidR="00387B14">
        <w:t xml:space="preserve">. </w:t>
      </w:r>
    </w:p>
    <w:p w:rsidR="00FC1F93" w:rsidRDefault="00FC1F93" w:rsidP="00FC1F93">
      <w:pPr>
        <w:pStyle w:val="First-LevelSubheading"/>
      </w:pPr>
      <w:r>
        <w:lastRenderedPageBreak/>
        <w:t>Commission Jurisdiction</w:t>
      </w:r>
    </w:p>
    <w:p w:rsidR="00AE6AF4" w:rsidRDefault="00AE6AF4" w:rsidP="00AE6AF4">
      <w:pPr>
        <w:pStyle w:val="BodyText"/>
      </w:pPr>
      <w:r>
        <w:t>Under its general grant of authority</w:t>
      </w:r>
      <w:r>
        <w:rPr>
          <w:rStyle w:val="FootnoteReference"/>
        </w:rPr>
        <w:footnoteReference w:id="3"/>
      </w:r>
      <w:r>
        <w:t xml:space="preserve"> and the flexibility afforded by the Florida Supreme Court in construing and applying these </w:t>
      </w:r>
      <w:r w:rsidRPr="004B6D98">
        <w:t>statutes</w:t>
      </w:r>
      <w:r>
        <w:t>,</w:t>
      </w:r>
      <w:r>
        <w:rPr>
          <w:rStyle w:val="FootnoteReference"/>
        </w:rPr>
        <w:footnoteReference w:id="4"/>
      </w:r>
      <w:r w:rsidRPr="004B6D98">
        <w:t xml:space="preserve"> the </w:t>
      </w:r>
      <w:r>
        <w:t xml:space="preserve">Commission has previously approved several EV pilot programs. In 1995, the Commission approved an </w:t>
      </w:r>
      <w:r w:rsidRPr="00BC44BE">
        <w:t>electric vehicle tariff</w:t>
      </w:r>
      <w:r>
        <w:t xml:space="preserve"> for Tampa Electric Company.</w:t>
      </w:r>
      <w:r>
        <w:rPr>
          <w:rStyle w:val="FootnoteReference"/>
        </w:rPr>
        <w:footnoteReference w:id="5"/>
      </w:r>
      <w:r>
        <w:t xml:space="preserve"> More recently, in 2017, the Commission addressed EV charging stations owned by utilities in two rate case settlements. In Gulf Power Company’s rate case settlement, the Commission </w:t>
      </w:r>
      <w:r w:rsidRPr="006C75F4">
        <w:t xml:space="preserve">permitted </w:t>
      </w:r>
      <w:r>
        <w:t xml:space="preserve">the utility </w:t>
      </w:r>
      <w:r w:rsidRPr="006C75F4">
        <w:t xml:space="preserve">to provide </w:t>
      </w:r>
      <w:r>
        <w:t xml:space="preserve">EV </w:t>
      </w:r>
      <w:r w:rsidRPr="006C75F4">
        <w:t>charging stations on a revenue neutral basis as a pilot program</w:t>
      </w:r>
      <w:r>
        <w:t xml:space="preserve"> and stated that the Commission “</w:t>
      </w:r>
      <w:r w:rsidRPr="006C75F4">
        <w:t xml:space="preserve">retains the ability to review and make a determination regarding the appropriate regulatory jurisdiction and regulatory treatment of </w:t>
      </w:r>
      <w:r>
        <w:t xml:space="preserve">EV </w:t>
      </w:r>
      <w:r w:rsidRPr="006C75F4">
        <w:t>charging stations</w:t>
      </w:r>
      <w:r>
        <w:t>.”</w:t>
      </w:r>
      <w:r>
        <w:rPr>
          <w:rStyle w:val="FootnoteReference"/>
        </w:rPr>
        <w:footnoteReference w:id="6"/>
      </w:r>
      <w:r>
        <w:t xml:space="preserve"> In </w:t>
      </w:r>
      <w:r w:rsidRPr="006C392F">
        <w:t>Duke Energy Florida</w:t>
      </w:r>
      <w:r>
        <w:t xml:space="preserve">, LLC’s (DEF) rate case settlement, the Commission authorized the utility to </w:t>
      </w:r>
      <w:r w:rsidRPr="00DC105E">
        <w:t>purchase, install, own, and support Ele</w:t>
      </w:r>
      <w:r>
        <w:t>ctric Vehicle Service Equipment</w:t>
      </w:r>
      <w:r w:rsidRPr="00DC105E">
        <w:t xml:space="preserve"> as part of a five</w:t>
      </w:r>
      <w:r w:rsidR="00E72B22">
        <w:t>-</w:t>
      </w:r>
      <w:r w:rsidRPr="00DC105E">
        <w:t xml:space="preserve"> year pilot program</w:t>
      </w:r>
      <w:r>
        <w:t xml:space="preserve"> and the agreement provided that </w:t>
      </w:r>
      <w:r w:rsidRPr="00DC105E">
        <w:t xml:space="preserve">DEF may incur up to $8 million plus reasonable operating </w:t>
      </w:r>
      <w:r>
        <w:t>expenses</w:t>
      </w:r>
      <w:r w:rsidRPr="00DC105E">
        <w:t>.</w:t>
      </w:r>
      <w:r>
        <w:rPr>
          <w:rStyle w:val="FootnoteReference"/>
        </w:rPr>
        <w:footnoteReference w:id="7"/>
      </w:r>
    </w:p>
    <w:p w:rsidR="00AE6AF4" w:rsidRDefault="00AE6AF4" w:rsidP="00AE6AF4">
      <w:pPr>
        <w:pStyle w:val="BodyText"/>
      </w:pPr>
      <w:r>
        <w:t xml:space="preserve">In last year’s session, the Legislature enacted Section 339.287, F.S. This statute recognizes the emerging importance of EV charging stations and the important role of utilities in this effort. Staff also notes that several public utility commissions in other states have approved utilities’ </w:t>
      </w:r>
      <w:r w:rsidRPr="00915FEC">
        <w:rPr>
          <w:rStyle w:val="text"/>
        </w:rPr>
        <w:t xml:space="preserve">provision of </w:t>
      </w:r>
      <w:r>
        <w:rPr>
          <w:rStyle w:val="text"/>
        </w:rPr>
        <w:t>EV charging to the public</w:t>
      </w:r>
      <w:r w:rsidRPr="00056A90">
        <w:t>.</w:t>
      </w:r>
      <w:r>
        <w:rPr>
          <w:rStyle w:val="FootnoteReference"/>
        </w:rPr>
        <w:footnoteReference w:id="8"/>
      </w:r>
    </w:p>
    <w:p w:rsidR="00AE6AF4" w:rsidRDefault="00AE6AF4" w:rsidP="00AE6AF4">
      <w:pPr>
        <w:jc w:val="both"/>
      </w:pPr>
      <w:r>
        <w:t>Staff has issued four data requests with responses provided by the utility on August 3, August 10, October 2, and November 6, 2020. This recommendation addresses FPL’s proposed tariffs as shown in Attachment A to the recommendation. The Commission has jurisdiction over this matter pursuant to Sections 366.03, 366.04, 366.05, and 366.06, F.S.</w:t>
      </w:r>
    </w:p>
    <w:p w:rsidR="00EA48F1" w:rsidRDefault="00C7048F" w:rsidP="00C7048F">
      <w:pPr>
        <w:pStyle w:val="BodyText"/>
        <w:sectPr w:rsidR="00EA48F1" w:rsidSect="00EA48F1">
          <w:headerReference w:type="default" r:id="rId9"/>
          <w:footerReference w:type="default" r:id="rId10"/>
          <w:pgSz w:w="12240" w:h="15840" w:code="1"/>
          <w:pgMar w:top="1584" w:right="1440" w:bottom="1440" w:left="1440" w:header="720" w:footer="720" w:gutter="0"/>
          <w:cols w:space="720"/>
          <w:formProt w:val="0"/>
          <w:titlePg/>
          <w:docGrid w:linePitch="360"/>
        </w:sectPr>
      </w:pPr>
      <w:r>
        <w:t xml:space="preserve"> </w:t>
      </w:r>
    </w:p>
    <w:p w:rsidR="007C0528" w:rsidRDefault="007C0528">
      <w:pPr>
        <w:pStyle w:val="RecommendationMajorSectionHeading"/>
      </w:pPr>
      <w:bookmarkStart w:id="13" w:name="DiscussionOfIssues"/>
      <w:bookmarkEnd w:id="11"/>
      <w:r>
        <w:lastRenderedPageBreak/>
        <w:t>Discussion of Issues</w:t>
      </w:r>
    </w:p>
    <w:bookmarkEnd w:id="13"/>
    <w:p w:rsidR="00C7048F" w:rsidRDefault="00C7048F">
      <w:pPr>
        <w:pStyle w:val="IssueHeading"/>
        <w:rPr>
          <w:vanish/>
          <w:specVanish/>
        </w:rPr>
      </w:pPr>
      <w:r w:rsidRPr="004C3641">
        <w:t xml:space="preserve">Issue </w:t>
      </w:r>
      <w:r w:rsidR="000618EC">
        <w:fldChar w:fldCharType="begin"/>
      </w:r>
      <w:r w:rsidR="000618EC">
        <w:instrText xml:space="preserve"> SEQ Issue \* MERGEFORMAT </w:instrText>
      </w:r>
      <w:r w:rsidR="000618EC">
        <w:fldChar w:fldCharType="separate"/>
      </w:r>
      <w:r w:rsidR="006A7898">
        <w:rPr>
          <w:noProof/>
        </w:rPr>
        <w:t>1</w:t>
      </w:r>
      <w:r w:rsidR="000618EC">
        <w:rPr>
          <w:noProof/>
        </w:rPr>
        <w:fldChar w:fldCharType="end"/>
      </w:r>
      <w:r w:rsidRPr="004C3641">
        <w:t>:</w:t>
      </w:r>
      <w:r>
        <w:fldChar w:fldCharType="begin"/>
      </w:r>
      <w:r>
        <w:instrText xml:space="preserve"> TC "</w:instrText>
      </w:r>
      <w:r>
        <w:fldChar w:fldCharType="begin"/>
      </w:r>
      <w:r>
        <w:instrText xml:space="preserve"> SEQ issue \c </w:instrText>
      </w:r>
      <w:r>
        <w:fldChar w:fldCharType="separate"/>
      </w:r>
      <w:r w:rsidR="006A7898">
        <w:rPr>
          <w:noProof/>
        </w:rPr>
        <w:instrText>1</w:instrText>
      </w:r>
      <w:r>
        <w:fldChar w:fldCharType="end"/>
      </w:r>
      <w:r>
        <w:tab/>
        <w:instrText xml:space="preserve">" \l 1 </w:instrText>
      </w:r>
      <w:r>
        <w:fldChar w:fldCharType="end"/>
      </w:r>
      <w:r>
        <w:t> </w:t>
      </w:r>
    </w:p>
    <w:p w:rsidR="00C7048F" w:rsidRDefault="00C7048F">
      <w:pPr>
        <w:pStyle w:val="BodyText"/>
      </w:pPr>
      <w:r>
        <w:t xml:space="preserve"> Should the Commission approve </w:t>
      </w:r>
      <w:r w:rsidR="003B292A">
        <w:t xml:space="preserve">FPL’s </w:t>
      </w:r>
      <w:r>
        <w:t xml:space="preserve">proposed </w:t>
      </w:r>
      <w:r w:rsidR="00633ACE">
        <w:t xml:space="preserve">optional </w:t>
      </w:r>
      <w:r w:rsidR="0064109C" w:rsidRPr="00A61051">
        <w:t>Utility-Owned Public Charging for Electr</w:t>
      </w:r>
      <w:r w:rsidR="0064109C">
        <w:t>ic Vehicles (</w:t>
      </w:r>
      <w:r>
        <w:t>UEV</w:t>
      </w:r>
      <w:r w:rsidR="0064109C">
        <w:t>)</w:t>
      </w:r>
      <w:r w:rsidR="00633ACE">
        <w:t xml:space="preserve"> pilot</w:t>
      </w:r>
      <w:r>
        <w:t xml:space="preserve"> tariff? </w:t>
      </w:r>
    </w:p>
    <w:p w:rsidR="00C7048F" w:rsidRPr="004C3641" w:rsidRDefault="00C7048F">
      <w:pPr>
        <w:pStyle w:val="IssueSubsectionHeading"/>
        <w:rPr>
          <w:vanish/>
          <w:specVanish/>
        </w:rPr>
      </w:pPr>
      <w:r w:rsidRPr="004C3641">
        <w:t>Recommendation: </w:t>
      </w:r>
    </w:p>
    <w:p w:rsidR="00C7048F" w:rsidRDefault="00C7048F">
      <w:pPr>
        <w:pStyle w:val="BodyText"/>
      </w:pPr>
      <w:r>
        <w:t> </w:t>
      </w:r>
      <w:r w:rsidR="0038109D">
        <w:t>Yes,</w:t>
      </w:r>
      <w:r>
        <w:t xml:space="preserve"> </w:t>
      </w:r>
      <w:r w:rsidR="004F63DE" w:rsidRPr="0038109D">
        <w:t>staff recommends that the Commission approve FPL’s proposed optional UEV pilot tariff, effective January 1, 2021. FPL should</w:t>
      </w:r>
      <w:r w:rsidR="005448CA">
        <w:t xml:space="preserve"> file annual reports</w:t>
      </w:r>
      <w:r w:rsidR="004F63DE" w:rsidRPr="0038109D">
        <w:t xml:space="preserve"> </w:t>
      </w:r>
      <w:r w:rsidR="005448CA">
        <w:t>by January 30</w:t>
      </w:r>
      <w:r w:rsidR="00934FA0">
        <w:t xml:space="preserve">, with the first report due January 30, 2022, for the reporting period of January through December 2021. The report should </w:t>
      </w:r>
      <w:r w:rsidR="004F63DE" w:rsidRPr="0038109D">
        <w:t>provid</w:t>
      </w:r>
      <w:r w:rsidR="00934FA0">
        <w:t>e</w:t>
      </w:r>
      <w:r w:rsidR="004F63DE" w:rsidRPr="0038109D">
        <w:t xml:space="preserve"> </w:t>
      </w:r>
      <w:r w:rsidR="00BE1A86">
        <w:t xml:space="preserve">capital and operating </w:t>
      </w:r>
      <w:r w:rsidR="00BE1A86" w:rsidRPr="0038109D">
        <w:t>cost</w:t>
      </w:r>
      <w:r w:rsidR="00BE1A86">
        <w:t>s, revenue requirements, revenues collected,</w:t>
      </w:r>
      <w:r w:rsidR="00BE1A86" w:rsidRPr="0038109D">
        <w:t xml:space="preserve"> and</w:t>
      </w:r>
      <w:r w:rsidR="00BE1A86" w:rsidRPr="00DA1A36">
        <w:t xml:space="preserve"> energy sales </w:t>
      </w:r>
      <w:r w:rsidR="00BE1A86" w:rsidRPr="0038109D">
        <w:t xml:space="preserve">of its utility-owned </w:t>
      </w:r>
      <w:r w:rsidR="00BE1A86">
        <w:t xml:space="preserve">fast </w:t>
      </w:r>
      <w:r w:rsidR="00BE1A86" w:rsidRPr="0038109D">
        <w:t>charging stations</w:t>
      </w:r>
      <w:r w:rsidR="004F63DE" w:rsidRPr="0038109D">
        <w:t>, together with updated market rates</w:t>
      </w:r>
      <w:r w:rsidR="00DF787A">
        <w:t>,</w:t>
      </w:r>
      <w:r w:rsidR="004F63DE" w:rsidRPr="0038109D">
        <w:t xml:space="preserve"> to allow the Commission to </w:t>
      </w:r>
      <w:r w:rsidR="001013D5">
        <w:t xml:space="preserve">monitor </w:t>
      </w:r>
      <w:r w:rsidR="004F63DE" w:rsidRPr="00DA1A36">
        <w:t>the reasonableness of the UEV rate</w:t>
      </w:r>
      <w:r w:rsidR="00934FA0">
        <w:t>.</w:t>
      </w:r>
      <w:r w:rsidR="005448CA">
        <w:t xml:space="preserve"> </w:t>
      </w:r>
      <w:r w:rsidR="00C04D09">
        <w:t>The tariff should remain in effect for a period of five years, unless extended</w:t>
      </w:r>
      <w:r w:rsidR="00D339BF">
        <w:t>, modified, or terminated</w:t>
      </w:r>
      <w:r w:rsidR="00C04D09">
        <w:t xml:space="preserve"> by order of the Commission or terminated early by FPL upon notice to the Commission.</w:t>
      </w:r>
      <w:r w:rsidR="00DF787A">
        <w:t xml:space="preserve"> Before the end of the five-year period, FPL should file </w:t>
      </w:r>
      <w:r w:rsidR="009E0F20">
        <w:t xml:space="preserve">no later than September 1, 2025, </w:t>
      </w:r>
      <w:r w:rsidR="00DF787A">
        <w:t>a petition to extend, modify, or terminate the UEV pilot tariff.</w:t>
      </w:r>
      <w:r w:rsidR="00C04D09">
        <w:t xml:space="preserve"> </w:t>
      </w:r>
      <w:r w:rsidR="0038109D">
        <w:t>(Draper</w:t>
      </w:r>
      <w:r w:rsidR="00D81EE9">
        <w:t>, Coston</w:t>
      </w:r>
      <w:r w:rsidR="00CD3447">
        <w:t>, Stiller</w:t>
      </w:r>
      <w:r w:rsidR="0038109D">
        <w:t>)</w:t>
      </w:r>
      <w:r w:rsidR="00BE1A86">
        <w:t xml:space="preserve"> </w:t>
      </w:r>
    </w:p>
    <w:p w:rsidR="00C7048F" w:rsidRPr="004C3641" w:rsidRDefault="00C7048F">
      <w:pPr>
        <w:pStyle w:val="IssueSubsectionHeading"/>
        <w:rPr>
          <w:vanish/>
          <w:specVanish/>
        </w:rPr>
      </w:pPr>
      <w:r w:rsidRPr="004C3641">
        <w:t>Staff Analysis: </w:t>
      </w:r>
    </w:p>
    <w:p w:rsidR="00674495" w:rsidRDefault="00C7048F" w:rsidP="00C7048F">
      <w:pPr>
        <w:pStyle w:val="BodyText"/>
      </w:pPr>
      <w:r>
        <w:t> </w:t>
      </w:r>
    </w:p>
    <w:p w:rsidR="00674495" w:rsidRDefault="00674495" w:rsidP="00674495">
      <w:pPr>
        <w:pStyle w:val="First-LevelSubheading"/>
      </w:pPr>
      <w:r>
        <w:t>Overview of Proposed UEV Tariff</w:t>
      </w:r>
    </w:p>
    <w:p w:rsidR="00F4673A" w:rsidRDefault="00C7048F" w:rsidP="00C7048F">
      <w:pPr>
        <w:pStyle w:val="BodyText"/>
      </w:pPr>
      <w:r>
        <w:t xml:space="preserve">The proposed UEV tariff would apply to customers charging electric vehicles </w:t>
      </w:r>
      <w:r w:rsidR="00E06986">
        <w:t xml:space="preserve">that purchase charging services directly from FPL </w:t>
      </w:r>
      <w:r>
        <w:t xml:space="preserve">at </w:t>
      </w:r>
      <w:r w:rsidR="007F475D">
        <w:t xml:space="preserve">certain </w:t>
      </w:r>
      <w:r>
        <w:t>FPL-owned public</w:t>
      </w:r>
      <w:r w:rsidR="007F475D">
        <w:t xml:space="preserve"> fast charging</w:t>
      </w:r>
      <w:r w:rsidR="00F4673A">
        <w:t xml:space="preserve"> </w:t>
      </w:r>
      <w:r>
        <w:t xml:space="preserve">stations. </w:t>
      </w:r>
      <w:r w:rsidR="007F475D">
        <w:t xml:space="preserve">Fast charging </w:t>
      </w:r>
      <w:r w:rsidR="00AD506F">
        <w:t xml:space="preserve">stations provide electricity at high voltage (the UEV tariff requires power to be delivered at 50 </w:t>
      </w:r>
      <w:r w:rsidR="007F475D">
        <w:t>kilowatts</w:t>
      </w:r>
      <w:r w:rsidR="00AD506F">
        <w:t xml:space="preserve"> or greater) </w:t>
      </w:r>
      <w:r w:rsidR="00E539CA">
        <w:t>which</w:t>
      </w:r>
      <w:r w:rsidR="00AD506F">
        <w:t xml:space="preserve"> results in a charging t</w:t>
      </w:r>
      <w:r w:rsidR="00641D3C">
        <w:t>ime of approximately 30 minutes</w:t>
      </w:r>
      <w:r w:rsidR="00AD506F">
        <w:t xml:space="preserve">. </w:t>
      </w:r>
      <w:r w:rsidR="00F4673A">
        <w:t xml:space="preserve">FPL stated that </w:t>
      </w:r>
      <w:r w:rsidR="00641D3C">
        <w:t xml:space="preserve">the </w:t>
      </w:r>
      <w:r w:rsidR="00F4673A">
        <w:t xml:space="preserve">determination of which charging stations would use the proposed tariff would be made on a site by site basis and based on the site host’s preference. If the UEV tariff is not used, the site host </w:t>
      </w:r>
      <w:r w:rsidR="00641D3C">
        <w:t xml:space="preserve">would </w:t>
      </w:r>
      <w:r w:rsidR="007F475D">
        <w:t>provide the charging services and pay FPL’s otherwise applicable commercial rates</w:t>
      </w:r>
      <w:r w:rsidR="003F27E8">
        <w:t xml:space="preserve"> and retain the revenues collected for providing charging services</w:t>
      </w:r>
      <w:r w:rsidR="00F4673A">
        <w:t>.</w:t>
      </w:r>
    </w:p>
    <w:p w:rsidR="00C7048F" w:rsidRDefault="00C7048F" w:rsidP="00C7048F">
      <w:pPr>
        <w:pStyle w:val="BodyText"/>
      </w:pPr>
      <w:r>
        <w:t xml:space="preserve">The user </w:t>
      </w:r>
      <w:r w:rsidR="00641D3C">
        <w:t xml:space="preserve">of a utility-owned </w:t>
      </w:r>
      <w:r w:rsidR="007F475D">
        <w:t>fast charging</w:t>
      </w:r>
      <w:r w:rsidR="00641D3C">
        <w:t xml:space="preserve"> station </w:t>
      </w:r>
      <w:r>
        <w:t xml:space="preserve">must register an account with FPL’s mobile application, including payment information, prior to charging the EV. FPL currently does not have a </w:t>
      </w:r>
      <w:r w:rsidR="00BA6A3A">
        <w:t>tariff</w:t>
      </w:r>
      <w:r>
        <w:t xml:space="preserve"> to charge</w:t>
      </w:r>
      <w:r w:rsidR="00BA6A3A">
        <w:t xml:space="preserve"> </w:t>
      </w:r>
      <w:r w:rsidR="00970CD9">
        <w:t>customers who use charging stations the utility owns and operates</w:t>
      </w:r>
      <w:r w:rsidR="0038109D">
        <w:t xml:space="preserve"> </w:t>
      </w:r>
      <w:r w:rsidR="007F475D">
        <w:t xml:space="preserve">under its EVolution pilot </w:t>
      </w:r>
      <w:r w:rsidR="0038109D">
        <w:t>and, therefore,</w:t>
      </w:r>
      <w:r>
        <w:t xml:space="preserve"> FPL is currently not charging drivers</w:t>
      </w:r>
      <w:r w:rsidR="00641D3C">
        <w:t xml:space="preserve"> </w:t>
      </w:r>
      <w:r>
        <w:t xml:space="preserve">for charging services. </w:t>
      </w:r>
      <w:r w:rsidR="00E539CA">
        <w:t>Currently, t</w:t>
      </w:r>
      <w:r>
        <w:t>he site host for each station is the customer of record and pays FPL standard rates for the electricity delivered to the site. The EV charging services are provided for free by the site host or the site host may charge a fee directly to the EV drive</w:t>
      </w:r>
      <w:r w:rsidR="00BA6A3A">
        <w:t>r</w:t>
      </w:r>
      <w:r>
        <w:t xml:space="preserve">s. </w:t>
      </w:r>
    </w:p>
    <w:p w:rsidR="00C7048F" w:rsidRDefault="00C7048F" w:rsidP="00C7048F">
      <w:pPr>
        <w:pStyle w:val="BodyText"/>
      </w:pPr>
      <w:r>
        <w:t xml:space="preserve">FPL’s proposed </w:t>
      </w:r>
      <w:r w:rsidR="00674495">
        <w:t xml:space="preserve">volumetric </w:t>
      </w:r>
      <w:r>
        <w:t>rate is $0.30 per kilowatt-hour (kWh).</w:t>
      </w:r>
      <w:r w:rsidR="00C439B1">
        <w:rPr>
          <w:rStyle w:val="FootnoteReference"/>
        </w:rPr>
        <w:footnoteReference w:id="9"/>
      </w:r>
      <w:r>
        <w:t xml:space="preserve"> FPL explained that the rate was chosen based on a comparison of various </w:t>
      </w:r>
      <w:r w:rsidR="00B377B1">
        <w:t>automotive</w:t>
      </w:r>
      <w:r>
        <w:t xml:space="preserve"> fuel alternatives available to customers. Specifically, FPL stated that when comparing the average </w:t>
      </w:r>
      <w:r w:rsidR="00B377B1">
        <w:t>mileage</w:t>
      </w:r>
      <w:r>
        <w:t xml:space="preserve"> efficiency of electric vehicles to gasoline-powered vehicles, the electricity price that equates to the same cost per mile is $0.31 per kWh. Furthermore, public fast charging prices in Florida offered by other providers, such as Tesla, </w:t>
      </w:r>
      <w:r w:rsidR="00B377B1">
        <w:t>EVgo</w:t>
      </w:r>
      <w:r>
        <w:t xml:space="preserve">, and Electrify America, average at $0.35 per kWh. </w:t>
      </w:r>
      <w:r w:rsidR="00A25C74">
        <w:t xml:space="preserve">However, FPL explained that the utility gave more consideration to the Tesla charging rate of $0.28 per kWh, because at the time the utility did the calculation, Tesla was the only EV provider charging </w:t>
      </w:r>
      <w:r w:rsidR="00A25C74">
        <w:lastRenderedPageBreak/>
        <w:t>on a per-kWh basis. EVgo and Electrify America offer</w:t>
      </w:r>
      <w:r w:rsidR="00914D32">
        <w:t>ed</w:t>
      </w:r>
      <w:r w:rsidR="00A25C74">
        <w:t xml:space="preserve"> per-minute charging rates and due to </w:t>
      </w:r>
      <w:r w:rsidR="00B22378">
        <w:t>varying charging speeds may present a level of uncertainty when coverting to a price per kWh.</w:t>
      </w:r>
      <w:r w:rsidR="00914D32">
        <w:rPr>
          <w:rStyle w:val="FootnoteReference"/>
        </w:rPr>
        <w:footnoteReference w:id="10"/>
      </w:r>
      <w:r w:rsidR="00B22378">
        <w:t xml:space="preserve"> </w:t>
      </w:r>
      <w:r>
        <w:t xml:space="preserve">FPL asserts that the proposed $0.30 per kWh rate is reasonable compared to </w:t>
      </w:r>
      <w:r w:rsidR="00B62867">
        <w:t xml:space="preserve">the equivalent cost per mile for gasoline-powered vehicles and the </w:t>
      </w:r>
      <w:r>
        <w:t xml:space="preserve">EV pricing options offered by non-utility providers. </w:t>
      </w:r>
    </w:p>
    <w:p w:rsidR="00C7048F" w:rsidRDefault="00C7048F" w:rsidP="00C7048F">
      <w:pPr>
        <w:pStyle w:val="BodyText"/>
      </w:pPr>
      <w:r>
        <w:t>The proposed $0.30 per kWh rate is not cost-based. FPL stated that the utility currently does not have data regarding actual sales volumes and operating costs of utility-owned public charging stations and, therefore, developing cost-based rates would be conjectural at this time.</w:t>
      </w:r>
      <w:r w:rsidR="00970CD9">
        <w:t xml:space="preserve"> To support the proposed “market-based” rates, FPL referred to a decision by the Washington Utilities and Transportation Commission, which approved a pilot tariff for </w:t>
      </w:r>
      <w:r w:rsidR="00557B4F">
        <w:t>fast charging rate</w:t>
      </w:r>
      <w:r w:rsidR="00970CD9">
        <w:t xml:space="preserve"> that </w:t>
      </w:r>
      <w:r w:rsidR="00557B4F">
        <w:t>is</w:t>
      </w:r>
      <w:r w:rsidR="00970CD9">
        <w:t xml:space="preserve"> </w:t>
      </w:r>
      <w:r w:rsidR="00557B4F">
        <w:t>comparable</w:t>
      </w:r>
      <w:r w:rsidR="00970CD9">
        <w:t xml:space="preserve"> </w:t>
      </w:r>
      <w:r w:rsidR="00557B4F">
        <w:t>to</w:t>
      </w:r>
      <w:r w:rsidR="007F475D">
        <w:t xml:space="preserve"> </w:t>
      </w:r>
      <w:r w:rsidR="00970CD9">
        <w:t>rate</w:t>
      </w:r>
      <w:r w:rsidR="00557B4F">
        <w:t>s</w:t>
      </w:r>
      <w:r w:rsidR="00970CD9">
        <w:t xml:space="preserve"> being charged by other public charging facilities.</w:t>
      </w:r>
      <w:r w:rsidR="00F0493F" w:rsidRPr="00F0493F">
        <w:t xml:space="preserve"> </w:t>
      </w:r>
    </w:p>
    <w:p w:rsidR="00674495" w:rsidRDefault="00674495" w:rsidP="00674495">
      <w:pPr>
        <w:pStyle w:val="First-LevelSubheading"/>
      </w:pPr>
      <w:r>
        <w:t>Comments on Proposed UEV Tariff by Interested Persons</w:t>
      </w:r>
    </w:p>
    <w:p w:rsidR="00674495" w:rsidRDefault="00B428F6" w:rsidP="00C7048F">
      <w:pPr>
        <w:pStyle w:val="BodyText"/>
      </w:pPr>
      <w:r>
        <w:t xml:space="preserve">Greenlots, the Edison Electric Institute, and Drive Electric in written comments support FPL’s proposed UEV tariff. </w:t>
      </w:r>
      <w:r w:rsidR="00C60017">
        <w:t>AEE</w:t>
      </w:r>
      <w:r w:rsidR="00DA1A36">
        <w:t xml:space="preserve"> </w:t>
      </w:r>
      <w:r w:rsidR="00C60017">
        <w:t>filed comments in the docket on June 19, 2020.</w:t>
      </w:r>
      <w:r w:rsidR="00B945A4">
        <w:rPr>
          <w:rStyle w:val="FootnoteReference"/>
        </w:rPr>
        <w:footnoteReference w:id="11"/>
      </w:r>
      <w:r w:rsidR="00C60017">
        <w:t xml:space="preserve"> AEE explained that it represents a diverse set of businesses and supports the creation of beneficial EV-specific rates. However, AEE expressed concern that FPL’s proposed rate of $0.30 per kWh is 15 percent lower than the average rate of $0.35 per kWh offered by non-utility providers, or third parties. AEE asserts that</w:t>
      </w:r>
      <w:r w:rsidR="00E43C31">
        <w:t>,</w:t>
      </w:r>
      <w:r w:rsidR="00C60017">
        <w:t xml:space="preserve"> based on a review of their </w:t>
      </w:r>
      <w:r w:rsidR="00E43C31">
        <w:t>members,</w:t>
      </w:r>
      <w:r w:rsidR="00C60017">
        <w:t xml:space="preserve"> there is “concern that the price differential could inadvertently </w:t>
      </w:r>
      <w:r w:rsidR="00B377B1">
        <w:t>create</w:t>
      </w:r>
      <w:r w:rsidR="00C60017">
        <w:t xml:space="preserve"> a tilted playing field that challenges third-party charging infrastructure development over time.”</w:t>
      </w:r>
    </w:p>
    <w:p w:rsidR="00466BDD" w:rsidRDefault="00466BDD" w:rsidP="00C7048F">
      <w:pPr>
        <w:pStyle w:val="BodyText"/>
      </w:pPr>
      <w:r>
        <w:t>Tesla filed comments on June 23, 2020.</w:t>
      </w:r>
      <w:r w:rsidR="00C70E5B">
        <w:rPr>
          <w:rStyle w:val="FootnoteReference"/>
        </w:rPr>
        <w:footnoteReference w:id="12"/>
      </w:r>
      <w:r>
        <w:t xml:space="preserve"> In its comments, Tesla suggests that the calculation of the FPL proposed rate </w:t>
      </w:r>
      <w:r w:rsidR="00D90388">
        <w:t xml:space="preserve">should </w:t>
      </w:r>
      <w:r>
        <w:t xml:space="preserve">not include the price Tesla charges, or in the alternative the rate should be set on FPL’s expected costs of providing charging services. As shown in Chart 1 on page 10 of FPL’s petition, FPL included a Tesla charging rate of $0.28 per kWh in its calculation of the average charging rate </w:t>
      </w:r>
      <w:r w:rsidR="00D90388">
        <w:t xml:space="preserve">of $0.35 per kWh </w:t>
      </w:r>
      <w:r>
        <w:t>offered by non-utility charging stations.</w:t>
      </w:r>
      <w:r w:rsidR="00C70E5B">
        <w:t xml:space="preserve"> Tesla asserts i</w:t>
      </w:r>
      <w:r w:rsidR="00E539CA">
        <w:t>t</w:t>
      </w:r>
      <w:r w:rsidR="00C70E5B">
        <w:t>s business model for its charging network is “unique and not necessarily replicable by other charging operators.”</w:t>
      </w:r>
    </w:p>
    <w:p w:rsidR="006D1E90" w:rsidRDefault="006D1E90" w:rsidP="00C7048F">
      <w:pPr>
        <w:pStyle w:val="BodyText"/>
      </w:pPr>
      <w:r>
        <w:t>Electrify America, in its comments filed on August 14, 2020, advocated a shared-responsibility model for utility investment that can encourage third-party infrastructure development while limiting ratepayer risk.</w:t>
      </w:r>
      <w:r w:rsidR="00B945A4">
        <w:rPr>
          <w:rStyle w:val="FootnoteReference"/>
        </w:rPr>
        <w:footnoteReference w:id="13"/>
      </w:r>
      <w:r>
        <w:t xml:space="preserve"> Electrify America states that it operates th</w:t>
      </w:r>
      <w:r w:rsidR="00E539CA">
        <w:t>e</w:t>
      </w:r>
      <w:r>
        <w:t xml:space="preserve"> nation’s largest public fast charging network, including 110 chargers in Florida and several more projects currently under construction. </w:t>
      </w:r>
      <w:r w:rsidR="00587B54">
        <w:t>Electrify America state</w:t>
      </w:r>
      <w:r w:rsidR="00E539CA">
        <w:t>s</w:t>
      </w:r>
      <w:r w:rsidR="00587B54">
        <w:t xml:space="preserve"> that several jurisdictions have encouraged investment in public charging through the shared-responsibility model. Electrify America did not address the proposed $0.30 per </w:t>
      </w:r>
      <w:r w:rsidR="00777FCC">
        <w:t>kW</w:t>
      </w:r>
      <w:r w:rsidR="00587B54">
        <w:t>h rate.</w:t>
      </w:r>
    </w:p>
    <w:p w:rsidR="009B00EC" w:rsidRDefault="009B00EC" w:rsidP="00C7048F">
      <w:pPr>
        <w:pStyle w:val="BodyText"/>
      </w:pPr>
      <w:r>
        <w:t xml:space="preserve">EVgo, a competitive supplier of EV charging </w:t>
      </w:r>
      <w:r w:rsidR="006E61FD">
        <w:t>infrastructure</w:t>
      </w:r>
      <w:r>
        <w:t>, filed comments on October 5, 2020.</w:t>
      </w:r>
      <w:r>
        <w:rPr>
          <w:rStyle w:val="FootnoteReference"/>
        </w:rPr>
        <w:footnoteReference w:id="14"/>
      </w:r>
      <w:r>
        <w:t xml:space="preserve"> </w:t>
      </w:r>
      <w:r w:rsidR="00E539CA">
        <w:t>E</w:t>
      </w:r>
      <w:r w:rsidR="00470E27">
        <w:t>V</w:t>
      </w:r>
      <w:r w:rsidR="00E539CA">
        <w:t>go contends</w:t>
      </w:r>
      <w:r w:rsidR="009E4F8F">
        <w:t xml:space="preserve"> that FPL’s petition is premature as there has bee</w:t>
      </w:r>
      <w:r w:rsidR="00D91531">
        <w:t>n</w:t>
      </w:r>
      <w:r w:rsidR="009E4F8F">
        <w:t xml:space="preserve"> no forum in Florida to </w:t>
      </w:r>
      <w:r w:rsidR="009E4F8F">
        <w:lastRenderedPageBreak/>
        <w:t xml:space="preserve">discuss the </w:t>
      </w:r>
      <w:r w:rsidR="006E61FD">
        <w:t>appropriate</w:t>
      </w:r>
      <w:r w:rsidR="009E4F8F">
        <w:t xml:space="preserve"> role of utilities in ow</w:t>
      </w:r>
      <w:r w:rsidR="00E539CA">
        <w:t>n</w:t>
      </w:r>
      <w:r w:rsidR="009E4F8F">
        <w:t xml:space="preserve">ing and operating EV </w:t>
      </w:r>
      <w:r w:rsidR="006E61FD">
        <w:t>infrastructure</w:t>
      </w:r>
      <w:r w:rsidR="009E4F8F">
        <w:t>.</w:t>
      </w:r>
      <w:r w:rsidR="006E61FD">
        <w:t xml:space="preserve"> </w:t>
      </w:r>
      <w:r w:rsidR="00E539CA">
        <w:t xml:space="preserve">EVgo stated that, given that the role of the utility in owning and operating fast charging infrastructure has not been debated, FPL’s proposed UEV tariff should be evaluated in FPL’s next rate case. </w:t>
      </w:r>
      <w:r w:rsidR="006E61FD">
        <w:t xml:space="preserve">Finally, EVgo states that the proposed $0.30 per kWh rate creates an uneven playing field if the utility is granted the ability to recover costs of its public charging </w:t>
      </w:r>
      <w:r w:rsidR="00B377B1">
        <w:t>infrastructure</w:t>
      </w:r>
      <w:r w:rsidR="006E61FD">
        <w:t>.</w:t>
      </w:r>
    </w:p>
    <w:p w:rsidR="00B22980" w:rsidRDefault="00B22980" w:rsidP="00C7048F">
      <w:pPr>
        <w:pStyle w:val="BodyText"/>
      </w:pPr>
      <w:r>
        <w:t>The Florida Petroleum Marketers Association, Inc. (FPMA) filed comments on November 10, 2020, objecti</w:t>
      </w:r>
      <w:r w:rsidR="00A35468">
        <w:t>ng</w:t>
      </w:r>
      <w:r>
        <w:t xml:space="preserve"> to FPL’s petition.</w:t>
      </w:r>
      <w:r>
        <w:rPr>
          <w:rStyle w:val="FootnoteReference"/>
        </w:rPr>
        <w:footnoteReference w:id="15"/>
      </w:r>
      <w:r>
        <w:t xml:space="preserve"> Specifically, the FPMA states that the Commission does not have the authority to approve pilot programs</w:t>
      </w:r>
      <w:r w:rsidR="00A35468">
        <w:t xml:space="preserve"> and does not have authority to permit tariffs for EV charging stations by public utilities. Furthermore, the FPMA asserts that the Commission should not adopt rates that are unfair and biased and that </w:t>
      </w:r>
      <w:r w:rsidR="00DB155D">
        <w:t>all ratepayers should not have to subsidize the EV infrastructure used by on a small minority of EV owners.</w:t>
      </w:r>
    </w:p>
    <w:p w:rsidR="00C7048F" w:rsidRDefault="004D2E55" w:rsidP="004D2E55">
      <w:pPr>
        <w:pStyle w:val="First-LevelSubheading"/>
      </w:pPr>
      <w:r>
        <w:t>Staff Analysis</w:t>
      </w:r>
    </w:p>
    <w:p w:rsidR="00633ACE" w:rsidRDefault="009649A6">
      <w:pPr>
        <w:pStyle w:val="BodyText"/>
      </w:pPr>
      <w:r>
        <w:t xml:space="preserve">FPL asserts that one of the goals </w:t>
      </w:r>
      <w:r w:rsidR="00557B4F">
        <w:t xml:space="preserve">of its petition </w:t>
      </w:r>
      <w:r>
        <w:t>is to learn more about EV driver needs and gather more specific usage and cost data to allow FPL to develop cost-base</w:t>
      </w:r>
      <w:r w:rsidR="003C6B1D">
        <w:t>d</w:t>
      </w:r>
      <w:r>
        <w:t xml:space="preserve"> rates for EV charging services. </w:t>
      </w:r>
      <w:r w:rsidR="003C6B1D">
        <w:t>Staff acknowledges that the proposed UEV tariff is not cost-based, but based on a “market-rate</w:t>
      </w:r>
      <w:r w:rsidR="00A656C7">
        <w:t>.</w:t>
      </w:r>
      <w:r w:rsidR="003C6B1D">
        <w:t>”</w:t>
      </w:r>
      <w:r w:rsidR="00A656C7">
        <w:t xml:space="preserve"> </w:t>
      </w:r>
      <w:r w:rsidR="000F0CF1">
        <w:t>F</w:t>
      </w:r>
      <w:r w:rsidR="00A656C7">
        <w:t xml:space="preserve">ast charging rates vary by provider, </w:t>
      </w:r>
      <w:r w:rsidR="00E15207">
        <w:t>by location, and the level of charging offered.</w:t>
      </w:r>
      <w:r w:rsidR="003C6B1D">
        <w:t xml:space="preserve"> </w:t>
      </w:r>
      <w:r w:rsidR="009571D9">
        <w:t>S</w:t>
      </w:r>
      <w:r w:rsidR="00F0493F">
        <w:t xml:space="preserve">taff believes FPL’s calculation of the proposed UEV rate is appropriate for the limited purpose of this pilot and that traditional cost-of-service based rates can not be accurately calculated at this </w:t>
      </w:r>
      <w:r w:rsidR="00C04D09">
        <w:t xml:space="preserve">early </w:t>
      </w:r>
      <w:r w:rsidR="00F0493F">
        <w:t xml:space="preserve">stage of </w:t>
      </w:r>
      <w:r w:rsidR="00C04D09">
        <w:t>utility-involvement in</w:t>
      </w:r>
      <w:r w:rsidR="00F0493F">
        <w:t xml:space="preserve"> the EV market.</w:t>
      </w:r>
      <w:r w:rsidR="00AE00F9">
        <w:t xml:space="preserve"> </w:t>
      </w:r>
      <w:r w:rsidR="00633ACE">
        <w:t>S</w:t>
      </w:r>
      <w:r w:rsidR="003C6B1D">
        <w:t xml:space="preserve">taff </w:t>
      </w:r>
      <w:r w:rsidR="00D339BF">
        <w:t xml:space="preserve">recommends that FPL’s proposed market-based rate is reasonable in the limited context of approving </w:t>
      </w:r>
      <w:r w:rsidR="003C6B1D">
        <w:t xml:space="preserve">pilot </w:t>
      </w:r>
      <w:r w:rsidR="00CE0095">
        <w:t>tariffs</w:t>
      </w:r>
      <w:r w:rsidR="003C6B1D">
        <w:t xml:space="preserve"> with the specific goal to collect cost and usage data for utility-owned </w:t>
      </w:r>
      <w:r w:rsidR="00557B4F">
        <w:t>fast charging</w:t>
      </w:r>
      <w:r w:rsidR="003C6B1D">
        <w:t xml:space="preserve"> stations. </w:t>
      </w:r>
    </w:p>
    <w:p w:rsidR="00AE00F9" w:rsidRDefault="001E7909">
      <w:pPr>
        <w:pStyle w:val="BodyText"/>
      </w:pPr>
      <w:r>
        <w:t>Section 339.287(2)(c)1, F.S., emphasizes the Legislature’s intent for an adequate supply of reliable EV charging stations to support and encourage a competitive market. T</w:t>
      </w:r>
      <w:r w:rsidR="003C6B1D">
        <w:t xml:space="preserve">he proposed UEV tariff </w:t>
      </w:r>
      <w:r w:rsidR="00D339BF">
        <w:t>appears to be</w:t>
      </w:r>
      <w:r w:rsidR="00231C7C">
        <w:t xml:space="preserve"> consistent with the </w:t>
      </w:r>
      <w:r w:rsidR="00D339BF">
        <w:t>legislative objectives</w:t>
      </w:r>
      <w:r w:rsidR="00231C7C">
        <w:t xml:space="preserve"> of Section 339.287, F.S.</w:t>
      </w:r>
      <w:r w:rsidR="003C6B1D">
        <w:t xml:space="preserve"> </w:t>
      </w:r>
      <w:r w:rsidR="007F00AA">
        <w:t xml:space="preserve">Allowing FPL to participate in </w:t>
      </w:r>
      <w:r w:rsidR="00231C7C">
        <w:t>the EV infrastructure build-out in Florida by offering a utility-based rate as an option to EV customers</w:t>
      </w:r>
      <w:r w:rsidR="00E539CA">
        <w:t xml:space="preserve"> during this nascent stage of EV adoption and the EV charging market development</w:t>
      </w:r>
      <w:r w:rsidR="00231C7C">
        <w:t>, promotes the public interest and</w:t>
      </w:r>
      <w:r w:rsidR="007F00AA">
        <w:t xml:space="preserve"> should provide value to EV customers.</w:t>
      </w:r>
      <w:r w:rsidR="00AE00F9">
        <w:t xml:space="preserve"> Staff believes that FPL’s proposed tariff will facilitate the development of the</w:t>
      </w:r>
      <w:r w:rsidR="000F4189">
        <w:t xml:space="preserve"> competitive</w:t>
      </w:r>
      <w:r w:rsidR="00AE00F9">
        <w:t xml:space="preserve"> EV charging market</w:t>
      </w:r>
      <w:r w:rsidR="000F4189">
        <w:t xml:space="preserve"> by allowing the utility, together with other providers, to offer fast charging EV services.</w:t>
      </w:r>
      <w:r w:rsidR="00E15207">
        <w:t xml:space="preserve"> </w:t>
      </w:r>
      <w:r w:rsidR="003072E1">
        <w:t>The increased availability of EV chargers will remove a barrier to adoption of electric vehicles in Florida.</w:t>
      </w:r>
    </w:p>
    <w:p w:rsidR="004D2E55" w:rsidRDefault="00E5573B">
      <w:pPr>
        <w:pStyle w:val="BodyText"/>
      </w:pPr>
      <w:r>
        <w:t xml:space="preserve">FPL is not seeking </w:t>
      </w:r>
      <w:r w:rsidR="008D084A">
        <w:t>approval of the costs associated with the EVolution pilot in the instant docket</w:t>
      </w:r>
      <w:r>
        <w:t>. S</w:t>
      </w:r>
      <w:r w:rsidR="00231C7C">
        <w:t xml:space="preserve">taff is not prejudging recovery of the EVolution investment and the Commission retains full discretion to evaluate FPL’s request </w:t>
      </w:r>
      <w:r w:rsidR="008D084A">
        <w:t xml:space="preserve">in the next rate case </w:t>
      </w:r>
      <w:r w:rsidR="00231C7C">
        <w:t xml:space="preserve">for recovery of its EVolution investment and its impact on the general body of ratepayers, including </w:t>
      </w:r>
      <w:r w:rsidR="00D339BF">
        <w:t>the</w:t>
      </w:r>
      <w:r w:rsidR="00231C7C">
        <w:t xml:space="preserve"> benefits</w:t>
      </w:r>
      <w:r w:rsidR="00D339BF">
        <w:t>, if any,</w:t>
      </w:r>
      <w:r w:rsidR="00231C7C">
        <w:t xml:space="preserve"> to the general body of ratepayers.</w:t>
      </w:r>
    </w:p>
    <w:p w:rsidR="00AB0340" w:rsidRDefault="00AB0340">
      <w:pPr>
        <w:pStyle w:val="BodyText"/>
      </w:pPr>
      <w:r>
        <w:t xml:space="preserve">FPL explained that the utility will work with the site hosts to determine which fast charging stations installed by FPL under the EVolution pilot will utilize the proposed UEV tariff. Any revenues collected pursuant to UEV tariff would be used by FPL to offset </w:t>
      </w:r>
      <w:r w:rsidR="00D10978">
        <w:t xml:space="preserve">the </w:t>
      </w:r>
      <w:r>
        <w:t xml:space="preserve">revenue requirement associated with the EVolution facilities. </w:t>
      </w:r>
      <w:r w:rsidR="00D10978">
        <w:t xml:space="preserve">For any FPL EVolution fast charging </w:t>
      </w:r>
      <w:r w:rsidR="00D10978">
        <w:lastRenderedPageBreak/>
        <w:t>stations that will not take service under the proposed UEV tariff, the revenue requirement would be recovered from the general body of ratepayers, if approved by the Commission in the next rate case.</w:t>
      </w:r>
    </w:p>
    <w:p w:rsidR="008E7262" w:rsidRDefault="008E7262" w:rsidP="008E7262">
      <w:pPr>
        <w:pStyle w:val="First-LevelSubheading"/>
      </w:pPr>
      <w:r>
        <w:t>Reporting Requirements</w:t>
      </w:r>
    </w:p>
    <w:p w:rsidR="008E7262" w:rsidRDefault="00557B4F" w:rsidP="008E7262">
      <w:pPr>
        <w:pStyle w:val="BodyText"/>
      </w:pPr>
      <w:r>
        <w:t xml:space="preserve">This is the first request by a Florida utility for </w:t>
      </w:r>
      <w:r w:rsidR="00B10E9A">
        <w:t xml:space="preserve">an EV charging rate applicable to </w:t>
      </w:r>
      <w:r w:rsidR="0063324E">
        <w:t xml:space="preserve">utility-owned </w:t>
      </w:r>
      <w:r w:rsidR="00B10E9A">
        <w:t>fast charg</w:t>
      </w:r>
      <w:r w:rsidR="004F7A07">
        <w:t>ing stations</w:t>
      </w:r>
      <w:r>
        <w:t xml:space="preserve">. During the pilot period, </w:t>
      </w:r>
      <w:r w:rsidR="008E7262" w:rsidRPr="0038109D">
        <w:t>FPL should</w:t>
      </w:r>
      <w:r w:rsidR="008E7262">
        <w:t xml:space="preserve"> file annual reports</w:t>
      </w:r>
      <w:r w:rsidR="008E7262" w:rsidRPr="0038109D">
        <w:t xml:space="preserve"> </w:t>
      </w:r>
      <w:r w:rsidR="008E7262">
        <w:t xml:space="preserve">by January 30 </w:t>
      </w:r>
      <w:r w:rsidR="008E7262" w:rsidRPr="0038109D">
        <w:t>provid</w:t>
      </w:r>
      <w:r w:rsidR="008E7262">
        <w:t>ing</w:t>
      </w:r>
      <w:r w:rsidR="008E7262" w:rsidRPr="0038109D">
        <w:t xml:space="preserve"> </w:t>
      </w:r>
      <w:r w:rsidR="00174C6C">
        <w:t xml:space="preserve">capital and operating </w:t>
      </w:r>
      <w:r w:rsidR="008E7262" w:rsidRPr="0038109D">
        <w:t>cost</w:t>
      </w:r>
      <w:r w:rsidR="00174C6C">
        <w:t>s, revenue requirements, revenues collected,</w:t>
      </w:r>
      <w:r w:rsidR="008E7262" w:rsidRPr="0038109D">
        <w:t xml:space="preserve"> and</w:t>
      </w:r>
      <w:r w:rsidR="008E7262" w:rsidRPr="00DA1A36">
        <w:t xml:space="preserve"> </w:t>
      </w:r>
      <w:r w:rsidR="00DA1A36" w:rsidRPr="00DA1A36">
        <w:t xml:space="preserve">energy sales </w:t>
      </w:r>
      <w:r w:rsidR="008E7262" w:rsidRPr="0038109D">
        <w:t xml:space="preserve">of its utility-owned </w:t>
      </w:r>
      <w:r w:rsidR="00BE1A86">
        <w:t xml:space="preserve">fast </w:t>
      </w:r>
      <w:r w:rsidR="008E7262" w:rsidRPr="0038109D">
        <w:t>charging stations</w:t>
      </w:r>
      <w:r w:rsidR="008E7262">
        <w:t xml:space="preserve">. The first annual report would be due January 30, 2022, for the reporting period January through December 2021. In addition, FPL should evaluate and </w:t>
      </w:r>
      <w:r w:rsidR="00DF787A">
        <w:t>provide</w:t>
      </w:r>
      <w:r w:rsidR="008E7262">
        <w:t xml:space="preserve"> any updates to the market rates, i.e., rates charged by non-utility EV charging providers, to maintain consistency with the market rates. The information collected by FPL will allow staff, and interested parties, to </w:t>
      </w:r>
      <w:r w:rsidR="00E15207">
        <w:t>monitor</w:t>
      </w:r>
      <w:r w:rsidR="008E7262">
        <w:t xml:space="preserve"> the </w:t>
      </w:r>
      <w:r w:rsidR="00F47FA6">
        <w:t>development of the EV charging under the UEV tariff</w:t>
      </w:r>
      <w:r w:rsidR="008E7262">
        <w:t xml:space="preserve"> and ultimately determine a cost-based rate. If FPL and/or staff </w:t>
      </w:r>
      <w:r w:rsidR="00DF787A">
        <w:t>determine</w:t>
      </w:r>
      <w:r w:rsidR="008E7262">
        <w:t xml:space="preserve"> that the UEV rate should be modified</w:t>
      </w:r>
      <w:r>
        <w:t xml:space="preserve"> during the pilot</w:t>
      </w:r>
      <w:r w:rsidR="008E7262">
        <w:t xml:space="preserve">, </w:t>
      </w:r>
      <w:r w:rsidR="00DF787A">
        <w:t>based on the data collected</w:t>
      </w:r>
      <w:r w:rsidR="00DA1A36">
        <w:t xml:space="preserve"> by the utility</w:t>
      </w:r>
      <w:r w:rsidR="00DF787A">
        <w:t xml:space="preserve">, </w:t>
      </w:r>
      <w:r w:rsidR="008E7262">
        <w:t xml:space="preserve">staff will open a docket for Commission consideration. The annual reports should be filed in </w:t>
      </w:r>
      <w:r w:rsidR="003072E1">
        <w:t>this docket</w:t>
      </w:r>
      <w:r w:rsidR="008E7262">
        <w:t>.</w:t>
      </w:r>
    </w:p>
    <w:p w:rsidR="00633ACE" w:rsidRDefault="00633ACE" w:rsidP="00633ACE">
      <w:pPr>
        <w:pStyle w:val="First-LevelSubheading"/>
      </w:pPr>
      <w:r>
        <w:t>Conclusion</w:t>
      </w:r>
    </w:p>
    <w:p w:rsidR="00C7048F" w:rsidRDefault="00633ACE">
      <w:pPr>
        <w:pStyle w:val="IssueHeading"/>
        <w:rPr>
          <w:vanish/>
          <w:specVanish/>
        </w:rPr>
      </w:pPr>
      <w:r w:rsidRPr="00633ACE">
        <w:rPr>
          <w:rFonts w:ascii="Times New Roman" w:hAnsi="Times New Roman" w:cs="Times New Roman"/>
          <w:b w:val="0"/>
          <w:bCs w:val="0"/>
          <w:i w:val="0"/>
          <w:kern w:val="0"/>
          <w:szCs w:val="24"/>
        </w:rPr>
        <w:t>Based</w:t>
      </w:r>
      <w:r w:rsidR="00A971B7">
        <w:rPr>
          <w:rFonts w:ascii="Times New Roman" w:hAnsi="Times New Roman" w:cs="Times New Roman"/>
          <w:b w:val="0"/>
          <w:bCs w:val="0"/>
          <w:i w:val="0"/>
          <w:kern w:val="0"/>
          <w:szCs w:val="24"/>
        </w:rPr>
        <w:t xml:space="preserve"> on the </w:t>
      </w:r>
      <w:r>
        <w:rPr>
          <w:rFonts w:ascii="Times New Roman" w:hAnsi="Times New Roman" w:cs="Times New Roman"/>
          <w:b w:val="0"/>
          <w:bCs w:val="0"/>
          <w:i w:val="0"/>
          <w:kern w:val="0"/>
          <w:szCs w:val="24"/>
        </w:rPr>
        <w:t>above,</w:t>
      </w:r>
      <w:r w:rsidR="00174C6C">
        <w:rPr>
          <w:rFonts w:ascii="Times New Roman" w:hAnsi="Times New Roman" w:cs="Times New Roman"/>
          <w:b w:val="0"/>
          <w:bCs w:val="0"/>
          <w:i w:val="0"/>
          <w:kern w:val="0"/>
          <w:szCs w:val="24"/>
        </w:rPr>
        <w:t xml:space="preserve"> </w:t>
      </w:r>
      <w:r w:rsidR="00BE1A86" w:rsidRPr="00BE1A86">
        <w:rPr>
          <w:rFonts w:ascii="Times New Roman" w:hAnsi="Times New Roman" w:cs="Times New Roman"/>
          <w:b w:val="0"/>
          <w:bCs w:val="0"/>
          <w:i w:val="0"/>
          <w:kern w:val="0"/>
          <w:szCs w:val="24"/>
        </w:rPr>
        <w:t xml:space="preserve">staff recommends that the Commission approve FPL’s proposed optional UEV pilot tariff, effective January 1, 2021. FPL should file annual reports by January 30, with the first report due January 30, 2022, for the reporting period of January through December 2021. The report should provide capital and operating costs, revenue requirements, revenues collected, and energy sales of its utility-owned fast charging stations, together with updated market rates, to allow the Commission to monitor the reasonableness of the UEV rate. The tariff should remain in effect for a period of five years, unless extended, modified, or terminated by order of the Commission or terminated early by FPL upon notice to the Commission. Before the end of the five-year period, FPL should file no later than September 1, 2025, a petition to extend, modify, or terminate the UEV pilot tariff. </w:t>
      </w:r>
      <w:r w:rsidR="00C7048F" w:rsidRPr="004C3641">
        <w:rPr>
          <w:b w:val="0"/>
          <w:i w:val="0"/>
        </w:rPr>
        <w:br w:type="page"/>
      </w:r>
      <w:r w:rsidR="00C7048F" w:rsidRPr="004C3641">
        <w:lastRenderedPageBreak/>
        <w:t xml:space="preserve">Issue </w:t>
      </w:r>
      <w:r w:rsidR="000618EC">
        <w:fldChar w:fldCharType="begin"/>
      </w:r>
      <w:r w:rsidR="000618EC">
        <w:instrText xml:space="preserve"> SEQ Issue \* MERGEFORMAT </w:instrText>
      </w:r>
      <w:r w:rsidR="000618EC">
        <w:fldChar w:fldCharType="separate"/>
      </w:r>
      <w:r w:rsidR="006A7898">
        <w:rPr>
          <w:noProof/>
        </w:rPr>
        <w:t>2</w:t>
      </w:r>
      <w:r w:rsidR="000618EC">
        <w:rPr>
          <w:noProof/>
        </w:rPr>
        <w:fldChar w:fldCharType="end"/>
      </w:r>
      <w:r w:rsidR="00C7048F" w:rsidRPr="004C3641">
        <w:t>:</w:t>
      </w:r>
      <w:r w:rsidR="00C7048F">
        <w:fldChar w:fldCharType="begin"/>
      </w:r>
      <w:r w:rsidR="00C7048F">
        <w:instrText xml:space="preserve"> TC "</w:instrText>
      </w:r>
      <w:r w:rsidR="00C7048F">
        <w:fldChar w:fldCharType="begin"/>
      </w:r>
      <w:r w:rsidR="00C7048F">
        <w:instrText xml:space="preserve"> SEQ issue \c </w:instrText>
      </w:r>
      <w:r w:rsidR="00C7048F">
        <w:fldChar w:fldCharType="separate"/>
      </w:r>
      <w:r w:rsidR="006A7898">
        <w:rPr>
          <w:noProof/>
        </w:rPr>
        <w:instrText>2</w:instrText>
      </w:r>
      <w:r w:rsidR="00C7048F">
        <w:fldChar w:fldCharType="end"/>
      </w:r>
      <w:r w:rsidR="00C7048F">
        <w:tab/>
        <w:instrText xml:space="preserve">" \l 1 </w:instrText>
      </w:r>
      <w:r w:rsidR="00C7048F">
        <w:fldChar w:fldCharType="end"/>
      </w:r>
      <w:r w:rsidR="00C7048F">
        <w:t> </w:t>
      </w:r>
    </w:p>
    <w:p w:rsidR="00C7048F" w:rsidRDefault="00C7048F">
      <w:pPr>
        <w:pStyle w:val="BodyText"/>
      </w:pPr>
      <w:r>
        <w:t xml:space="preserve"> Should the Commission approve </w:t>
      </w:r>
      <w:r w:rsidRPr="007F4139">
        <w:t xml:space="preserve">FPL’s proposed GSD-1EV and GSLD-1EV </w:t>
      </w:r>
      <w:r w:rsidR="00E539CA">
        <w:t xml:space="preserve">pilot </w:t>
      </w:r>
      <w:r w:rsidRPr="007F4139">
        <w:t>tariffs?</w:t>
      </w:r>
    </w:p>
    <w:p w:rsidR="00C7048F" w:rsidRPr="004C3641" w:rsidRDefault="00C7048F">
      <w:pPr>
        <w:pStyle w:val="IssueSubsectionHeading"/>
        <w:rPr>
          <w:vanish/>
          <w:specVanish/>
        </w:rPr>
      </w:pPr>
      <w:r w:rsidRPr="004C3641">
        <w:t>Recommendation: </w:t>
      </w:r>
    </w:p>
    <w:p w:rsidR="00C7048F" w:rsidRDefault="00C7048F">
      <w:pPr>
        <w:pStyle w:val="BodyText"/>
      </w:pPr>
      <w:r>
        <w:t> </w:t>
      </w:r>
      <w:r w:rsidR="00072F07">
        <w:t>Yes</w:t>
      </w:r>
      <w:r w:rsidR="00470E27">
        <w:t xml:space="preserve">, the </w:t>
      </w:r>
      <w:r w:rsidR="00470E27" w:rsidRPr="007F4139">
        <w:t xml:space="preserve">proposed GSD-1EV and GSLD-1EV </w:t>
      </w:r>
      <w:r w:rsidR="00470E27">
        <w:t xml:space="preserve">pilot </w:t>
      </w:r>
      <w:r w:rsidR="00470E27" w:rsidRPr="007F4139">
        <w:t>tariffs</w:t>
      </w:r>
      <w:r w:rsidR="00470E27">
        <w:t xml:space="preserve"> should be approved</w:t>
      </w:r>
      <w:r w:rsidR="00072F07">
        <w:t xml:space="preserve">. </w:t>
      </w:r>
      <w:r w:rsidR="009A2642" w:rsidRPr="00174C6C">
        <w:t xml:space="preserve">FPL should file annual reports by January 30 </w:t>
      </w:r>
      <w:r w:rsidR="009A2642">
        <w:t xml:space="preserve">reporting </w:t>
      </w:r>
      <w:r w:rsidR="00BE1A86">
        <w:t>the number of fast charging stations taking service under the tariffs, the number of fast charging stations that received the benefit of mitigated demand charges, and the annual revenue loss resulting from the reduction in demand-related revenues from fast charging customers.</w:t>
      </w:r>
      <w:r w:rsidR="009A2642" w:rsidRPr="00174C6C">
        <w:t xml:space="preserve"> The first annual report would be due January 30, 2022, for the reporting period of January through December 2021.</w:t>
      </w:r>
      <w:r w:rsidR="00072F07">
        <w:t xml:space="preserve">The </w:t>
      </w:r>
      <w:r w:rsidR="00072F07" w:rsidRPr="007F4139">
        <w:t>GSD-1EV and GSLD-1EV</w:t>
      </w:r>
      <w:r w:rsidR="00072F07">
        <w:t xml:space="preserve"> </w:t>
      </w:r>
      <w:r w:rsidR="00E539CA">
        <w:t xml:space="preserve">pilot </w:t>
      </w:r>
      <w:r w:rsidR="00072F07">
        <w:t>tariffs should remain in effect for a period of five years, unless extended</w:t>
      </w:r>
      <w:r w:rsidR="00A2285F">
        <w:t>, modified, or terminated</w:t>
      </w:r>
      <w:r w:rsidR="00072F07">
        <w:t xml:space="preserve"> by order of the Commission. Before the end of the five-year period, FPL should file no later than September 1, 2025, a petition to extend, modify, or terminate the tariffs.</w:t>
      </w:r>
      <w:r>
        <w:t xml:space="preserve"> </w:t>
      </w:r>
      <w:r w:rsidR="00B717E5">
        <w:t>(Draper</w:t>
      </w:r>
      <w:r w:rsidR="00D81EE9">
        <w:t>, Coston</w:t>
      </w:r>
      <w:r w:rsidR="00CD3447">
        <w:t>, Stiller</w:t>
      </w:r>
      <w:r w:rsidR="00B717E5">
        <w:t>)</w:t>
      </w:r>
    </w:p>
    <w:p w:rsidR="00C7048F" w:rsidRPr="004C3641" w:rsidRDefault="00C7048F" w:rsidP="00747D5C">
      <w:pPr>
        <w:pStyle w:val="First-LevelSubheading"/>
        <w:rPr>
          <w:vanish/>
          <w:specVanish/>
        </w:rPr>
      </w:pPr>
      <w:r w:rsidRPr="00777FCC">
        <w:rPr>
          <w:i/>
        </w:rPr>
        <w:t>Staff Analysis</w:t>
      </w:r>
      <w:r w:rsidRPr="004C3641">
        <w:t>: </w:t>
      </w:r>
    </w:p>
    <w:p w:rsidR="00C7048F" w:rsidRDefault="00C7048F">
      <w:pPr>
        <w:pStyle w:val="BodyText"/>
      </w:pPr>
      <w:r>
        <w:t> </w:t>
      </w:r>
    </w:p>
    <w:p w:rsidR="00747D5C" w:rsidRDefault="00747D5C" w:rsidP="00747D5C">
      <w:pPr>
        <w:pStyle w:val="First-LevelSubheading"/>
      </w:pPr>
      <w:r>
        <w:t xml:space="preserve">Overview of Proposed </w:t>
      </w:r>
      <w:r w:rsidR="00B22980" w:rsidRPr="007F4139">
        <w:t xml:space="preserve">GSD-1EV and GSLD-1EV </w:t>
      </w:r>
      <w:r>
        <w:t>Tariff</w:t>
      </w:r>
      <w:r w:rsidR="00B22980">
        <w:t>s</w:t>
      </w:r>
    </w:p>
    <w:p w:rsidR="000869D1" w:rsidRDefault="00D014A6" w:rsidP="00747D5C">
      <w:pPr>
        <w:pStyle w:val="BodyText"/>
      </w:pPr>
      <w:r>
        <w:t xml:space="preserve">The proposed </w:t>
      </w:r>
      <w:r w:rsidR="008D3A3B">
        <w:t>optional</w:t>
      </w:r>
      <w:r w:rsidR="00E539CA">
        <w:t xml:space="preserve"> pilot</w:t>
      </w:r>
      <w:r w:rsidR="008D3A3B">
        <w:t xml:space="preserve"> </w:t>
      </w:r>
      <w:r w:rsidR="00E363BD">
        <w:t xml:space="preserve">tariffs would apply to customers that operate </w:t>
      </w:r>
      <w:r>
        <w:t xml:space="preserve">public </w:t>
      </w:r>
      <w:r w:rsidR="00A3714C">
        <w:t>fast charging</w:t>
      </w:r>
      <w:r>
        <w:t xml:space="preserve"> stations</w:t>
      </w:r>
      <w:r w:rsidR="00E539CA">
        <w:t xml:space="preserve"> and would remain in effect for five years</w:t>
      </w:r>
      <w:r>
        <w:t xml:space="preserve">. </w:t>
      </w:r>
      <w:r w:rsidR="00B62867">
        <w:t xml:space="preserve">In response to staff’s fourth data request No. 5, FPL clarified that the tariff would apply to existing and new charging stations. </w:t>
      </w:r>
      <w:r w:rsidR="00871066">
        <w:t xml:space="preserve">Since the fast charging stations are typically commercial customers, they are billed on FPL’s standard commercial </w:t>
      </w:r>
      <w:r w:rsidR="00C439B1">
        <w:t>General Service Demand (</w:t>
      </w:r>
      <w:r w:rsidR="00871066">
        <w:t>GSD</w:t>
      </w:r>
      <w:r w:rsidR="00C439B1">
        <w:t>)</w:t>
      </w:r>
      <w:r w:rsidR="00871066">
        <w:t xml:space="preserve"> or</w:t>
      </w:r>
      <w:r w:rsidR="00C439B1">
        <w:t xml:space="preserve"> General Service Large Demand</w:t>
      </w:r>
      <w:r w:rsidR="00871066">
        <w:t xml:space="preserve"> </w:t>
      </w:r>
      <w:r w:rsidR="00C439B1">
        <w:t>(</w:t>
      </w:r>
      <w:r w:rsidR="00871066">
        <w:t>GLSD</w:t>
      </w:r>
      <w:r w:rsidR="00C439B1">
        <w:t>)</w:t>
      </w:r>
      <w:r w:rsidR="00871066">
        <w:t xml:space="preserve"> rate schedules. T</w:t>
      </w:r>
      <w:r>
        <w:t>he GSD and GSLD rate schedules</w:t>
      </w:r>
      <w:r w:rsidR="00871066">
        <w:t xml:space="preserve"> are comprised of</w:t>
      </w:r>
      <w:r>
        <w:t xml:space="preserve"> </w:t>
      </w:r>
      <w:r w:rsidR="00871066">
        <w:t>an</w:t>
      </w:r>
      <w:r>
        <w:t xml:space="preserve"> energy charge</w:t>
      </w:r>
      <w:r w:rsidR="00871066">
        <w:t xml:space="preserve"> (based on the amount of energy</w:t>
      </w:r>
      <w:r w:rsidR="00E539CA">
        <w:t>, or kWh,</w:t>
      </w:r>
      <w:r w:rsidR="00871066">
        <w:t xml:space="preserve"> consumed)</w:t>
      </w:r>
      <w:r>
        <w:t xml:space="preserve"> and a dollar per kilowatt (k</w:t>
      </w:r>
      <w:r w:rsidR="00110648">
        <w:t>W</w:t>
      </w:r>
      <w:r>
        <w:t xml:space="preserve">) demand charge.  The demand charge is billed on the highest </w:t>
      </w:r>
      <w:r w:rsidR="00E363BD">
        <w:t xml:space="preserve">usage, or </w:t>
      </w:r>
      <w:r>
        <w:t>demand</w:t>
      </w:r>
      <w:r w:rsidR="00E363BD">
        <w:t>,</w:t>
      </w:r>
      <w:r>
        <w:t xml:space="preserve"> </w:t>
      </w:r>
      <w:r w:rsidR="000869D1">
        <w:t>over a specif</w:t>
      </w:r>
      <w:r w:rsidR="00EB5DE3">
        <w:t>ied</w:t>
      </w:r>
      <w:r w:rsidR="000869D1">
        <w:t xml:space="preserve"> time interval (30 minutes). This peak usage determines the demand charge for the billing month.</w:t>
      </w:r>
      <w:r>
        <w:t xml:space="preserve"> </w:t>
      </w:r>
    </w:p>
    <w:p w:rsidR="00747D5C" w:rsidRDefault="00D014A6" w:rsidP="00747D5C">
      <w:pPr>
        <w:pStyle w:val="BodyText"/>
      </w:pPr>
      <w:r>
        <w:t>FPL states that th</w:t>
      </w:r>
      <w:r w:rsidR="00E539CA">
        <w:t>e current</w:t>
      </w:r>
      <w:r>
        <w:t xml:space="preserve"> rate design poses a challenge to the economics of the public fast charging stations that experience </w:t>
      </w:r>
      <w:r w:rsidR="00CF5A98">
        <w:t xml:space="preserve">a high demand and </w:t>
      </w:r>
      <w:r>
        <w:t xml:space="preserve">low levels of </w:t>
      </w:r>
      <w:r w:rsidR="00387990">
        <w:t xml:space="preserve">kWh energy sales, or </w:t>
      </w:r>
      <w:r>
        <w:t>utilization. At low levels of utilization, the electric bills incurred by the charging stations result in demand charges bei</w:t>
      </w:r>
      <w:r w:rsidR="002650E3">
        <w:t>ng spread over a relatively low</w:t>
      </w:r>
      <w:r w:rsidR="00CF5A98">
        <w:t xml:space="preserve"> volume of energy sales</w:t>
      </w:r>
      <w:r>
        <w:t xml:space="preserve">. This is </w:t>
      </w:r>
      <w:r w:rsidR="002650E3">
        <w:t>referred</w:t>
      </w:r>
      <w:r>
        <w:t xml:space="preserve"> to as a low load factor customer. Charging stations with higher kWh sales, i.e., high load factor customers, </w:t>
      </w:r>
      <w:r w:rsidR="002650E3">
        <w:t>are able to spread the billed demand cost</w:t>
      </w:r>
      <w:r w:rsidR="00387990">
        <w:t xml:space="preserve"> over more energy sales and are</w:t>
      </w:r>
      <w:r w:rsidR="00BC70D5">
        <w:t>,</w:t>
      </w:r>
      <w:r w:rsidR="00387990">
        <w:t xml:space="preserve"> therefore</w:t>
      </w:r>
      <w:r w:rsidR="00BC70D5">
        <w:t>,</w:t>
      </w:r>
      <w:r w:rsidR="00387990">
        <w:t xml:space="preserve"> </w:t>
      </w:r>
      <w:r w:rsidR="00E539CA">
        <w:t>more likely</w:t>
      </w:r>
      <w:r w:rsidR="00387990">
        <w:t xml:space="preserve"> to recover their costs.</w:t>
      </w:r>
    </w:p>
    <w:p w:rsidR="00F00248" w:rsidRDefault="002650E3" w:rsidP="00747D5C">
      <w:pPr>
        <w:pStyle w:val="BodyText"/>
      </w:pPr>
      <w:r>
        <w:t>FPL asserts that the demand charge i</w:t>
      </w:r>
      <w:r w:rsidR="00CF5A98">
        <w:t>ncluded in standard demand rate schedules</w:t>
      </w:r>
      <w:r>
        <w:t xml:space="preserve"> creates a barrier to entry during the early years of the EV market.</w:t>
      </w:r>
      <w:r w:rsidR="00CF5A98">
        <w:t xml:space="preserve"> FPL further states that fast charging providers and potential public charging site hos</w:t>
      </w:r>
      <w:r w:rsidR="00F00248">
        <w:t>t</w:t>
      </w:r>
      <w:r w:rsidR="00CF5A98">
        <w:t xml:space="preserve">s have expressed concerns over their ability to </w:t>
      </w:r>
      <w:r w:rsidR="00F00248">
        <w:t>recover</w:t>
      </w:r>
      <w:r w:rsidR="00CF5A98">
        <w:t xml:space="preserve"> costs in the early years of the EV market adopt</w:t>
      </w:r>
      <w:r w:rsidR="00F00248">
        <w:t>ion.</w:t>
      </w:r>
    </w:p>
    <w:p w:rsidR="00F00248" w:rsidRDefault="00F00248" w:rsidP="00747D5C">
      <w:pPr>
        <w:pStyle w:val="BodyText"/>
      </w:pPr>
      <w:r>
        <w:t xml:space="preserve">To address the challenges FPL identified for public </w:t>
      </w:r>
      <w:r w:rsidR="00CE0095">
        <w:t xml:space="preserve">fast </w:t>
      </w:r>
      <w:r>
        <w:t xml:space="preserve">charging stations, the </w:t>
      </w:r>
      <w:r w:rsidR="00E363BD">
        <w:t>utility</w:t>
      </w:r>
      <w:r>
        <w:t xml:space="preserve"> proposed tariffs that include a demand limiter mechanism. Under the </w:t>
      </w:r>
      <w:r w:rsidR="00893B8E">
        <w:t xml:space="preserve">tariffs, the amount of demand billed to the customer would be the lesser of the measured demand or the limited demand as calculated by dividing the kWh sales by a fixed constant of 75 hours. Mathematically, applying the 75 hours constant to the kWh sales results in a reduction in the </w:t>
      </w:r>
      <w:r>
        <w:t>demand billed to a customer with a load factor of less than ten percent. Customers with a load factor above ten per</w:t>
      </w:r>
      <w:r w:rsidR="00A2285F">
        <w:t>cent</w:t>
      </w:r>
      <w:r>
        <w:t xml:space="preserve"> would pay </w:t>
      </w:r>
      <w:r>
        <w:lastRenderedPageBreak/>
        <w:t>the standard demand charges contained in the GSD and GSLD rate schedules</w:t>
      </w:r>
      <w:r w:rsidR="00893B8E">
        <w:t xml:space="preserve"> and would not receive a reduction in the electric bill</w:t>
      </w:r>
      <w:r>
        <w:t xml:space="preserve">. </w:t>
      </w:r>
    </w:p>
    <w:p w:rsidR="009B00EC" w:rsidRDefault="009B00EC" w:rsidP="009B00EC">
      <w:pPr>
        <w:pStyle w:val="First-LevelSubheading"/>
      </w:pPr>
      <w:r>
        <w:t>Comments on Proposed Tariffs by Interested Persons</w:t>
      </w:r>
    </w:p>
    <w:p w:rsidR="009B00EC" w:rsidRDefault="00B428F6" w:rsidP="009B00EC">
      <w:pPr>
        <w:pStyle w:val="BodyText"/>
      </w:pPr>
      <w:r>
        <w:t xml:space="preserve">Greenlots, the Edison Electric Institute, and Drive Electric in written comments support FPL’s proposed </w:t>
      </w:r>
      <w:r w:rsidRPr="007F4139">
        <w:t>GSD-1EV and GSLD-1EV</w:t>
      </w:r>
      <w:r>
        <w:t xml:space="preserve"> tariffs. </w:t>
      </w:r>
      <w:r w:rsidR="009B00EC">
        <w:t>EVgo Services supports FPL’s proposal</w:t>
      </w:r>
      <w:r w:rsidR="00E539CA">
        <w:t>;</w:t>
      </w:r>
      <w:r w:rsidR="009B00EC">
        <w:t xml:space="preserve"> however, </w:t>
      </w:r>
      <w:r w:rsidR="00574200">
        <w:t>EVgo</w:t>
      </w:r>
      <w:r w:rsidR="009B00EC">
        <w:t xml:space="preserve"> suggests to increase the demand limiter of 75 hours to a limiter of 100 to 200 hours and increase the term of the pilot program </w:t>
      </w:r>
      <w:r w:rsidR="00574200">
        <w:t xml:space="preserve">from five </w:t>
      </w:r>
      <w:r w:rsidR="009B00EC">
        <w:t xml:space="preserve">to ten years. </w:t>
      </w:r>
      <w:r w:rsidR="00D91531">
        <w:t xml:space="preserve">Tesla, Electrify </w:t>
      </w:r>
      <w:r w:rsidR="00574200">
        <w:t>America, and AEE also stated that</w:t>
      </w:r>
      <w:r w:rsidR="00D91531">
        <w:t xml:space="preserve"> increasing the demand limiter</w:t>
      </w:r>
      <w:r w:rsidR="00574200">
        <w:t>s</w:t>
      </w:r>
      <w:r w:rsidR="00595CC5">
        <w:t xml:space="preserve"> </w:t>
      </w:r>
      <w:r w:rsidR="00574200">
        <w:t>would help improve fast charging stations</w:t>
      </w:r>
      <w:r w:rsidR="00E539CA">
        <w:t>’</w:t>
      </w:r>
      <w:r w:rsidR="00574200">
        <w:t xml:space="preserve"> finances.</w:t>
      </w:r>
      <w:r w:rsidR="00F6324C">
        <w:t xml:space="preserve"> </w:t>
      </w:r>
      <w:r w:rsidR="008F5901">
        <w:t>Several</w:t>
      </w:r>
      <w:r w:rsidR="00F6324C">
        <w:t xml:space="preserve"> interested persons referred to other states that have approved demand limiters of 100 or 200 hours, tariffs that reduce or eliminate demand charges, or no demand charges.</w:t>
      </w:r>
    </w:p>
    <w:p w:rsidR="00747D5C" w:rsidRDefault="008D3A3B" w:rsidP="008D3A3B">
      <w:pPr>
        <w:pStyle w:val="First-LevelSubheading"/>
      </w:pPr>
      <w:r>
        <w:t>Staff Analysis</w:t>
      </w:r>
    </w:p>
    <w:p w:rsidR="003F3D66" w:rsidRDefault="008D3A3B">
      <w:pPr>
        <w:pStyle w:val="BodyText"/>
      </w:pPr>
      <w:r>
        <w:t>The proposed tariffs are not</w:t>
      </w:r>
      <w:r w:rsidR="00A2285F">
        <w:t>-</w:t>
      </w:r>
      <w:r>
        <w:t>cost based</w:t>
      </w:r>
      <w:r w:rsidR="00E363BD">
        <w:t xml:space="preserve"> as FPL w</w:t>
      </w:r>
      <w:r w:rsidR="004B5569">
        <w:t>ill</w:t>
      </w:r>
      <w:r w:rsidR="00E363BD">
        <w:t xml:space="preserve"> not </w:t>
      </w:r>
      <w:r w:rsidR="00E539CA">
        <w:t xml:space="preserve">fully </w:t>
      </w:r>
      <w:r w:rsidR="00E363BD">
        <w:t>recover its demand-related</w:t>
      </w:r>
      <w:r w:rsidR="00D471FE">
        <w:t>, or fixed,</w:t>
      </w:r>
      <w:r w:rsidR="00E363BD">
        <w:t xml:space="preserve"> costs from </w:t>
      </w:r>
      <w:r w:rsidR="00C439B1">
        <w:t xml:space="preserve">customers with </w:t>
      </w:r>
      <w:r w:rsidR="00501F2E">
        <w:t xml:space="preserve">low load factor </w:t>
      </w:r>
      <w:r w:rsidR="00A3714C">
        <w:t>fast charging</w:t>
      </w:r>
      <w:r w:rsidR="00E363BD">
        <w:t xml:space="preserve"> </w:t>
      </w:r>
      <w:r w:rsidR="00C439B1">
        <w:t>stations</w:t>
      </w:r>
      <w:r w:rsidR="0021355E">
        <w:t xml:space="preserve">. </w:t>
      </w:r>
      <w:r w:rsidR="004B5569">
        <w:t>The demand limiter is designed to provide rate relief that will facili</w:t>
      </w:r>
      <w:r w:rsidR="006C3B23">
        <w:t>ta</w:t>
      </w:r>
      <w:r w:rsidR="004B5569">
        <w:t>te and encourage the development of EV fast charg</w:t>
      </w:r>
      <w:r w:rsidR="00E539CA">
        <w:t>ing</w:t>
      </w:r>
      <w:r w:rsidR="004B5569">
        <w:t xml:space="preserve"> </w:t>
      </w:r>
      <w:r w:rsidR="00891E17">
        <w:t>infrastructure</w:t>
      </w:r>
      <w:r w:rsidR="00E539CA">
        <w:t xml:space="preserve"> during this nascent stage of EV adoption and EV charging market development.  Staff believes the proposed demand limiter pilot tariffs represent a balanced approach to encourage third-party market development at these early market stages, while limiting ratepayer risk.  Staff believes this also</w:t>
      </w:r>
      <w:r w:rsidR="006C3B23">
        <w:t xml:space="preserve"> aligns with the legislative intent to encourage the installation of EV </w:t>
      </w:r>
      <w:r w:rsidR="00FC5BA1">
        <w:t>infrastructure</w:t>
      </w:r>
      <w:r w:rsidR="006C3B23">
        <w:t>.</w:t>
      </w:r>
      <w:r w:rsidR="004B5569">
        <w:t xml:space="preserve"> </w:t>
      </w:r>
    </w:p>
    <w:p w:rsidR="00D471FE" w:rsidRDefault="00834BCF">
      <w:pPr>
        <w:pStyle w:val="BodyText"/>
      </w:pPr>
      <w:r>
        <w:t xml:space="preserve">The proposed tariff could have an impact on the general body of ratepayers. </w:t>
      </w:r>
      <w:r w:rsidR="0021355E">
        <w:t xml:space="preserve">In response to staff’s data request, based on </w:t>
      </w:r>
      <w:r w:rsidR="001620A6">
        <w:t xml:space="preserve">2019 </w:t>
      </w:r>
      <w:r w:rsidR="0021355E">
        <w:t>usage data of 41 fast charging stations, FPL estimated the annual lost revenues to be approximately $157,000.</w:t>
      </w:r>
      <w:r w:rsidR="00E5573B">
        <w:rPr>
          <w:rStyle w:val="FootnoteReference"/>
        </w:rPr>
        <w:footnoteReference w:id="16"/>
      </w:r>
      <w:r w:rsidR="0021355E">
        <w:t xml:space="preserve"> </w:t>
      </w:r>
      <w:r w:rsidR="00642E82">
        <w:t xml:space="preserve">However, FPL asserts that if the proposed tariffs are </w:t>
      </w:r>
      <w:r w:rsidR="00FC5BA1">
        <w:t>successful</w:t>
      </w:r>
      <w:r w:rsidR="00642E82">
        <w:t xml:space="preserve"> in acce</w:t>
      </w:r>
      <w:r w:rsidR="00FC5BA1">
        <w:t>ler</w:t>
      </w:r>
      <w:r w:rsidR="00642E82">
        <w:t xml:space="preserve">ating the adoption of EV use, any additional revenues will contribute to the recovery of fixed costs, reducing the impact on the general body of ratepayers. </w:t>
      </w:r>
    </w:p>
    <w:p w:rsidR="001620A6" w:rsidRDefault="00E363BD">
      <w:pPr>
        <w:pStyle w:val="BodyText"/>
      </w:pPr>
      <w:r>
        <w:t xml:space="preserve">As discussed above, some interested </w:t>
      </w:r>
      <w:r w:rsidR="00E51B23">
        <w:t>persons</w:t>
      </w:r>
      <w:r>
        <w:t xml:space="preserve"> expressed a desire </w:t>
      </w:r>
      <w:r w:rsidR="00F6324C">
        <w:t>for a larger reduction in the demand charges.</w:t>
      </w:r>
      <w:r>
        <w:t xml:space="preserve"> </w:t>
      </w:r>
      <w:r w:rsidR="006C3B23">
        <w:t>However, a</w:t>
      </w:r>
      <w:r w:rsidR="00501F2E">
        <w:t xml:space="preserve"> larger incentive would have the potential of shifting more costs to the general body of ratepayers</w:t>
      </w:r>
      <w:r w:rsidR="001620A6">
        <w:t>.</w:t>
      </w:r>
      <w:r w:rsidR="00E51B23">
        <w:t xml:space="preserve"> </w:t>
      </w:r>
      <w:r w:rsidR="00D471FE">
        <w:t>S</w:t>
      </w:r>
      <w:r w:rsidR="00D45AAC">
        <w:t xml:space="preserve">taff believes that FPL’s proposed demand limiter balances the interests of low load factor fast charging stations and the general body of ratepayers that could be impacted by the </w:t>
      </w:r>
      <w:r w:rsidR="00E539CA">
        <w:t xml:space="preserve">associated </w:t>
      </w:r>
      <w:r w:rsidR="00D45AAC">
        <w:t>revenue loss when base rates are reset in FPL’s next rate case.</w:t>
      </w:r>
    </w:p>
    <w:p w:rsidR="00B428F6" w:rsidRDefault="00B428F6" w:rsidP="00B428F6">
      <w:pPr>
        <w:pStyle w:val="First-LevelSubheading"/>
      </w:pPr>
      <w:r>
        <w:t>Reporting Requirements</w:t>
      </w:r>
    </w:p>
    <w:p w:rsidR="00B428F6" w:rsidRDefault="008E4A6B">
      <w:pPr>
        <w:pStyle w:val="BodyText"/>
      </w:pPr>
      <w:r>
        <w:t>To monitor the value provided to fast charging stations by the proposed tariffs, staff recommends that FPL file annual reports, similarly to the reports recommended in Issue 1</w:t>
      </w:r>
      <w:r w:rsidR="008472D6">
        <w:t>.</w:t>
      </w:r>
      <w:r>
        <w:t xml:space="preserve"> Specifically, the reports should include the number of fast charging stations taking service under the tariffs, </w:t>
      </w:r>
      <w:r w:rsidR="008472D6">
        <w:t>the number of fast charging stations that received the benefit of mitigated demand charges, and the annual revenue loss resulting from the reduction in demand-related revenues from fast charging customers.</w:t>
      </w:r>
      <w:r w:rsidR="00003C60">
        <w:t xml:space="preserve"> The first annual report would be due January 30, 2022, for the reporting period January through December 2021 and the </w:t>
      </w:r>
      <w:r w:rsidR="00B10E9A">
        <w:t xml:space="preserve">annual </w:t>
      </w:r>
      <w:r w:rsidR="00003C60">
        <w:t xml:space="preserve">reports should be filed in </w:t>
      </w:r>
      <w:r w:rsidR="003072E1">
        <w:t>this docket</w:t>
      </w:r>
      <w:r w:rsidR="00003C60">
        <w:t>.</w:t>
      </w:r>
    </w:p>
    <w:p w:rsidR="00BC70D5" w:rsidRDefault="00BC70D5">
      <w:pPr>
        <w:pStyle w:val="BodyText"/>
      </w:pPr>
    </w:p>
    <w:p w:rsidR="003D1153" w:rsidRDefault="003D1153" w:rsidP="003D1153">
      <w:pPr>
        <w:pStyle w:val="First-LevelSubheading"/>
      </w:pPr>
      <w:r>
        <w:lastRenderedPageBreak/>
        <w:t>Conclusion</w:t>
      </w:r>
    </w:p>
    <w:p w:rsidR="00D471FE" w:rsidRDefault="003D1153">
      <w:pPr>
        <w:pStyle w:val="IssueHeading"/>
        <w:rPr>
          <w:rFonts w:ascii="Times New Roman" w:hAnsi="Times New Roman" w:cs="Times New Roman"/>
          <w:b w:val="0"/>
          <w:bCs w:val="0"/>
          <w:i w:val="0"/>
          <w:kern w:val="0"/>
          <w:szCs w:val="24"/>
        </w:rPr>
      </w:pPr>
      <w:r w:rsidRPr="003D1153">
        <w:rPr>
          <w:rFonts w:ascii="Times New Roman" w:hAnsi="Times New Roman" w:cs="Times New Roman"/>
          <w:b w:val="0"/>
          <w:bCs w:val="0"/>
          <w:i w:val="0"/>
          <w:kern w:val="0"/>
          <w:szCs w:val="24"/>
        </w:rPr>
        <w:t xml:space="preserve">The proposed GSD-1EV and GSLD-1EV tariffs </w:t>
      </w:r>
      <w:r>
        <w:rPr>
          <w:rFonts w:ascii="Times New Roman" w:hAnsi="Times New Roman" w:cs="Times New Roman"/>
          <w:b w:val="0"/>
          <w:bCs w:val="0"/>
          <w:i w:val="0"/>
          <w:kern w:val="0"/>
          <w:szCs w:val="24"/>
        </w:rPr>
        <w:t xml:space="preserve">are designed to </w:t>
      </w:r>
      <w:r w:rsidR="008A42CE">
        <w:rPr>
          <w:rFonts w:ascii="Times New Roman" w:hAnsi="Times New Roman" w:cs="Times New Roman"/>
          <w:b w:val="0"/>
          <w:bCs w:val="0"/>
          <w:i w:val="0"/>
          <w:kern w:val="0"/>
          <w:szCs w:val="24"/>
        </w:rPr>
        <w:t>mitigate the impact of</w:t>
      </w:r>
      <w:r>
        <w:rPr>
          <w:rFonts w:ascii="Times New Roman" w:hAnsi="Times New Roman" w:cs="Times New Roman"/>
          <w:b w:val="0"/>
          <w:bCs w:val="0"/>
          <w:i w:val="0"/>
          <w:kern w:val="0"/>
          <w:szCs w:val="24"/>
        </w:rPr>
        <w:t xml:space="preserve"> demand charges </w:t>
      </w:r>
      <w:r w:rsidR="008A42CE">
        <w:rPr>
          <w:rFonts w:ascii="Times New Roman" w:hAnsi="Times New Roman" w:cs="Times New Roman"/>
          <w:b w:val="0"/>
          <w:bCs w:val="0"/>
          <w:i w:val="0"/>
          <w:kern w:val="0"/>
          <w:szCs w:val="24"/>
        </w:rPr>
        <w:t>on</w:t>
      </w:r>
      <w:r>
        <w:rPr>
          <w:rFonts w:ascii="Times New Roman" w:hAnsi="Times New Roman" w:cs="Times New Roman"/>
          <w:b w:val="0"/>
          <w:bCs w:val="0"/>
          <w:i w:val="0"/>
          <w:kern w:val="0"/>
          <w:szCs w:val="24"/>
        </w:rPr>
        <w:t xml:space="preserve"> </w:t>
      </w:r>
      <w:r w:rsidR="008A42CE">
        <w:rPr>
          <w:rFonts w:ascii="Times New Roman" w:hAnsi="Times New Roman" w:cs="Times New Roman"/>
          <w:b w:val="0"/>
          <w:bCs w:val="0"/>
          <w:i w:val="0"/>
          <w:kern w:val="0"/>
          <w:szCs w:val="24"/>
        </w:rPr>
        <w:t>fast charging stations with</w:t>
      </w:r>
      <w:r>
        <w:rPr>
          <w:rFonts w:ascii="Times New Roman" w:hAnsi="Times New Roman" w:cs="Times New Roman"/>
          <w:b w:val="0"/>
          <w:bCs w:val="0"/>
          <w:i w:val="0"/>
          <w:kern w:val="0"/>
          <w:szCs w:val="24"/>
        </w:rPr>
        <w:t xml:space="preserve"> low</w:t>
      </w:r>
      <w:r w:rsidR="008A42CE">
        <w:rPr>
          <w:rFonts w:ascii="Times New Roman" w:hAnsi="Times New Roman" w:cs="Times New Roman"/>
          <w:b w:val="0"/>
          <w:bCs w:val="0"/>
          <w:i w:val="0"/>
          <w:kern w:val="0"/>
          <w:szCs w:val="24"/>
        </w:rPr>
        <w:t xml:space="preserve"> </w:t>
      </w:r>
      <w:r>
        <w:rPr>
          <w:rFonts w:ascii="Times New Roman" w:hAnsi="Times New Roman" w:cs="Times New Roman"/>
          <w:b w:val="0"/>
          <w:bCs w:val="0"/>
          <w:i w:val="0"/>
          <w:kern w:val="0"/>
          <w:szCs w:val="24"/>
        </w:rPr>
        <w:t>utilization</w:t>
      </w:r>
      <w:r w:rsidR="008A42CE">
        <w:rPr>
          <w:rFonts w:ascii="Times New Roman" w:hAnsi="Times New Roman" w:cs="Times New Roman"/>
          <w:b w:val="0"/>
          <w:bCs w:val="0"/>
          <w:i w:val="0"/>
          <w:kern w:val="0"/>
          <w:szCs w:val="24"/>
        </w:rPr>
        <w:t xml:space="preserve"> levels</w:t>
      </w:r>
      <w:r>
        <w:rPr>
          <w:rFonts w:ascii="Times New Roman" w:hAnsi="Times New Roman" w:cs="Times New Roman"/>
          <w:b w:val="0"/>
          <w:bCs w:val="0"/>
          <w:i w:val="0"/>
          <w:kern w:val="0"/>
          <w:szCs w:val="24"/>
        </w:rPr>
        <w:t xml:space="preserve">. </w:t>
      </w:r>
      <w:r w:rsidR="008A42CE">
        <w:rPr>
          <w:rFonts w:ascii="Times New Roman" w:hAnsi="Times New Roman" w:cs="Times New Roman"/>
          <w:b w:val="0"/>
          <w:bCs w:val="0"/>
          <w:i w:val="0"/>
          <w:kern w:val="0"/>
          <w:szCs w:val="24"/>
        </w:rPr>
        <w:t xml:space="preserve">Fast charging stations with a load factor over ten percent </w:t>
      </w:r>
      <w:r w:rsidR="00E539CA">
        <w:rPr>
          <w:rFonts w:ascii="Times New Roman" w:hAnsi="Times New Roman" w:cs="Times New Roman"/>
          <w:b w:val="0"/>
          <w:bCs w:val="0"/>
          <w:i w:val="0"/>
          <w:kern w:val="0"/>
          <w:szCs w:val="24"/>
        </w:rPr>
        <w:t xml:space="preserve">will </w:t>
      </w:r>
      <w:r w:rsidR="008A42CE">
        <w:rPr>
          <w:rFonts w:ascii="Times New Roman" w:hAnsi="Times New Roman" w:cs="Times New Roman"/>
          <w:b w:val="0"/>
          <w:bCs w:val="0"/>
          <w:i w:val="0"/>
          <w:kern w:val="0"/>
          <w:szCs w:val="24"/>
        </w:rPr>
        <w:t xml:space="preserve">pay the traditional tariffed rates. </w:t>
      </w:r>
      <w:r>
        <w:rPr>
          <w:rFonts w:ascii="Times New Roman" w:hAnsi="Times New Roman" w:cs="Times New Roman"/>
          <w:b w:val="0"/>
          <w:bCs w:val="0"/>
          <w:i w:val="0"/>
          <w:kern w:val="0"/>
          <w:szCs w:val="24"/>
        </w:rPr>
        <w:t xml:space="preserve">While the discount on the demand </w:t>
      </w:r>
      <w:r w:rsidR="00D471FE">
        <w:rPr>
          <w:rFonts w:ascii="Times New Roman" w:hAnsi="Times New Roman" w:cs="Times New Roman"/>
          <w:b w:val="0"/>
          <w:bCs w:val="0"/>
          <w:i w:val="0"/>
          <w:kern w:val="0"/>
          <w:szCs w:val="24"/>
        </w:rPr>
        <w:t>charges</w:t>
      </w:r>
      <w:r>
        <w:rPr>
          <w:rFonts w:ascii="Times New Roman" w:hAnsi="Times New Roman" w:cs="Times New Roman"/>
          <w:b w:val="0"/>
          <w:bCs w:val="0"/>
          <w:i w:val="0"/>
          <w:kern w:val="0"/>
          <w:szCs w:val="24"/>
        </w:rPr>
        <w:t xml:space="preserve"> c</w:t>
      </w:r>
      <w:r w:rsidR="008A42CE">
        <w:rPr>
          <w:rFonts w:ascii="Times New Roman" w:hAnsi="Times New Roman" w:cs="Times New Roman"/>
          <w:b w:val="0"/>
          <w:bCs w:val="0"/>
          <w:i w:val="0"/>
          <w:kern w:val="0"/>
          <w:szCs w:val="24"/>
        </w:rPr>
        <w:t>ould</w:t>
      </w:r>
      <w:r>
        <w:rPr>
          <w:rFonts w:ascii="Times New Roman" w:hAnsi="Times New Roman" w:cs="Times New Roman"/>
          <w:b w:val="0"/>
          <w:bCs w:val="0"/>
          <w:i w:val="0"/>
          <w:kern w:val="0"/>
          <w:szCs w:val="24"/>
        </w:rPr>
        <w:t xml:space="preserve"> cause a potential impact on the general body of ratepayers, staff believes the impact would be minor. </w:t>
      </w:r>
      <w:r w:rsidR="00164E06">
        <w:rPr>
          <w:rFonts w:ascii="Times New Roman" w:hAnsi="Times New Roman" w:cs="Times New Roman"/>
          <w:b w:val="0"/>
          <w:bCs w:val="0"/>
          <w:i w:val="0"/>
          <w:kern w:val="0"/>
          <w:szCs w:val="24"/>
        </w:rPr>
        <w:t xml:space="preserve">Additionally, the proposed </w:t>
      </w:r>
      <w:r w:rsidR="008A42CE">
        <w:rPr>
          <w:rFonts w:ascii="Times New Roman" w:hAnsi="Times New Roman" w:cs="Times New Roman"/>
          <w:b w:val="0"/>
          <w:bCs w:val="0"/>
          <w:i w:val="0"/>
          <w:kern w:val="0"/>
          <w:szCs w:val="24"/>
        </w:rPr>
        <w:t xml:space="preserve">pilot </w:t>
      </w:r>
      <w:r w:rsidR="00164E06">
        <w:rPr>
          <w:rFonts w:ascii="Times New Roman" w:hAnsi="Times New Roman" w:cs="Times New Roman"/>
          <w:b w:val="0"/>
          <w:bCs w:val="0"/>
          <w:i w:val="0"/>
          <w:kern w:val="0"/>
          <w:szCs w:val="24"/>
        </w:rPr>
        <w:t>tariffs</w:t>
      </w:r>
      <w:r w:rsidR="008A42CE">
        <w:rPr>
          <w:rFonts w:ascii="Times New Roman" w:hAnsi="Times New Roman" w:cs="Times New Roman"/>
          <w:b w:val="0"/>
          <w:bCs w:val="0"/>
          <w:i w:val="0"/>
          <w:kern w:val="0"/>
          <w:szCs w:val="24"/>
        </w:rPr>
        <w:t xml:space="preserve"> could facilit</w:t>
      </w:r>
      <w:r w:rsidR="00E539CA">
        <w:rPr>
          <w:rFonts w:ascii="Times New Roman" w:hAnsi="Times New Roman" w:cs="Times New Roman"/>
          <w:b w:val="0"/>
          <w:bCs w:val="0"/>
          <w:i w:val="0"/>
          <w:kern w:val="0"/>
          <w:szCs w:val="24"/>
        </w:rPr>
        <w:t>ate</w:t>
      </w:r>
      <w:r w:rsidR="008A42CE">
        <w:rPr>
          <w:rFonts w:ascii="Times New Roman" w:hAnsi="Times New Roman" w:cs="Times New Roman"/>
          <w:b w:val="0"/>
          <w:bCs w:val="0"/>
          <w:i w:val="0"/>
          <w:kern w:val="0"/>
          <w:szCs w:val="24"/>
        </w:rPr>
        <w:t xml:space="preserve"> the growth of the EV infrastructure in Florida and additional revenues </w:t>
      </w:r>
      <w:r w:rsidR="00E539CA">
        <w:rPr>
          <w:rFonts w:ascii="Times New Roman" w:hAnsi="Times New Roman" w:cs="Times New Roman"/>
          <w:b w:val="0"/>
          <w:bCs w:val="0"/>
          <w:i w:val="0"/>
          <w:kern w:val="0"/>
          <w:szCs w:val="24"/>
        </w:rPr>
        <w:t>c</w:t>
      </w:r>
      <w:r w:rsidR="008A42CE">
        <w:rPr>
          <w:rFonts w:ascii="Times New Roman" w:hAnsi="Times New Roman" w:cs="Times New Roman"/>
          <w:b w:val="0"/>
          <w:bCs w:val="0"/>
          <w:i w:val="0"/>
          <w:kern w:val="0"/>
          <w:szCs w:val="24"/>
        </w:rPr>
        <w:t xml:space="preserve">ould mitigate any adverse impact on the general body of ratepayers. </w:t>
      </w:r>
    </w:p>
    <w:p w:rsidR="00C7048F" w:rsidRDefault="00470E27">
      <w:pPr>
        <w:pStyle w:val="IssueHeading"/>
        <w:rPr>
          <w:vanish/>
          <w:specVanish/>
        </w:rPr>
      </w:pPr>
      <w:r>
        <w:rPr>
          <w:rFonts w:ascii="Times New Roman" w:hAnsi="Times New Roman" w:cs="Times New Roman"/>
          <w:b w:val="0"/>
          <w:bCs w:val="0"/>
          <w:i w:val="0"/>
          <w:kern w:val="0"/>
          <w:szCs w:val="24"/>
        </w:rPr>
        <w:t xml:space="preserve">Based on the above, </w:t>
      </w:r>
      <w:r w:rsidR="00BE1A86" w:rsidRPr="00BE1A86">
        <w:rPr>
          <w:rFonts w:ascii="Times New Roman" w:hAnsi="Times New Roman" w:cs="Times New Roman"/>
          <w:b w:val="0"/>
          <w:bCs w:val="0"/>
          <w:i w:val="0"/>
          <w:kern w:val="0"/>
          <w:szCs w:val="24"/>
        </w:rPr>
        <w:t xml:space="preserve">the proposed GSD-1EV and GSLD-1EV pilot tariffs should be approved. FPL should file annual reports by January 30 reporting the number of fast charging stations taking service under the tariffs, the number of fast charging stations that received the benefit of mitigated demand charges, and the annual revenue loss resulting from the reduction in demand-related revenues from fast charging customers. The first annual report would be due January 30, 2022, for the reporting period of January through December 2021.The GSD-1EV and GSLD-1EV pilot tariffs should remain in effect for a period of five years, unless extended, modified, or terminated by order of the Commission. Before the end of the five-year period, FPL should file no later than September 1, 2025, a petition to extend, modify, or terminate the tariffs. </w:t>
      </w:r>
      <w:r w:rsidR="00C7048F" w:rsidRPr="00D471FE">
        <w:rPr>
          <w:rFonts w:ascii="Times New Roman" w:hAnsi="Times New Roman" w:cs="Times New Roman"/>
          <w:b w:val="0"/>
          <w:bCs w:val="0"/>
          <w:i w:val="0"/>
          <w:kern w:val="0"/>
          <w:szCs w:val="24"/>
        </w:rPr>
        <w:br w:type="page"/>
      </w:r>
      <w:r w:rsidR="00C7048F" w:rsidRPr="004C3641">
        <w:lastRenderedPageBreak/>
        <w:t xml:space="preserve">Issue </w:t>
      </w:r>
      <w:r w:rsidR="000618EC">
        <w:fldChar w:fldCharType="begin"/>
      </w:r>
      <w:r w:rsidR="000618EC">
        <w:instrText xml:space="preserve"> SEQ Issue \* MERGEFORMAT </w:instrText>
      </w:r>
      <w:r w:rsidR="000618EC">
        <w:fldChar w:fldCharType="separate"/>
      </w:r>
      <w:r w:rsidR="006A7898">
        <w:rPr>
          <w:noProof/>
        </w:rPr>
        <w:t>3</w:t>
      </w:r>
      <w:r w:rsidR="000618EC">
        <w:rPr>
          <w:noProof/>
        </w:rPr>
        <w:fldChar w:fldCharType="end"/>
      </w:r>
      <w:r w:rsidR="00C7048F" w:rsidRPr="004C3641">
        <w:t>:</w:t>
      </w:r>
      <w:r w:rsidR="00C7048F">
        <w:fldChar w:fldCharType="begin"/>
      </w:r>
      <w:r w:rsidR="00C7048F">
        <w:instrText xml:space="preserve"> TC "</w:instrText>
      </w:r>
      <w:r w:rsidR="00C7048F">
        <w:fldChar w:fldCharType="begin"/>
      </w:r>
      <w:r w:rsidR="00C7048F">
        <w:instrText xml:space="preserve"> SEQ issue \c </w:instrText>
      </w:r>
      <w:r w:rsidR="00C7048F">
        <w:fldChar w:fldCharType="separate"/>
      </w:r>
      <w:r w:rsidR="006A7898">
        <w:rPr>
          <w:noProof/>
        </w:rPr>
        <w:instrText>3</w:instrText>
      </w:r>
      <w:r w:rsidR="00C7048F">
        <w:fldChar w:fldCharType="end"/>
      </w:r>
      <w:r w:rsidR="00C7048F">
        <w:tab/>
        <w:instrText xml:space="preserve">" \l 1 </w:instrText>
      </w:r>
      <w:r w:rsidR="00C7048F">
        <w:fldChar w:fldCharType="end"/>
      </w:r>
      <w:r w:rsidR="00C7048F">
        <w:t> </w:t>
      </w:r>
    </w:p>
    <w:p w:rsidR="00C7048F" w:rsidRDefault="00C7048F">
      <w:pPr>
        <w:pStyle w:val="BodyText"/>
      </w:pPr>
      <w:r>
        <w:t> Should this docket be closed?</w:t>
      </w:r>
    </w:p>
    <w:p w:rsidR="00C7048F" w:rsidRPr="004C3641" w:rsidRDefault="00C7048F">
      <w:pPr>
        <w:pStyle w:val="IssueSubsectionHeading"/>
        <w:rPr>
          <w:vanish/>
          <w:specVanish/>
        </w:rPr>
      </w:pPr>
      <w:r w:rsidRPr="004C3641">
        <w:t>Recommendation: </w:t>
      </w:r>
    </w:p>
    <w:p w:rsidR="00C7048F" w:rsidRDefault="00C7048F">
      <w:pPr>
        <w:pStyle w:val="BodyText"/>
      </w:pPr>
      <w:r>
        <w:t> </w:t>
      </w:r>
      <w:bookmarkStart w:id="14" w:name="IssueRecommendation"/>
      <w:r w:rsidR="00AE6AF4">
        <w:t xml:space="preserve">No. If a protest is filed by a substantially affected person within 21 days of the issuance of the order, the tariffs should remain in effect, with any revenues held subject to refund, pending resolution of the protest. If no timely protest is filed, this docket should be placed into monitoring status upon the issuance of a consummating order so that the </w:t>
      </w:r>
      <w:r w:rsidR="001440CF">
        <w:t>utility</w:t>
      </w:r>
      <w:r w:rsidR="00AE6AF4">
        <w:t xml:space="preserve"> can file its reports in this docket.</w:t>
      </w:r>
      <w:r w:rsidR="008908BA">
        <w:t xml:space="preserve"> </w:t>
      </w:r>
      <w:bookmarkEnd w:id="14"/>
      <w:r w:rsidR="00E539CA">
        <w:t>(Stiller)</w:t>
      </w:r>
    </w:p>
    <w:p w:rsidR="00C7048F" w:rsidRPr="004C3641" w:rsidRDefault="00C7048F">
      <w:pPr>
        <w:pStyle w:val="IssueSubsectionHeading"/>
        <w:rPr>
          <w:vanish/>
          <w:specVanish/>
        </w:rPr>
      </w:pPr>
      <w:r w:rsidRPr="004C3641">
        <w:t>Staff Analysis: </w:t>
      </w:r>
    </w:p>
    <w:p w:rsidR="00853E4C" w:rsidRDefault="00C7048F" w:rsidP="00E275D8">
      <w:pPr>
        <w:pStyle w:val="BodyText"/>
        <w:sectPr w:rsidR="00853E4C" w:rsidSect="0068481F">
          <w:headerReference w:type="default" r:id="rId11"/>
          <w:pgSz w:w="12240" w:h="15840" w:code="1"/>
          <w:pgMar w:top="1584" w:right="1440" w:bottom="1440" w:left="1440" w:header="720" w:footer="720" w:gutter="0"/>
          <w:cols w:space="720"/>
          <w:formProt w:val="0"/>
          <w:docGrid w:linePitch="360"/>
        </w:sectPr>
      </w:pPr>
      <w:r>
        <w:t> </w:t>
      </w:r>
      <w:r w:rsidR="00AE6AF4">
        <w:t xml:space="preserve">If a protest is filed by a substantially affected person within 21 days of the issuance of the order, the tariffs should remain in effect, with any revenues held subject to refund, pending resolution of the protest. If no timely protest is filed, this docket should be placed into monitoring status upon the issuance of a consummating order so that the </w:t>
      </w:r>
      <w:r w:rsidR="001440CF">
        <w:t>utility</w:t>
      </w:r>
      <w:bookmarkStart w:id="15" w:name="_GoBack"/>
      <w:bookmarkEnd w:id="15"/>
      <w:r w:rsidR="00AE6AF4">
        <w:t xml:space="preserve"> can file its reports in this docket.</w:t>
      </w:r>
    </w:p>
    <w:p w:rsidR="00E06484" w:rsidRDefault="00853E4C" w:rsidP="00E275D8">
      <w:pPr>
        <w:pStyle w:val="BodyText"/>
      </w:pPr>
      <w:r>
        <w:rPr>
          <w:noProof/>
        </w:rPr>
        <w:lastRenderedPageBreak/>
        <w:drawing>
          <wp:inline distT="0" distB="0" distL="0" distR="0" wp14:anchorId="38FB2BA8" wp14:editId="16C6953D">
            <wp:extent cx="5943600" cy="7691755"/>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PL EV petition_Page_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14:anchorId="5B580A64" wp14:editId="5B93983C">
            <wp:extent cx="5943600" cy="7691755"/>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PL EV petition_Page_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14:anchorId="484423F1" wp14:editId="7923AED6">
            <wp:extent cx="5943600" cy="7691755"/>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PL EV petition_Page_3.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14:anchorId="68F74339" wp14:editId="70DAC8BB">
            <wp:extent cx="5943600" cy="7691755"/>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PL EV petition_Page_4.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sectPr w:rsidR="00E06484" w:rsidSect="0068481F">
      <w:headerReference w:type="default" r:id="rId16"/>
      <w:pgSz w:w="12240" w:h="15840" w:code="1"/>
      <w:pgMar w:top="1584" w:right="1440" w:bottom="1440" w:left="1440" w:header="720" w:footer="72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A0637" w:rsidRDefault="003A0637">
      <w:r>
        <w:separator/>
      </w:r>
    </w:p>
  </w:endnote>
  <w:endnote w:type="continuationSeparator" w:id="0">
    <w:p w:rsidR="003A0637" w:rsidRDefault="003A06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026F" w:rsidRDefault="00E7026F" w:rsidP="00E7026F">
    <w:pPr>
      <w:pStyle w:val="Footer"/>
      <w:jc w:val="center"/>
    </w:pPr>
    <w:r w:rsidRPr="00E7026F">
      <w:t xml:space="preserve">- </w:t>
    </w:r>
    <w:r w:rsidRPr="00E7026F">
      <w:fldChar w:fldCharType="begin"/>
    </w:r>
    <w:r w:rsidRPr="00E7026F">
      <w:instrText xml:space="preserve"> PAGE </w:instrText>
    </w:r>
    <w:r w:rsidRPr="00E7026F">
      <w:fldChar w:fldCharType="separate"/>
    </w:r>
    <w:r w:rsidR="000618EC">
      <w:rPr>
        <w:noProof/>
      </w:rPr>
      <w:t>12</w:t>
    </w:r>
    <w:r w:rsidRPr="00E7026F">
      <w:fldChar w:fldCharType="end"/>
    </w:r>
    <w:r w:rsidRPr="00E7026F">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A0637" w:rsidRDefault="003A0637">
      <w:r>
        <w:separator/>
      </w:r>
    </w:p>
  </w:footnote>
  <w:footnote w:type="continuationSeparator" w:id="0">
    <w:p w:rsidR="003A0637" w:rsidRDefault="003A0637">
      <w:r>
        <w:continuationSeparator/>
      </w:r>
    </w:p>
  </w:footnote>
  <w:footnote w:id="1">
    <w:p w:rsidR="00C7048F" w:rsidRDefault="00C7048F" w:rsidP="00C7048F">
      <w:pPr>
        <w:pStyle w:val="FootnoteText"/>
      </w:pPr>
      <w:r>
        <w:rPr>
          <w:rStyle w:val="FootnoteReference"/>
        </w:rPr>
        <w:footnoteRef/>
      </w:r>
      <w:r>
        <w:t xml:space="preserve"> The interested persons are: Walmart, Inc.; Tesla, Inc.; Southern Alliance for Clean Energy; Sierra Club; </w:t>
      </w:r>
      <w:r w:rsidR="00A6168A">
        <w:t>Corey Ershow and Coley Girouard</w:t>
      </w:r>
      <w:r>
        <w:t>; the Office of Public Counsel; Florida Solar Energy Center; EVgo; Electrify America, LLC; Drive Electric Florida; Central</w:t>
      </w:r>
      <w:r w:rsidR="003B292A">
        <w:t xml:space="preserve"> Florida Clean Cities Coalition; Charge Point; Edison Electric Institute; Greenlots; Advance</w:t>
      </w:r>
      <w:r w:rsidR="00E539CA">
        <w:t>d</w:t>
      </w:r>
      <w:r w:rsidR="00D77B55">
        <w:t xml:space="preserve"> Energy Economy</w:t>
      </w:r>
      <w:r w:rsidR="00E72B22">
        <w:t>;</w:t>
      </w:r>
      <w:r w:rsidR="00D77B55">
        <w:t xml:space="preserve"> and the Florida Petroleum Marketers Association, Inc.</w:t>
      </w:r>
    </w:p>
  </w:footnote>
  <w:footnote w:id="2">
    <w:p w:rsidR="00B2365D" w:rsidRDefault="00B2365D">
      <w:pPr>
        <w:pStyle w:val="FootnoteText"/>
      </w:pPr>
      <w:r>
        <w:rPr>
          <w:rStyle w:val="FootnoteReference"/>
        </w:rPr>
        <w:footnoteRef/>
      </w:r>
      <w:r>
        <w:t xml:space="preserve"> Document No. 04130-2020 in Correspondence Section of Docket file.</w:t>
      </w:r>
    </w:p>
  </w:footnote>
  <w:footnote w:id="3">
    <w:p w:rsidR="00AE6AF4" w:rsidRDefault="00AE6AF4" w:rsidP="00AE6AF4">
      <w:pPr>
        <w:pStyle w:val="FootnoteText"/>
      </w:pPr>
      <w:r>
        <w:rPr>
          <w:rStyle w:val="FootnoteReference"/>
        </w:rPr>
        <w:footnoteRef/>
      </w:r>
      <w:r>
        <w:t xml:space="preserve"> </w:t>
      </w:r>
      <w:r w:rsidRPr="00F515ED">
        <w:rPr>
          <w:rStyle w:val="text"/>
        </w:rPr>
        <w:t>Section 366.02(2), F.S</w:t>
      </w:r>
      <w:r>
        <w:rPr>
          <w:rStyle w:val="text"/>
        </w:rPr>
        <w:t>., provides that “electric utility”</w:t>
      </w:r>
      <w:r w:rsidRPr="00F515ED">
        <w:rPr>
          <w:rStyle w:val="text"/>
        </w:rPr>
        <w:t xml:space="preserve"> means any investor-owned electric utility which owns, maintains, or operates an electric generation, transmission, or distribution system within the state.</w:t>
      </w:r>
    </w:p>
  </w:footnote>
  <w:footnote w:id="4">
    <w:p w:rsidR="00AE6AF4" w:rsidRDefault="00AE6AF4" w:rsidP="00AE6AF4">
      <w:pPr>
        <w:pStyle w:val="FootnoteText"/>
      </w:pPr>
      <w:r>
        <w:rPr>
          <w:rStyle w:val="FootnoteReference"/>
        </w:rPr>
        <w:footnoteRef/>
      </w:r>
      <w:r>
        <w:t xml:space="preserve"> </w:t>
      </w:r>
      <w:r w:rsidRPr="004B6D98">
        <w:t>City of Tallahassee v. Florida Pub. Serv. Com'n, 433 So. 2d 505 (Fla. 1983)</w:t>
      </w:r>
    </w:p>
  </w:footnote>
  <w:footnote w:id="5">
    <w:p w:rsidR="00AE6AF4" w:rsidRDefault="00AE6AF4" w:rsidP="00AE6AF4">
      <w:pPr>
        <w:pStyle w:val="FootnoteText"/>
      </w:pPr>
      <w:r>
        <w:rPr>
          <w:rStyle w:val="FootnoteReference"/>
        </w:rPr>
        <w:footnoteRef/>
      </w:r>
      <w:r>
        <w:t xml:space="preserve"> </w:t>
      </w:r>
      <w:r w:rsidRPr="004656FB">
        <w:t>Order No. PSC-95-0853-FOF-EG</w:t>
      </w:r>
      <w:r>
        <w:t xml:space="preserve">, issued </w:t>
      </w:r>
      <w:r w:rsidRPr="004656FB">
        <w:t>July 17, 1995</w:t>
      </w:r>
      <w:r>
        <w:t>, in</w:t>
      </w:r>
      <w:r w:rsidRPr="004656FB">
        <w:rPr>
          <w:rFonts w:ascii="Arial" w:hAnsi="Arial" w:cs="Arial"/>
          <w:color w:val="212121"/>
          <w:sz w:val="21"/>
          <w:szCs w:val="21"/>
        </w:rPr>
        <w:t xml:space="preserve"> </w:t>
      </w:r>
      <w:r w:rsidRPr="004656FB">
        <w:t>Docket No. 950517-EG</w:t>
      </w:r>
      <w:r>
        <w:t xml:space="preserve">, </w:t>
      </w:r>
      <w:r w:rsidRPr="000F4BEC">
        <w:rPr>
          <w:i/>
        </w:rPr>
        <w:t>In Re: Petition for Approval of New Experimental Electric Vehicle Tariff by Tampa Electric Company</w:t>
      </w:r>
      <w:r w:rsidRPr="004656FB">
        <w:t>.</w:t>
      </w:r>
      <w:r>
        <w:t xml:space="preserve"> </w:t>
      </w:r>
    </w:p>
  </w:footnote>
  <w:footnote w:id="6">
    <w:p w:rsidR="00AE6AF4" w:rsidRDefault="00AE6AF4" w:rsidP="00AE6AF4">
      <w:pPr>
        <w:pStyle w:val="FootnoteText"/>
      </w:pPr>
      <w:r>
        <w:rPr>
          <w:rStyle w:val="FootnoteReference"/>
        </w:rPr>
        <w:footnoteRef/>
      </w:r>
      <w:r>
        <w:t xml:space="preserve"> </w:t>
      </w:r>
      <w:r w:rsidRPr="004656FB">
        <w:t>Order No. PSC-17-0178-S-EI</w:t>
      </w:r>
      <w:r>
        <w:t xml:space="preserve">, issued </w:t>
      </w:r>
      <w:r w:rsidRPr="004656FB">
        <w:t>May 16, 2017</w:t>
      </w:r>
      <w:r>
        <w:t xml:space="preserve">, in </w:t>
      </w:r>
      <w:r w:rsidRPr="004656FB">
        <w:t>Docket No. 160170-EI</w:t>
      </w:r>
      <w:r>
        <w:t xml:space="preserve">, </w:t>
      </w:r>
      <w:r w:rsidRPr="000F4BEC">
        <w:rPr>
          <w:i/>
        </w:rPr>
        <w:t>In re: Petition for approval of 2016 depreciation and dismantlement studies, approval of proposed depreciation rates and annual dismantlement accruals and Plant Smith Units 1 and 2 regulatory asset amortization, by Gulf Power Company</w:t>
      </w:r>
      <w:r w:rsidRPr="004656FB">
        <w:t>.</w:t>
      </w:r>
    </w:p>
  </w:footnote>
  <w:footnote w:id="7">
    <w:p w:rsidR="00AE6AF4" w:rsidRDefault="00AE6AF4" w:rsidP="00AE6AF4">
      <w:pPr>
        <w:pStyle w:val="FootnoteText"/>
      </w:pPr>
      <w:r>
        <w:rPr>
          <w:rStyle w:val="FootnoteReference"/>
        </w:rPr>
        <w:footnoteRef/>
      </w:r>
      <w:r>
        <w:t xml:space="preserve"> </w:t>
      </w:r>
      <w:r w:rsidRPr="004656FB">
        <w:t>Order No. PSC-2017-0451-AS-EU</w:t>
      </w:r>
      <w:r>
        <w:t xml:space="preserve">, issued November 20, 2019, in </w:t>
      </w:r>
      <w:r w:rsidRPr="004656FB">
        <w:t>Docket No. 20170183-EI</w:t>
      </w:r>
      <w:r>
        <w:t xml:space="preserve">,  </w:t>
      </w:r>
      <w:r w:rsidRPr="000F4BEC">
        <w:rPr>
          <w:i/>
        </w:rPr>
        <w:t>In re: Application for limited proceeding to approve 2017 second revised and restated settlement agreement, including certain rate adjustments, by Duke Energy Florida, LLC</w:t>
      </w:r>
      <w:r w:rsidRPr="004656FB">
        <w:t>.</w:t>
      </w:r>
    </w:p>
  </w:footnote>
  <w:footnote w:id="8">
    <w:p w:rsidR="00AE6AF4" w:rsidRDefault="00AE6AF4" w:rsidP="00AE6AF4">
      <w:pPr>
        <w:pStyle w:val="FootnoteText"/>
      </w:pPr>
      <w:r>
        <w:rPr>
          <w:rStyle w:val="FootnoteReference"/>
        </w:rPr>
        <w:footnoteRef/>
      </w:r>
      <w:r>
        <w:t xml:space="preserve"> Vermont, District of Columbia, California, Ohio, Nevada, and Oregon to name a few. </w:t>
      </w:r>
    </w:p>
  </w:footnote>
  <w:footnote w:id="9">
    <w:p w:rsidR="00C439B1" w:rsidRDefault="00C439B1">
      <w:pPr>
        <w:pStyle w:val="FootnoteText"/>
      </w:pPr>
      <w:r>
        <w:rPr>
          <w:rStyle w:val="FootnoteReference"/>
        </w:rPr>
        <w:footnoteRef/>
      </w:r>
      <w:r>
        <w:t xml:space="preserve"> FPL’s support for the proposed $0.30 per kWh rate is discussed in paragraphs 21 and 22 of the petition (Document No. 03204-2020) and in response to staff’s fourth data request No. 6 (Document No. 11798-2020).</w:t>
      </w:r>
    </w:p>
  </w:footnote>
  <w:footnote w:id="10">
    <w:p w:rsidR="00914D32" w:rsidRDefault="00914D32">
      <w:pPr>
        <w:pStyle w:val="FootnoteText"/>
      </w:pPr>
      <w:r>
        <w:rPr>
          <w:rStyle w:val="FootnoteReference"/>
        </w:rPr>
        <w:footnoteRef/>
      </w:r>
      <w:r>
        <w:t xml:space="preserve"> In response to staff’s fourth data request No. 6, FPL stated that in October 2020, Electrify Amer</w:t>
      </w:r>
      <w:r w:rsidR="00A656C7">
        <w:t>ic</w:t>
      </w:r>
      <w:r>
        <w:t xml:space="preserve">a announced a $0.43/kWh </w:t>
      </w:r>
      <w:r w:rsidR="00E15207">
        <w:t xml:space="preserve">fast </w:t>
      </w:r>
      <w:r>
        <w:t>charging rate for Gues</w:t>
      </w:r>
      <w:r w:rsidR="00B50C84">
        <w:t>t</w:t>
      </w:r>
      <w:r>
        <w:t xml:space="preserve"> and Pass members and a $0.31/kWh rate for Pass+ members. </w:t>
      </w:r>
    </w:p>
  </w:footnote>
  <w:footnote w:id="11">
    <w:p w:rsidR="00B945A4" w:rsidRDefault="00B945A4">
      <w:pPr>
        <w:pStyle w:val="FootnoteText"/>
      </w:pPr>
      <w:r>
        <w:rPr>
          <w:rStyle w:val="FootnoteReference"/>
        </w:rPr>
        <w:footnoteRef/>
      </w:r>
      <w:r>
        <w:t xml:space="preserve"> Document No. 09647-2020, in Correspondence Section of </w:t>
      </w:r>
      <w:r w:rsidR="00557B4F">
        <w:t>D</w:t>
      </w:r>
      <w:r>
        <w:t>ocket file.</w:t>
      </w:r>
    </w:p>
  </w:footnote>
  <w:footnote w:id="12">
    <w:p w:rsidR="00C70E5B" w:rsidRDefault="00C70E5B">
      <w:pPr>
        <w:pStyle w:val="FootnoteText"/>
      </w:pPr>
      <w:r>
        <w:rPr>
          <w:rStyle w:val="FootnoteReference"/>
        </w:rPr>
        <w:footnoteRef/>
      </w:r>
      <w:r>
        <w:t xml:space="preserve"> Document No. 08820-2020, in Correspondence Section of Docket file.</w:t>
      </w:r>
    </w:p>
  </w:footnote>
  <w:footnote w:id="13">
    <w:p w:rsidR="00B945A4" w:rsidRDefault="00B945A4">
      <w:pPr>
        <w:pStyle w:val="FootnoteText"/>
      </w:pPr>
      <w:r>
        <w:rPr>
          <w:rStyle w:val="FootnoteReference"/>
        </w:rPr>
        <w:footnoteRef/>
      </w:r>
      <w:r>
        <w:t xml:space="preserve"> Document No. 11195-2020, in Correspondence Section of Docket file.</w:t>
      </w:r>
    </w:p>
  </w:footnote>
  <w:footnote w:id="14">
    <w:p w:rsidR="009B00EC" w:rsidRDefault="009B00EC">
      <w:pPr>
        <w:pStyle w:val="FootnoteText"/>
      </w:pPr>
      <w:r>
        <w:rPr>
          <w:rStyle w:val="FootnoteReference"/>
        </w:rPr>
        <w:footnoteRef/>
      </w:r>
      <w:r>
        <w:t xml:space="preserve"> Document No. 10540-2020, in Correspondence Section of Docket </w:t>
      </w:r>
      <w:r w:rsidR="00C82BF2">
        <w:t>f</w:t>
      </w:r>
      <w:r>
        <w:t>ile.</w:t>
      </w:r>
    </w:p>
  </w:footnote>
  <w:footnote w:id="15">
    <w:p w:rsidR="00B22980" w:rsidRDefault="00B22980">
      <w:pPr>
        <w:pStyle w:val="FootnoteText"/>
      </w:pPr>
      <w:r>
        <w:rPr>
          <w:rStyle w:val="FootnoteReference"/>
        </w:rPr>
        <w:footnoteRef/>
      </w:r>
      <w:r>
        <w:t xml:space="preserve"> Document No. 11879-2020, in Correspondence Section of Docket file.</w:t>
      </w:r>
    </w:p>
  </w:footnote>
  <w:footnote w:id="16">
    <w:p w:rsidR="00E5573B" w:rsidRDefault="00E5573B">
      <w:pPr>
        <w:pStyle w:val="FootnoteText"/>
      </w:pPr>
      <w:r>
        <w:rPr>
          <w:rStyle w:val="FootnoteReference"/>
        </w:rPr>
        <w:footnoteRef/>
      </w:r>
      <w:r>
        <w:t xml:space="preserve"> Response to staff’s first data request No. 1, Document No. 04198-2020.</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402E" w:rsidRDefault="00EA48F1" w:rsidP="00220732">
    <w:pPr>
      <w:pStyle w:val="Header"/>
      <w:tabs>
        <w:tab w:val="clear" w:pos="4320"/>
        <w:tab w:val="clear" w:pos="8640"/>
        <w:tab w:val="right" w:pos="9360"/>
      </w:tabs>
    </w:pPr>
    <w:r w:rsidRPr="00EA48F1">
      <w:t>Docket No. 20200170-EI</w:t>
    </w:r>
    <w:r>
      <w:t xml:space="preserve"> </w:t>
    </w:r>
    <w:r w:rsidR="00BC402E">
      <w:tab/>
    </w:r>
  </w:p>
  <w:p w:rsidR="00BC402E" w:rsidRDefault="00BC402E">
    <w:pPr>
      <w:pStyle w:val="Header"/>
    </w:pPr>
    <w:r>
      <w:t xml:space="preserve">Date: </w:t>
    </w:r>
    <w:r w:rsidR="000618EC">
      <w:fldChar w:fldCharType="begin"/>
    </w:r>
    <w:r w:rsidR="000618EC">
      <w:instrText xml:space="preserve"> REF FilingDate </w:instrText>
    </w:r>
    <w:r w:rsidR="000618EC">
      <w:fldChar w:fldCharType="separate"/>
    </w:r>
    <w:r w:rsidR="006A7898">
      <w:t>November 20, 2020</w:t>
    </w:r>
    <w:r w:rsidR="000618EC">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48F1" w:rsidRDefault="00EA48F1" w:rsidP="00220732">
    <w:pPr>
      <w:pStyle w:val="Header"/>
      <w:tabs>
        <w:tab w:val="clear" w:pos="4320"/>
        <w:tab w:val="clear" w:pos="8640"/>
        <w:tab w:val="right" w:pos="9360"/>
      </w:tabs>
    </w:pPr>
    <w:r w:rsidRPr="00EA48F1">
      <w:t>Docket No. 20200170-EI</w:t>
    </w:r>
    <w:r>
      <w:tab/>
      <w:t xml:space="preserve">Issue </w:t>
    </w:r>
    <w:r w:rsidR="000618EC">
      <w:fldChar w:fldCharType="begin"/>
    </w:r>
    <w:r w:rsidR="000618EC">
      <w:instrText xml:space="preserve"> Seq Issue \c \* Arabic </w:instrText>
    </w:r>
    <w:r w:rsidR="000618EC">
      <w:fldChar w:fldCharType="separate"/>
    </w:r>
    <w:r w:rsidR="000618EC">
      <w:rPr>
        <w:noProof/>
      </w:rPr>
      <w:t>3</w:t>
    </w:r>
    <w:r w:rsidR="000618EC">
      <w:rPr>
        <w:noProof/>
      </w:rPr>
      <w:fldChar w:fldCharType="end"/>
    </w:r>
  </w:p>
  <w:p w:rsidR="00EA48F1" w:rsidRDefault="00EA48F1">
    <w:pPr>
      <w:pStyle w:val="Header"/>
    </w:pPr>
    <w:r>
      <w:t xml:space="preserve">Date: </w:t>
    </w:r>
    <w:r w:rsidR="000618EC">
      <w:fldChar w:fldCharType="begin"/>
    </w:r>
    <w:r w:rsidR="000618EC">
      <w:instrText xml:space="preserve"> REF FilingDate </w:instrText>
    </w:r>
    <w:r w:rsidR="000618EC">
      <w:fldChar w:fldCharType="separate"/>
    </w:r>
    <w:r w:rsidR="006A7898">
      <w:t>November 20, 2020</w:t>
    </w:r>
    <w:r w:rsidR="000618EC">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3E4C" w:rsidRDefault="00EA48F1" w:rsidP="00220732">
    <w:pPr>
      <w:pStyle w:val="Header"/>
      <w:tabs>
        <w:tab w:val="clear" w:pos="4320"/>
        <w:tab w:val="clear" w:pos="8640"/>
        <w:tab w:val="right" w:pos="9360"/>
      </w:tabs>
    </w:pPr>
    <w:r w:rsidRPr="00EA48F1">
      <w:t>Docket No. 20200170-EI</w:t>
    </w:r>
    <w:r w:rsidR="00853E4C">
      <w:tab/>
      <w:t>Attachment A</w:t>
    </w:r>
  </w:p>
  <w:p w:rsidR="00853E4C" w:rsidRDefault="00853E4C">
    <w:pPr>
      <w:pStyle w:val="Header"/>
    </w:pPr>
    <w:r>
      <w:t xml:space="preserve">Date: </w:t>
    </w:r>
    <w:fldSimple w:instr=" REF FilingDate ">
      <w:r w:rsidR="006A7898">
        <w:t>November 20, 2020</w:t>
      </w:r>
    </w:fldSimple>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BEFC6C16"/>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40AA0D90"/>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E7762B08"/>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C8FE44F6"/>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3320B406"/>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E60CFDA4"/>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F63058F4"/>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55F8770E"/>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D0D63E3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024AEA4"/>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US" w:vendorID="64" w:dllVersion="131078" w:nlCheck="1" w:checkStyle="1"/>
  <w:activeWritingStyle w:appName="MSWord" w:lang="es-MX" w:vendorID="64" w:dllVersion="131078" w:nlCheck="1" w:checkStyle="1"/>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57"/>
  <w:noPunctuationKerning/>
  <w:characterSpacingControl w:val="doNotCompress"/>
  <w:hdrShapeDefaults>
    <o:shapedefaults v:ext="edit" spidmax="6145"/>
  </w:hdrShapeDefaults>
  <w:footnotePr>
    <w:footnote w:id="-1"/>
    <w:footnote w:id="0"/>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32DC39D9-B7F2-4F33-8079-DE13EA01171C}"/>
    <w:docVar w:name="dgnword-eventsink" w:val="337566896"/>
    <w:docVar w:name="NumberOfIssues" w:val="0"/>
    <w:docVar w:name="StaffInToC" w:val="True"/>
  </w:docVars>
  <w:rsids>
    <w:rsidRoot w:val="00C7048F"/>
    <w:rsid w:val="00003C60"/>
    <w:rsid w:val="000043D5"/>
    <w:rsid w:val="00006170"/>
    <w:rsid w:val="00010E37"/>
    <w:rsid w:val="000172DA"/>
    <w:rsid w:val="000247C5"/>
    <w:rsid w:val="000277C2"/>
    <w:rsid w:val="00035B48"/>
    <w:rsid w:val="00036CE2"/>
    <w:rsid w:val="000437FE"/>
    <w:rsid w:val="000454CF"/>
    <w:rsid w:val="000513BE"/>
    <w:rsid w:val="000618EC"/>
    <w:rsid w:val="00065A06"/>
    <w:rsid w:val="000666F3"/>
    <w:rsid w:val="00070DCB"/>
    <w:rsid w:val="00072CCA"/>
    <w:rsid w:val="00072F07"/>
    <w:rsid w:val="00073120"/>
    <w:rsid w:val="000764D0"/>
    <w:rsid w:val="000828D3"/>
    <w:rsid w:val="000869D1"/>
    <w:rsid w:val="000A2B57"/>
    <w:rsid w:val="000A418B"/>
    <w:rsid w:val="000C4431"/>
    <w:rsid w:val="000D1C06"/>
    <w:rsid w:val="000D4319"/>
    <w:rsid w:val="000F0CF1"/>
    <w:rsid w:val="000F374A"/>
    <w:rsid w:val="000F4189"/>
    <w:rsid w:val="001013D5"/>
    <w:rsid w:val="001076AF"/>
    <w:rsid w:val="00110648"/>
    <w:rsid w:val="00117C8C"/>
    <w:rsid w:val="00122AB0"/>
    <w:rsid w:val="00124C38"/>
    <w:rsid w:val="00124E2E"/>
    <w:rsid w:val="00125ED4"/>
    <w:rsid w:val="001305E9"/>
    <w:rsid w:val="001307AF"/>
    <w:rsid w:val="001307DC"/>
    <w:rsid w:val="00135687"/>
    <w:rsid w:val="001440CF"/>
    <w:rsid w:val="00145F1C"/>
    <w:rsid w:val="0015506E"/>
    <w:rsid w:val="00161E68"/>
    <w:rsid w:val="001620A6"/>
    <w:rsid w:val="00163031"/>
    <w:rsid w:val="00163D5A"/>
    <w:rsid w:val="00164E06"/>
    <w:rsid w:val="00171A90"/>
    <w:rsid w:val="00174C6C"/>
    <w:rsid w:val="00180254"/>
    <w:rsid w:val="00191E1F"/>
    <w:rsid w:val="00192943"/>
    <w:rsid w:val="001A721C"/>
    <w:rsid w:val="001A7406"/>
    <w:rsid w:val="001B4FEE"/>
    <w:rsid w:val="001B51C5"/>
    <w:rsid w:val="001B6F3F"/>
    <w:rsid w:val="001C52B5"/>
    <w:rsid w:val="001D0D3E"/>
    <w:rsid w:val="001E7909"/>
    <w:rsid w:val="001F2245"/>
    <w:rsid w:val="001F2C63"/>
    <w:rsid w:val="001F48C7"/>
    <w:rsid w:val="001F6883"/>
    <w:rsid w:val="001F6DA1"/>
    <w:rsid w:val="002044E6"/>
    <w:rsid w:val="00205C82"/>
    <w:rsid w:val="00205DC2"/>
    <w:rsid w:val="0020728A"/>
    <w:rsid w:val="00212B17"/>
    <w:rsid w:val="0021355E"/>
    <w:rsid w:val="002163B6"/>
    <w:rsid w:val="00220732"/>
    <w:rsid w:val="00221D32"/>
    <w:rsid w:val="00225C3F"/>
    <w:rsid w:val="00231C7C"/>
    <w:rsid w:val="00263D44"/>
    <w:rsid w:val="002650E3"/>
    <w:rsid w:val="002702AD"/>
    <w:rsid w:val="002830BA"/>
    <w:rsid w:val="00292D82"/>
    <w:rsid w:val="002963CB"/>
    <w:rsid w:val="002B4A01"/>
    <w:rsid w:val="002D226D"/>
    <w:rsid w:val="002E1868"/>
    <w:rsid w:val="002E6F89"/>
    <w:rsid w:val="002F6030"/>
    <w:rsid w:val="003037E1"/>
    <w:rsid w:val="003072E1"/>
    <w:rsid w:val="00307E51"/>
    <w:rsid w:val="003103EC"/>
    <w:rsid w:val="0031328C"/>
    <w:rsid w:val="003144EF"/>
    <w:rsid w:val="00322F74"/>
    <w:rsid w:val="003336C6"/>
    <w:rsid w:val="00340073"/>
    <w:rsid w:val="003632FD"/>
    <w:rsid w:val="00372805"/>
    <w:rsid w:val="00373180"/>
    <w:rsid w:val="00375AB9"/>
    <w:rsid w:val="0038109D"/>
    <w:rsid w:val="003821A0"/>
    <w:rsid w:val="00385B04"/>
    <w:rsid w:val="003864CF"/>
    <w:rsid w:val="00387990"/>
    <w:rsid w:val="00387B14"/>
    <w:rsid w:val="003948AE"/>
    <w:rsid w:val="003A0637"/>
    <w:rsid w:val="003A22A6"/>
    <w:rsid w:val="003A5494"/>
    <w:rsid w:val="003B2510"/>
    <w:rsid w:val="003B292A"/>
    <w:rsid w:val="003C2CC4"/>
    <w:rsid w:val="003C3710"/>
    <w:rsid w:val="003C6B1D"/>
    <w:rsid w:val="003D1153"/>
    <w:rsid w:val="003D507E"/>
    <w:rsid w:val="003E0EFC"/>
    <w:rsid w:val="003E4A2B"/>
    <w:rsid w:val="003E76C2"/>
    <w:rsid w:val="003F1679"/>
    <w:rsid w:val="003F21EB"/>
    <w:rsid w:val="003F27E8"/>
    <w:rsid w:val="003F3D66"/>
    <w:rsid w:val="003F4A35"/>
    <w:rsid w:val="003F7FDD"/>
    <w:rsid w:val="00402481"/>
    <w:rsid w:val="004042B4"/>
    <w:rsid w:val="00410DC4"/>
    <w:rsid w:val="00412DAE"/>
    <w:rsid w:val="004242E6"/>
    <w:rsid w:val="00431598"/>
    <w:rsid w:val="004319AD"/>
    <w:rsid w:val="004426B8"/>
    <w:rsid w:val="00444432"/>
    <w:rsid w:val="00466BDD"/>
    <w:rsid w:val="00470E27"/>
    <w:rsid w:val="00471860"/>
    <w:rsid w:val="00477026"/>
    <w:rsid w:val="004A744D"/>
    <w:rsid w:val="004B5569"/>
    <w:rsid w:val="004B60BD"/>
    <w:rsid w:val="004C3150"/>
    <w:rsid w:val="004C3641"/>
    <w:rsid w:val="004C4390"/>
    <w:rsid w:val="004C4AF7"/>
    <w:rsid w:val="004C7128"/>
    <w:rsid w:val="004D2881"/>
    <w:rsid w:val="004D2E55"/>
    <w:rsid w:val="004D385F"/>
    <w:rsid w:val="004D5B39"/>
    <w:rsid w:val="004E330D"/>
    <w:rsid w:val="004E5147"/>
    <w:rsid w:val="004E69B5"/>
    <w:rsid w:val="004F468D"/>
    <w:rsid w:val="004F5C43"/>
    <w:rsid w:val="004F63DE"/>
    <w:rsid w:val="004F7A07"/>
    <w:rsid w:val="00501F2E"/>
    <w:rsid w:val="0050652D"/>
    <w:rsid w:val="00506C03"/>
    <w:rsid w:val="00511A11"/>
    <w:rsid w:val="00516496"/>
    <w:rsid w:val="00520629"/>
    <w:rsid w:val="00523B11"/>
    <w:rsid w:val="005245C9"/>
    <w:rsid w:val="0052572A"/>
    <w:rsid w:val="00532DFB"/>
    <w:rsid w:val="00543CB3"/>
    <w:rsid w:val="005442E4"/>
    <w:rsid w:val="005448CA"/>
    <w:rsid w:val="0055529B"/>
    <w:rsid w:val="00557B4F"/>
    <w:rsid w:val="00560FF0"/>
    <w:rsid w:val="005614BD"/>
    <w:rsid w:val="0057154F"/>
    <w:rsid w:val="00574200"/>
    <w:rsid w:val="00580F69"/>
    <w:rsid w:val="00581CA3"/>
    <w:rsid w:val="00587A44"/>
    <w:rsid w:val="00587B54"/>
    <w:rsid w:val="00595CC5"/>
    <w:rsid w:val="00597730"/>
    <w:rsid w:val="005977EC"/>
    <w:rsid w:val="00597DE7"/>
    <w:rsid w:val="005A4AA2"/>
    <w:rsid w:val="005B1CB8"/>
    <w:rsid w:val="005B34B6"/>
    <w:rsid w:val="005B4467"/>
    <w:rsid w:val="005B6C8F"/>
    <w:rsid w:val="005B6EC3"/>
    <w:rsid w:val="005D0F74"/>
    <w:rsid w:val="005D2E7D"/>
    <w:rsid w:val="005D4A8F"/>
    <w:rsid w:val="005D561B"/>
    <w:rsid w:val="005D5ECF"/>
    <w:rsid w:val="005F468D"/>
    <w:rsid w:val="005F69A3"/>
    <w:rsid w:val="00604CC7"/>
    <w:rsid w:val="00615423"/>
    <w:rsid w:val="006165B2"/>
    <w:rsid w:val="00617276"/>
    <w:rsid w:val="0062527B"/>
    <w:rsid w:val="00625D97"/>
    <w:rsid w:val="00625F1C"/>
    <w:rsid w:val="006279E1"/>
    <w:rsid w:val="00627D75"/>
    <w:rsid w:val="00630CEB"/>
    <w:rsid w:val="00632264"/>
    <w:rsid w:val="0063324E"/>
    <w:rsid w:val="00633ACE"/>
    <w:rsid w:val="0064109C"/>
    <w:rsid w:val="00641D3C"/>
    <w:rsid w:val="00642E82"/>
    <w:rsid w:val="006470BC"/>
    <w:rsid w:val="006554D3"/>
    <w:rsid w:val="00660B0B"/>
    <w:rsid w:val="00667036"/>
    <w:rsid w:val="00673BDB"/>
    <w:rsid w:val="00674341"/>
    <w:rsid w:val="00674495"/>
    <w:rsid w:val="0067457E"/>
    <w:rsid w:val="006771B8"/>
    <w:rsid w:val="006843B6"/>
    <w:rsid w:val="0068481F"/>
    <w:rsid w:val="00696F5D"/>
    <w:rsid w:val="00697249"/>
    <w:rsid w:val="006A7898"/>
    <w:rsid w:val="006B3947"/>
    <w:rsid w:val="006B4293"/>
    <w:rsid w:val="006B624F"/>
    <w:rsid w:val="006C0C95"/>
    <w:rsid w:val="006C31E3"/>
    <w:rsid w:val="006C3B23"/>
    <w:rsid w:val="006D1186"/>
    <w:rsid w:val="006D18D3"/>
    <w:rsid w:val="006D1E90"/>
    <w:rsid w:val="006E08CB"/>
    <w:rsid w:val="006E598D"/>
    <w:rsid w:val="006E61FD"/>
    <w:rsid w:val="006F7F6C"/>
    <w:rsid w:val="0070437D"/>
    <w:rsid w:val="00704CF1"/>
    <w:rsid w:val="00705B04"/>
    <w:rsid w:val="00724992"/>
    <w:rsid w:val="00734820"/>
    <w:rsid w:val="007349DC"/>
    <w:rsid w:val="0074365E"/>
    <w:rsid w:val="00744B55"/>
    <w:rsid w:val="00747D5C"/>
    <w:rsid w:val="007515FD"/>
    <w:rsid w:val="00760D80"/>
    <w:rsid w:val="00777FCC"/>
    <w:rsid w:val="00780C09"/>
    <w:rsid w:val="00780DDF"/>
    <w:rsid w:val="00783366"/>
    <w:rsid w:val="007834E9"/>
    <w:rsid w:val="00787DBC"/>
    <w:rsid w:val="0079019A"/>
    <w:rsid w:val="00792935"/>
    <w:rsid w:val="007A04A1"/>
    <w:rsid w:val="007A1840"/>
    <w:rsid w:val="007C0528"/>
    <w:rsid w:val="007C3D38"/>
    <w:rsid w:val="007D0F35"/>
    <w:rsid w:val="007D4FEB"/>
    <w:rsid w:val="007D5F96"/>
    <w:rsid w:val="007D6146"/>
    <w:rsid w:val="007E0CE7"/>
    <w:rsid w:val="007F00AA"/>
    <w:rsid w:val="007F1193"/>
    <w:rsid w:val="007F417F"/>
    <w:rsid w:val="007F475D"/>
    <w:rsid w:val="007F7644"/>
    <w:rsid w:val="008042BD"/>
    <w:rsid w:val="00816624"/>
    <w:rsid w:val="00822427"/>
    <w:rsid w:val="00822562"/>
    <w:rsid w:val="00823663"/>
    <w:rsid w:val="00832DDC"/>
    <w:rsid w:val="00833675"/>
    <w:rsid w:val="0083478F"/>
    <w:rsid w:val="00834BCF"/>
    <w:rsid w:val="008472D6"/>
    <w:rsid w:val="00850BAC"/>
    <w:rsid w:val="00853E4C"/>
    <w:rsid w:val="00854A3E"/>
    <w:rsid w:val="00855D08"/>
    <w:rsid w:val="00871066"/>
    <w:rsid w:val="00874344"/>
    <w:rsid w:val="00882155"/>
    <w:rsid w:val="0088233B"/>
    <w:rsid w:val="0088599E"/>
    <w:rsid w:val="00886C37"/>
    <w:rsid w:val="008908BA"/>
    <w:rsid w:val="00891E17"/>
    <w:rsid w:val="00892D99"/>
    <w:rsid w:val="00893315"/>
    <w:rsid w:val="00893B8E"/>
    <w:rsid w:val="008A42CE"/>
    <w:rsid w:val="008B62AE"/>
    <w:rsid w:val="008C04B5"/>
    <w:rsid w:val="008C14FA"/>
    <w:rsid w:val="008C7B0B"/>
    <w:rsid w:val="008D084A"/>
    <w:rsid w:val="008D3A3B"/>
    <w:rsid w:val="008D4057"/>
    <w:rsid w:val="008E1F19"/>
    <w:rsid w:val="008E4A6B"/>
    <w:rsid w:val="008E7262"/>
    <w:rsid w:val="008F2262"/>
    <w:rsid w:val="008F4D2B"/>
    <w:rsid w:val="008F5901"/>
    <w:rsid w:val="008F7736"/>
    <w:rsid w:val="0090019E"/>
    <w:rsid w:val="00901086"/>
    <w:rsid w:val="00901C8A"/>
    <w:rsid w:val="00905886"/>
    <w:rsid w:val="009070D6"/>
    <w:rsid w:val="009076C6"/>
    <w:rsid w:val="0091019E"/>
    <w:rsid w:val="009106F1"/>
    <w:rsid w:val="00912404"/>
    <w:rsid w:val="009145D6"/>
    <w:rsid w:val="00914D32"/>
    <w:rsid w:val="00920E64"/>
    <w:rsid w:val="00922002"/>
    <w:rsid w:val="00924020"/>
    <w:rsid w:val="009271A7"/>
    <w:rsid w:val="00934FA0"/>
    <w:rsid w:val="0093658B"/>
    <w:rsid w:val="009429FF"/>
    <w:rsid w:val="00945BD6"/>
    <w:rsid w:val="009479FB"/>
    <w:rsid w:val="00951C45"/>
    <w:rsid w:val="009571D9"/>
    <w:rsid w:val="009649A6"/>
    <w:rsid w:val="009656F2"/>
    <w:rsid w:val="00966A08"/>
    <w:rsid w:val="00970CD9"/>
    <w:rsid w:val="00971207"/>
    <w:rsid w:val="00975CB4"/>
    <w:rsid w:val="009863B0"/>
    <w:rsid w:val="00987DE1"/>
    <w:rsid w:val="00990571"/>
    <w:rsid w:val="0099138A"/>
    <w:rsid w:val="0099673A"/>
    <w:rsid w:val="009A09EF"/>
    <w:rsid w:val="009A2642"/>
    <w:rsid w:val="009A3330"/>
    <w:rsid w:val="009A7C96"/>
    <w:rsid w:val="009B00EC"/>
    <w:rsid w:val="009C3DB9"/>
    <w:rsid w:val="009D46E5"/>
    <w:rsid w:val="009D568A"/>
    <w:rsid w:val="009E0F20"/>
    <w:rsid w:val="009E4F8F"/>
    <w:rsid w:val="009F04EC"/>
    <w:rsid w:val="009F2A7C"/>
    <w:rsid w:val="009F3B36"/>
    <w:rsid w:val="00A019B9"/>
    <w:rsid w:val="00A12508"/>
    <w:rsid w:val="00A1282B"/>
    <w:rsid w:val="00A13A27"/>
    <w:rsid w:val="00A175B6"/>
    <w:rsid w:val="00A21835"/>
    <w:rsid w:val="00A2285F"/>
    <w:rsid w:val="00A229AF"/>
    <w:rsid w:val="00A2374B"/>
    <w:rsid w:val="00A25C74"/>
    <w:rsid w:val="00A27D6E"/>
    <w:rsid w:val="00A328EC"/>
    <w:rsid w:val="00A33A51"/>
    <w:rsid w:val="00A35468"/>
    <w:rsid w:val="00A3714C"/>
    <w:rsid w:val="00A41CA6"/>
    <w:rsid w:val="00A41DD0"/>
    <w:rsid w:val="00A430A5"/>
    <w:rsid w:val="00A47927"/>
    <w:rsid w:val="00A47FFC"/>
    <w:rsid w:val="00A5442F"/>
    <w:rsid w:val="00A54FF9"/>
    <w:rsid w:val="00A56765"/>
    <w:rsid w:val="00A6168A"/>
    <w:rsid w:val="00A656C7"/>
    <w:rsid w:val="00A66CDC"/>
    <w:rsid w:val="00A675AC"/>
    <w:rsid w:val="00A7581F"/>
    <w:rsid w:val="00A77011"/>
    <w:rsid w:val="00A92FB1"/>
    <w:rsid w:val="00A95A0C"/>
    <w:rsid w:val="00A971B7"/>
    <w:rsid w:val="00AA2765"/>
    <w:rsid w:val="00AA77B5"/>
    <w:rsid w:val="00AB0340"/>
    <w:rsid w:val="00AB6B01"/>
    <w:rsid w:val="00AB6C5D"/>
    <w:rsid w:val="00AC3401"/>
    <w:rsid w:val="00AC51A7"/>
    <w:rsid w:val="00AC5450"/>
    <w:rsid w:val="00AD444B"/>
    <w:rsid w:val="00AD506F"/>
    <w:rsid w:val="00AD5614"/>
    <w:rsid w:val="00AD6C78"/>
    <w:rsid w:val="00AE00F9"/>
    <w:rsid w:val="00AE2EAB"/>
    <w:rsid w:val="00AE6AF4"/>
    <w:rsid w:val="00AF5F89"/>
    <w:rsid w:val="00AF73CB"/>
    <w:rsid w:val="00B002D6"/>
    <w:rsid w:val="00B03379"/>
    <w:rsid w:val="00B051CF"/>
    <w:rsid w:val="00B05B51"/>
    <w:rsid w:val="00B10E9A"/>
    <w:rsid w:val="00B14E5A"/>
    <w:rsid w:val="00B15370"/>
    <w:rsid w:val="00B16DA4"/>
    <w:rsid w:val="00B17BEB"/>
    <w:rsid w:val="00B21A3C"/>
    <w:rsid w:val="00B22378"/>
    <w:rsid w:val="00B223C0"/>
    <w:rsid w:val="00B22980"/>
    <w:rsid w:val="00B234ED"/>
    <w:rsid w:val="00B2365D"/>
    <w:rsid w:val="00B249B2"/>
    <w:rsid w:val="00B25CA3"/>
    <w:rsid w:val="00B2765A"/>
    <w:rsid w:val="00B3109A"/>
    <w:rsid w:val="00B377B1"/>
    <w:rsid w:val="00B428F6"/>
    <w:rsid w:val="00B50C84"/>
    <w:rsid w:val="00B516ED"/>
    <w:rsid w:val="00B52023"/>
    <w:rsid w:val="00B57717"/>
    <w:rsid w:val="00B57A6A"/>
    <w:rsid w:val="00B6215D"/>
    <w:rsid w:val="00B62867"/>
    <w:rsid w:val="00B66687"/>
    <w:rsid w:val="00B717E5"/>
    <w:rsid w:val="00B760F1"/>
    <w:rsid w:val="00B7669E"/>
    <w:rsid w:val="00B77DA1"/>
    <w:rsid w:val="00B822A0"/>
    <w:rsid w:val="00B858AE"/>
    <w:rsid w:val="00B85964"/>
    <w:rsid w:val="00B945A4"/>
    <w:rsid w:val="00B96250"/>
    <w:rsid w:val="00BA0D55"/>
    <w:rsid w:val="00BA37B3"/>
    <w:rsid w:val="00BA4CC6"/>
    <w:rsid w:val="00BA6A3A"/>
    <w:rsid w:val="00BB3493"/>
    <w:rsid w:val="00BB7468"/>
    <w:rsid w:val="00BC188A"/>
    <w:rsid w:val="00BC3C17"/>
    <w:rsid w:val="00BC402E"/>
    <w:rsid w:val="00BC40AA"/>
    <w:rsid w:val="00BC70D5"/>
    <w:rsid w:val="00BD0F48"/>
    <w:rsid w:val="00BE1A86"/>
    <w:rsid w:val="00BE6DDB"/>
    <w:rsid w:val="00BF5010"/>
    <w:rsid w:val="00C03D5F"/>
    <w:rsid w:val="00C04D09"/>
    <w:rsid w:val="00C13791"/>
    <w:rsid w:val="00C300EB"/>
    <w:rsid w:val="00C31BB3"/>
    <w:rsid w:val="00C36977"/>
    <w:rsid w:val="00C439B1"/>
    <w:rsid w:val="00C467DA"/>
    <w:rsid w:val="00C477D9"/>
    <w:rsid w:val="00C60017"/>
    <w:rsid w:val="00C60BA3"/>
    <w:rsid w:val="00C623F7"/>
    <w:rsid w:val="00C62A81"/>
    <w:rsid w:val="00C7048F"/>
    <w:rsid w:val="00C70E5B"/>
    <w:rsid w:val="00C75BC5"/>
    <w:rsid w:val="00C81670"/>
    <w:rsid w:val="00C81773"/>
    <w:rsid w:val="00C82861"/>
    <w:rsid w:val="00C82BF2"/>
    <w:rsid w:val="00C86896"/>
    <w:rsid w:val="00C907A8"/>
    <w:rsid w:val="00C93211"/>
    <w:rsid w:val="00C942EC"/>
    <w:rsid w:val="00C96047"/>
    <w:rsid w:val="00C979D0"/>
    <w:rsid w:val="00CA0818"/>
    <w:rsid w:val="00CA15C8"/>
    <w:rsid w:val="00CA2C8F"/>
    <w:rsid w:val="00CA30DA"/>
    <w:rsid w:val="00CA3A24"/>
    <w:rsid w:val="00CB1777"/>
    <w:rsid w:val="00CB33E9"/>
    <w:rsid w:val="00CB38C1"/>
    <w:rsid w:val="00CC10A9"/>
    <w:rsid w:val="00CD3447"/>
    <w:rsid w:val="00CD7A37"/>
    <w:rsid w:val="00CE0095"/>
    <w:rsid w:val="00CE2BF8"/>
    <w:rsid w:val="00CE484E"/>
    <w:rsid w:val="00CE656F"/>
    <w:rsid w:val="00CF0740"/>
    <w:rsid w:val="00CF0DA8"/>
    <w:rsid w:val="00CF2E25"/>
    <w:rsid w:val="00CF4453"/>
    <w:rsid w:val="00CF5A98"/>
    <w:rsid w:val="00CF5D94"/>
    <w:rsid w:val="00CF7E0F"/>
    <w:rsid w:val="00D014A6"/>
    <w:rsid w:val="00D034D7"/>
    <w:rsid w:val="00D04BE4"/>
    <w:rsid w:val="00D06FC7"/>
    <w:rsid w:val="00D10779"/>
    <w:rsid w:val="00D10978"/>
    <w:rsid w:val="00D12565"/>
    <w:rsid w:val="00D14127"/>
    <w:rsid w:val="00D14C5F"/>
    <w:rsid w:val="00D339BF"/>
    <w:rsid w:val="00D45AAC"/>
    <w:rsid w:val="00D471FE"/>
    <w:rsid w:val="00D519E5"/>
    <w:rsid w:val="00D60B16"/>
    <w:rsid w:val="00D60F02"/>
    <w:rsid w:val="00D66E49"/>
    <w:rsid w:val="00D70D71"/>
    <w:rsid w:val="00D72F74"/>
    <w:rsid w:val="00D77B55"/>
    <w:rsid w:val="00D81563"/>
    <w:rsid w:val="00D81EE9"/>
    <w:rsid w:val="00D85907"/>
    <w:rsid w:val="00D90388"/>
    <w:rsid w:val="00D9073E"/>
    <w:rsid w:val="00D91531"/>
    <w:rsid w:val="00D9221D"/>
    <w:rsid w:val="00D958DF"/>
    <w:rsid w:val="00D96DA1"/>
    <w:rsid w:val="00DA1A36"/>
    <w:rsid w:val="00DA51E7"/>
    <w:rsid w:val="00DB0260"/>
    <w:rsid w:val="00DB155D"/>
    <w:rsid w:val="00DB1C78"/>
    <w:rsid w:val="00DB7D96"/>
    <w:rsid w:val="00DC23FE"/>
    <w:rsid w:val="00DC43D9"/>
    <w:rsid w:val="00DC59E6"/>
    <w:rsid w:val="00DD150B"/>
    <w:rsid w:val="00DD5025"/>
    <w:rsid w:val="00DF1510"/>
    <w:rsid w:val="00DF787A"/>
    <w:rsid w:val="00E02F1F"/>
    <w:rsid w:val="00E06484"/>
    <w:rsid w:val="00E06986"/>
    <w:rsid w:val="00E100AB"/>
    <w:rsid w:val="00E15207"/>
    <w:rsid w:val="00E20A7D"/>
    <w:rsid w:val="00E275D8"/>
    <w:rsid w:val="00E30F6A"/>
    <w:rsid w:val="00E3117C"/>
    <w:rsid w:val="00E363BD"/>
    <w:rsid w:val="00E375CA"/>
    <w:rsid w:val="00E43C31"/>
    <w:rsid w:val="00E51B23"/>
    <w:rsid w:val="00E5364F"/>
    <w:rsid w:val="00E539CA"/>
    <w:rsid w:val="00E5573B"/>
    <w:rsid w:val="00E567E8"/>
    <w:rsid w:val="00E64679"/>
    <w:rsid w:val="00E65EBC"/>
    <w:rsid w:val="00E677FE"/>
    <w:rsid w:val="00E7026F"/>
    <w:rsid w:val="00E72B22"/>
    <w:rsid w:val="00E73432"/>
    <w:rsid w:val="00E77B0C"/>
    <w:rsid w:val="00E77FB8"/>
    <w:rsid w:val="00E838B0"/>
    <w:rsid w:val="00E86A7C"/>
    <w:rsid w:val="00E878E1"/>
    <w:rsid w:val="00E87F2C"/>
    <w:rsid w:val="00E95278"/>
    <w:rsid w:val="00EA2273"/>
    <w:rsid w:val="00EA48F1"/>
    <w:rsid w:val="00EA7C3C"/>
    <w:rsid w:val="00EB16D4"/>
    <w:rsid w:val="00EB2DB3"/>
    <w:rsid w:val="00EB5DE3"/>
    <w:rsid w:val="00EC3FBB"/>
    <w:rsid w:val="00EC6B7A"/>
    <w:rsid w:val="00ED3A87"/>
    <w:rsid w:val="00ED5B67"/>
    <w:rsid w:val="00EE78B8"/>
    <w:rsid w:val="00EF264C"/>
    <w:rsid w:val="00EF3FEE"/>
    <w:rsid w:val="00F00248"/>
    <w:rsid w:val="00F0493F"/>
    <w:rsid w:val="00F04B59"/>
    <w:rsid w:val="00F11741"/>
    <w:rsid w:val="00F12B1C"/>
    <w:rsid w:val="00F13CF8"/>
    <w:rsid w:val="00F15855"/>
    <w:rsid w:val="00F200B2"/>
    <w:rsid w:val="00F20FAF"/>
    <w:rsid w:val="00F227DC"/>
    <w:rsid w:val="00F2743B"/>
    <w:rsid w:val="00F32978"/>
    <w:rsid w:val="00F45CB2"/>
    <w:rsid w:val="00F4673A"/>
    <w:rsid w:val="00F47FA6"/>
    <w:rsid w:val="00F544C0"/>
    <w:rsid w:val="00F54BD2"/>
    <w:rsid w:val="00F55332"/>
    <w:rsid w:val="00F6324C"/>
    <w:rsid w:val="00F6504A"/>
    <w:rsid w:val="00F65519"/>
    <w:rsid w:val="00F713C0"/>
    <w:rsid w:val="00F75DDC"/>
    <w:rsid w:val="00F7792F"/>
    <w:rsid w:val="00F842AA"/>
    <w:rsid w:val="00F8476F"/>
    <w:rsid w:val="00F853E1"/>
    <w:rsid w:val="00F85604"/>
    <w:rsid w:val="00F94B7A"/>
    <w:rsid w:val="00FA17AC"/>
    <w:rsid w:val="00FA32DE"/>
    <w:rsid w:val="00FA3382"/>
    <w:rsid w:val="00FA59CD"/>
    <w:rsid w:val="00FB1740"/>
    <w:rsid w:val="00FC1F93"/>
    <w:rsid w:val="00FC41BC"/>
    <w:rsid w:val="00FC5469"/>
    <w:rsid w:val="00FC5BA1"/>
    <w:rsid w:val="00FC67CE"/>
    <w:rsid w:val="00FC6D7D"/>
    <w:rsid w:val="00FD16B0"/>
    <w:rsid w:val="00FD4FED"/>
    <w:rsid w:val="00FE0577"/>
    <w:rsid w:val="00FE59EC"/>
    <w:rsid w:val="00FE5B67"/>
    <w:rsid w:val="00FE60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3DCE1AAE"/>
  <w15:docId w15:val="{BD17EF21-6151-456F-A15B-FF34338D90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1">
    <w:name w:val="heading 1"/>
    <w:basedOn w:val="Normal"/>
    <w:next w:val="BodyText"/>
    <w:link w:val="Heading1Char"/>
    <w:qFormat/>
    <w:pPr>
      <w:keepNext/>
      <w:spacing w:after="240"/>
      <w:jc w:val="both"/>
      <w:outlineLvl w:val="0"/>
    </w:pPr>
    <w:rPr>
      <w:rFonts w:cs="Arial"/>
      <w:bCs/>
      <w:kern w:val="32"/>
      <w:szCs w:val="32"/>
    </w:rPr>
  </w:style>
  <w:style w:type="paragraph" w:styleId="Heading2">
    <w:name w:val="heading 2"/>
    <w:basedOn w:val="Normal"/>
    <w:next w:val="BodyText"/>
    <w:link w:val="Heading2Char"/>
    <w:qFormat/>
    <w:pPr>
      <w:keepNext/>
      <w:spacing w:after="240"/>
      <w:jc w:val="both"/>
      <w:outlineLvl w:val="1"/>
    </w:pPr>
    <w:rPr>
      <w:rFonts w:cs="Arial"/>
      <w:bCs/>
      <w:iCs/>
      <w:szCs w:val="28"/>
    </w:rPr>
  </w:style>
  <w:style w:type="paragraph" w:styleId="Heading3">
    <w:name w:val="heading 3"/>
    <w:basedOn w:val="BodyText"/>
    <w:next w:val="BodyText"/>
    <w:qFormat/>
    <w:pPr>
      <w:outlineLvl w:val="2"/>
    </w:pPr>
  </w:style>
  <w:style w:type="paragraph" w:styleId="Heading4">
    <w:name w:val="heading 4"/>
    <w:basedOn w:val="Normal"/>
    <w:next w:val="Normal"/>
    <w:qFormat/>
    <w:pPr>
      <w:keepNext/>
      <w:spacing w:before="240" w:after="60"/>
      <w:outlineLvl w:val="3"/>
    </w:pPr>
    <w:rPr>
      <w:b/>
      <w:bCs/>
      <w:sz w:val="28"/>
      <w:szCs w:val="28"/>
    </w:rPr>
  </w:style>
  <w:style w:type="paragraph" w:styleId="Heading5">
    <w:name w:val="heading 5"/>
    <w:basedOn w:val="Normal"/>
    <w:next w:val="Normal"/>
    <w:qFormat/>
    <w:pPr>
      <w:spacing w:before="240" w:after="60"/>
      <w:outlineLvl w:val="4"/>
    </w:pPr>
    <w:rPr>
      <w:b/>
      <w:bCs/>
      <w:i/>
      <w:iCs/>
      <w:sz w:val="26"/>
      <w:szCs w:val="26"/>
    </w:rPr>
  </w:style>
  <w:style w:type="paragraph" w:styleId="Heading6">
    <w:name w:val="heading 6"/>
    <w:basedOn w:val="Normal"/>
    <w:next w:val="Normal"/>
    <w:qFormat/>
    <w:pPr>
      <w:spacing w:before="240" w:after="60"/>
      <w:outlineLvl w:val="5"/>
    </w:pPr>
    <w:rPr>
      <w:b/>
      <w:bCs/>
      <w:sz w:val="22"/>
      <w:szCs w:val="22"/>
    </w:rPr>
  </w:style>
  <w:style w:type="paragraph" w:styleId="Heading7">
    <w:name w:val="heading 7"/>
    <w:basedOn w:val="Normal"/>
    <w:next w:val="Normal"/>
    <w:qFormat/>
    <w:pPr>
      <w:spacing w:before="240" w:after="60"/>
      <w:outlineLvl w:val="6"/>
    </w:pPr>
  </w:style>
  <w:style w:type="paragraph" w:styleId="Heading8">
    <w:name w:val="heading 8"/>
    <w:basedOn w:val="Normal"/>
    <w:next w:val="Normal"/>
    <w:qFormat/>
    <w:pPr>
      <w:spacing w:before="240" w:after="60"/>
      <w:outlineLvl w:val="7"/>
    </w:pPr>
    <w:rPr>
      <w:i/>
      <w:iCs/>
    </w:rPr>
  </w:style>
  <w:style w:type="paragraph" w:styleId="Heading9">
    <w:name w:val="heading 9"/>
    <w:basedOn w:val="Normal"/>
    <w:next w:val="Normal"/>
    <w:qFormat/>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036CE2"/>
    <w:pPr>
      <w:spacing w:after="240"/>
      <w:jc w:val="both"/>
    </w:pPr>
  </w:style>
  <w:style w:type="character" w:customStyle="1" w:styleId="BodyTextChar">
    <w:name w:val="Body Text Char"/>
    <w:link w:val="BodyText"/>
    <w:rsid w:val="00036CE2"/>
    <w:rPr>
      <w:sz w:val="24"/>
      <w:szCs w:val="24"/>
    </w:rPr>
  </w:style>
  <w:style w:type="character" w:customStyle="1" w:styleId="Heading1Char">
    <w:name w:val="Heading 1 Char"/>
    <w:link w:val="Heading1"/>
    <w:rPr>
      <w:rFonts w:cs="Arial"/>
      <w:bCs/>
      <w:kern w:val="32"/>
      <w:sz w:val="24"/>
      <w:szCs w:val="32"/>
      <w:lang w:val="en-US" w:eastAsia="en-US" w:bidi="ar-SA"/>
    </w:rPr>
  </w:style>
  <w:style w:type="character" w:customStyle="1" w:styleId="Heading2Char">
    <w:name w:val="Heading 2 Char"/>
    <w:link w:val="Heading2"/>
    <w:rPr>
      <w:rFonts w:cs="Arial"/>
      <w:bCs/>
      <w:iCs/>
      <w:sz w:val="24"/>
      <w:szCs w:val="28"/>
      <w:lang w:val="en-US" w:eastAsia="en-US" w:bidi="ar-SA"/>
    </w:rPr>
  </w:style>
  <w:style w:type="paragraph" w:styleId="Header">
    <w:name w:val="header"/>
    <w:basedOn w:val="Normal"/>
    <w:pPr>
      <w:tabs>
        <w:tab w:val="center" w:pos="4320"/>
        <w:tab w:val="right" w:pos="8640"/>
      </w:tabs>
      <w:jc w:val="both"/>
    </w:pPr>
  </w:style>
  <w:style w:type="paragraph" w:styleId="Footer">
    <w:name w:val="footer"/>
    <w:basedOn w:val="Normal"/>
    <w:pPr>
      <w:tabs>
        <w:tab w:val="center" w:pos="4320"/>
        <w:tab w:val="right" w:pos="8640"/>
      </w:tabs>
    </w:pPr>
  </w:style>
  <w:style w:type="paragraph" w:customStyle="1" w:styleId="MemoAddresses">
    <w:name w:val="Memo Addresses"/>
    <w:basedOn w:val="Normal"/>
    <w:next w:val="Normal"/>
    <w:pPr>
      <w:spacing w:before="120"/>
      <w:ind w:left="1008" w:hanging="1008"/>
      <w:jc w:val="both"/>
    </w:pPr>
  </w:style>
  <w:style w:type="paragraph" w:customStyle="1" w:styleId="MastHeadPSC">
    <w:name w:val="MastHead PSC"/>
    <w:basedOn w:val="Normal"/>
    <w:next w:val="Normal"/>
    <w:rsid w:val="00E567E8"/>
    <w:pPr>
      <w:jc w:val="center"/>
    </w:pPr>
    <w:rPr>
      <w:b/>
      <w:sz w:val="48"/>
      <w:szCs w:val="48"/>
    </w:rPr>
  </w:style>
  <w:style w:type="paragraph" w:customStyle="1" w:styleId="MastHeadMemorandum">
    <w:name w:val="MastHead Memorandum"/>
    <w:basedOn w:val="Normal"/>
    <w:next w:val="Normal"/>
    <w:pPr>
      <w:jc w:val="center"/>
    </w:pPr>
    <w:rPr>
      <w:b/>
      <w:sz w:val="28"/>
      <w:szCs w:val="28"/>
    </w:rPr>
  </w:style>
  <w:style w:type="paragraph" w:customStyle="1" w:styleId="MastHeadAddress">
    <w:name w:val="MastHead Address"/>
    <w:basedOn w:val="Normal"/>
    <w:next w:val="Normal"/>
    <w:pPr>
      <w:spacing w:after="200"/>
      <w:jc w:val="center"/>
    </w:pPr>
    <w:rPr>
      <w:b/>
      <w:smallCaps/>
      <w:sz w:val="20"/>
      <w:szCs w:val="20"/>
    </w:rPr>
  </w:style>
  <w:style w:type="paragraph" w:customStyle="1" w:styleId="MastHeadState">
    <w:name w:val="MastHead State"/>
    <w:basedOn w:val="Normal"/>
    <w:next w:val="Normal"/>
    <w:pPr>
      <w:jc w:val="center"/>
    </w:pPr>
    <w:rPr>
      <w:b/>
      <w:sz w:val="28"/>
      <w:szCs w:val="28"/>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moHeading">
    <w:name w:val="Memo Heading"/>
    <w:basedOn w:val="Normal"/>
    <w:next w:val="Normal"/>
    <w:pPr>
      <w:jc w:val="both"/>
    </w:pPr>
  </w:style>
  <w:style w:type="paragraph" w:customStyle="1" w:styleId="BlockText5">
    <w:name w:val="Block Text .5&quot;"/>
    <w:basedOn w:val="Normal"/>
    <w:pPr>
      <w:spacing w:after="120"/>
      <w:ind w:left="720" w:right="720"/>
    </w:pPr>
  </w:style>
  <w:style w:type="paragraph" w:customStyle="1" w:styleId="BlockText1">
    <w:name w:val="Block Text 1&quot;"/>
    <w:basedOn w:val="Normal"/>
    <w:pPr>
      <w:spacing w:after="120"/>
      <w:ind w:left="1440" w:right="1440"/>
    </w:pPr>
  </w:style>
  <w:style w:type="paragraph" w:customStyle="1" w:styleId="BlockText15">
    <w:name w:val="Block Text 1.5&quot;"/>
    <w:basedOn w:val="Normal"/>
    <w:pPr>
      <w:spacing w:after="120"/>
      <w:ind w:left="2160" w:right="2160"/>
    </w:pPr>
  </w:style>
  <w:style w:type="paragraph" w:customStyle="1" w:styleId="IssueHeading">
    <w:name w:val="Issue Heading"/>
    <w:basedOn w:val="Heading1"/>
    <w:next w:val="BodyText"/>
    <w:link w:val="IssueHeadingChar"/>
    <w:qFormat/>
    <w:rsid w:val="00920E64"/>
    <w:pPr>
      <w:keepNext w:val="0"/>
    </w:pPr>
    <w:rPr>
      <w:rFonts w:ascii="Arial" w:hAnsi="Arial"/>
      <w:b/>
      <w:i/>
    </w:rPr>
  </w:style>
  <w:style w:type="character" w:customStyle="1" w:styleId="IssueHeadingChar">
    <w:name w:val="Issue Heading Char"/>
    <w:link w:val="IssueHeading"/>
    <w:rsid w:val="00920E64"/>
    <w:rPr>
      <w:rFonts w:ascii="Arial" w:hAnsi="Arial" w:cs="Arial"/>
      <w:b/>
      <w:bCs/>
      <w:i/>
      <w:kern w:val="32"/>
      <w:sz w:val="24"/>
      <w:szCs w:val="32"/>
    </w:rPr>
  </w:style>
  <w:style w:type="paragraph" w:customStyle="1" w:styleId="MemoHeadingRe">
    <w:name w:val="Memo Heading Re"/>
    <w:basedOn w:val="MemoHeading"/>
    <w:pPr>
      <w:tabs>
        <w:tab w:val="left" w:pos="2520"/>
        <w:tab w:val="left" w:pos="2736"/>
      </w:tabs>
    </w:pPr>
  </w:style>
  <w:style w:type="paragraph" w:styleId="TOC1">
    <w:name w:val="toc 1"/>
    <w:basedOn w:val="Normal"/>
    <w:next w:val="Normal"/>
    <w:pPr>
      <w:tabs>
        <w:tab w:val="left" w:pos="864"/>
        <w:tab w:val="right" w:leader="dot" w:pos="9360"/>
      </w:tabs>
      <w:ind w:left="864" w:right="360" w:hanging="864"/>
    </w:pPr>
  </w:style>
  <w:style w:type="character" w:styleId="Hyperlink">
    <w:name w:val="Hyperlink"/>
    <w:rPr>
      <w:color w:val="0000FF"/>
      <w:u w:val="single"/>
    </w:rPr>
  </w:style>
  <w:style w:type="paragraph" w:customStyle="1" w:styleId="RecommendationMajorSectionHeading">
    <w:name w:val="Recommendation Major Section Heading"/>
    <w:basedOn w:val="Heading1"/>
    <w:next w:val="BodyText"/>
    <w:rsid w:val="00F55332"/>
    <w:pPr>
      <w:jc w:val="center"/>
    </w:pPr>
    <w:rPr>
      <w:rFonts w:ascii="Arial" w:hAnsi="Arial"/>
      <w:b/>
    </w:rPr>
  </w:style>
  <w:style w:type="paragraph" w:customStyle="1" w:styleId="IssueSubsectionHeading">
    <w:name w:val="Issue Subsection Heading"/>
    <w:basedOn w:val="Heading2"/>
    <w:next w:val="BodyText"/>
    <w:link w:val="IssueSubsectionHeadingChar"/>
    <w:qFormat/>
    <w:rsid w:val="00920E64"/>
    <w:pPr>
      <w:keepNext w:val="0"/>
    </w:pPr>
    <w:rPr>
      <w:rFonts w:ascii="Arial" w:hAnsi="Arial"/>
      <w:b/>
      <w:i/>
    </w:rPr>
  </w:style>
  <w:style w:type="character" w:customStyle="1" w:styleId="IssueSubsectionHeadingChar">
    <w:name w:val="Issue Subsection Heading Char"/>
    <w:link w:val="IssueSubsectionHeading"/>
    <w:rsid w:val="00920E64"/>
    <w:rPr>
      <w:rFonts w:ascii="Arial" w:hAnsi="Arial" w:cs="Arial"/>
      <w:b/>
      <w:bCs/>
      <w:i/>
      <w:iCs/>
      <w:sz w:val="24"/>
      <w:szCs w:val="28"/>
    </w:rPr>
  </w:style>
  <w:style w:type="paragraph" w:customStyle="1" w:styleId="RecommendationHeading">
    <w:name w:val="Recommendation Heading"/>
    <w:basedOn w:val="Heading1"/>
    <w:next w:val="BodyText"/>
    <w:pPr>
      <w:keepNext w:val="0"/>
      <w:jc w:val="center"/>
    </w:pPr>
    <w:rPr>
      <w:b/>
      <w:u w:val="single"/>
    </w:rPr>
  </w:style>
  <w:style w:type="paragraph" w:customStyle="1" w:styleId="DiscussionofIssues">
    <w:name w:val="Discussion of Issues"/>
    <w:basedOn w:val="RecommendationMajorSectionHeading"/>
    <w:next w:val="BodyText"/>
    <w:pPr>
      <w:spacing w:after="0"/>
    </w:pPr>
  </w:style>
  <w:style w:type="character" w:styleId="PageNumber">
    <w:name w:val="page number"/>
    <w:basedOn w:val="DefaultParagraphFont"/>
  </w:style>
  <w:style w:type="paragraph" w:customStyle="1" w:styleId="TOCColumnHeadings">
    <w:name w:val="TOC Column Headings"/>
    <w:basedOn w:val="Normal"/>
    <w:rsid w:val="003864CF"/>
    <w:pPr>
      <w:tabs>
        <w:tab w:val="left" w:pos="864"/>
        <w:tab w:val="right" w:pos="9360"/>
      </w:tabs>
    </w:pPr>
    <w:rPr>
      <w:rFonts w:ascii="Arial" w:hAnsi="Arial"/>
      <w:b/>
      <w:i/>
    </w:rPr>
  </w:style>
  <w:style w:type="table" w:customStyle="1" w:styleId="TableMasthead">
    <w:name w:val="Table Masthead"/>
    <w:basedOn w:val="TableGrid"/>
    <w:tblPr/>
  </w:style>
  <w:style w:type="paragraph" w:customStyle="1" w:styleId="StyleHeading1BoldUnderline">
    <w:name w:val="Style Heading 1 + Bold Underline"/>
    <w:basedOn w:val="Heading1"/>
    <w:link w:val="StyleHeading1BoldUnderlineChar"/>
    <w:pPr>
      <w:keepNext w:val="0"/>
      <w:spacing w:before="240"/>
    </w:pPr>
    <w:rPr>
      <w:b/>
      <w:u w:val="single"/>
    </w:rPr>
  </w:style>
  <w:style w:type="character" w:customStyle="1" w:styleId="StyleHeading1BoldUnderlineChar">
    <w:name w:val="Style Heading 1 + Bold Underline Char"/>
    <w:link w:val="StyleHeading1BoldUnderline"/>
    <w:rPr>
      <w:rFonts w:cs="Arial"/>
      <w:b/>
      <w:bCs/>
      <w:kern w:val="32"/>
      <w:sz w:val="24"/>
      <w:szCs w:val="32"/>
      <w:u w:val="single"/>
      <w:lang w:val="en-US" w:eastAsia="en-US" w:bidi="ar-SA"/>
    </w:rPr>
  </w:style>
  <w:style w:type="paragraph" w:customStyle="1" w:styleId="RecommendationIssueGroupingSection">
    <w:name w:val="Recommendation Issue Grouping Section"/>
    <w:basedOn w:val="RecommendationMajorSectionHeading"/>
    <w:next w:val="IssueHeading"/>
    <w:pPr>
      <w:jc w:val="left"/>
    </w:pPr>
  </w:style>
  <w:style w:type="paragraph" w:styleId="FootnoteText">
    <w:name w:val="footnote text"/>
    <w:basedOn w:val="Normal"/>
    <w:link w:val="FootnoteTextChar"/>
    <w:uiPriority w:val="99"/>
    <w:pPr>
      <w:jc w:val="both"/>
    </w:pPr>
    <w:rPr>
      <w:sz w:val="20"/>
      <w:szCs w:val="20"/>
    </w:rPr>
  </w:style>
  <w:style w:type="paragraph" w:styleId="TOC3">
    <w:name w:val="toc 3"/>
    <w:basedOn w:val="TOC2"/>
    <w:next w:val="Normal"/>
    <w:pPr>
      <w:tabs>
        <w:tab w:val="clear" w:pos="1152"/>
        <w:tab w:val="left" w:pos="1584"/>
      </w:tabs>
      <w:ind w:left="1584" w:hanging="432"/>
    </w:pPr>
  </w:style>
  <w:style w:type="paragraph" w:styleId="TOC2">
    <w:name w:val="toc 2"/>
    <w:basedOn w:val="TOC1"/>
    <w:next w:val="Normal"/>
    <w:pPr>
      <w:tabs>
        <w:tab w:val="clear" w:pos="864"/>
        <w:tab w:val="left" w:pos="1152"/>
      </w:tabs>
      <w:ind w:left="1152" w:hanging="288"/>
    </w:pPr>
  </w:style>
  <w:style w:type="paragraph" w:styleId="DocumentMap">
    <w:name w:val="Document Map"/>
    <w:basedOn w:val="Normal"/>
    <w:semiHidden/>
    <w:pPr>
      <w:shd w:val="clear" w:color="auto" w:fill="000080"/>
    </w:pPr>
    <w:rPr>
      <w:rFonts w:ascii="Tahoma" w:hAnsi="Tahoma" w:cs="Tahoma"/>
    </w:rPr>
  </w:style>
  <w:style w:type="paragraph" w:styleId="BalloonText">
    <w:name w:val="Balloon Text"/>
    <w:basedOn w:val="Normal"/>
    <w:semiHidden/>
    <w:rPr>
      <w:rFonts w:ascii="Tahoma" w:hAnsi="Tahoma" w:cs="Tahoma"/>
      <w:sz w:val="16"/>
      <w:szCs w:val="16"/>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szCs w:val="16"/>
    </w:rPr>
  </w:style>
  <w:style w:type="paragraph" w:styleId="BodyTextFirstIndent">
    <w:name w:val="Body Text First Indent"/>
    <w:basedOn w:val="BodyText"/>
    <w:pPr>
      <w:spacing w:after="120"/>
      <w:ind w:firstLine="210"/>
      <w:jc w:val="left"/>
    </w:pPr>
  </w:style>
  <w:style w:type="paragraph" w:styleId="BodyTextIndent">
    <w:name w:val="Body Text Indent"/>
    <w:basedOn w:val="Normal"/>
    <w:pPr>
      <w:spacing w:after="120"/>
      <w:ind w:left="360"/>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360"/>
    </w:pPr>
  </w:style>
  <w:style w:type="paragraph" w:styleId="BodyTextIndent3">
    <w:name w:val="Body Text Indent 3"/>
    <w:basedOn w:val="Normal"/>
    <w:pPr>
      <w:spacing w:after="120"/>
      <w:ind w:left="360"/>
    </w:pPr>
    <w:rPr>
      <w:sz w:val="16"/>
      <w:szCs w:val="16"/>
    </w:rPr>
  </w:style>
  <w:style w:type="paragraph" w:styleId="Caption">
    <w:name w:val="caption"/>
    <w:basedOn w:val="Normal"/>
    <w:next w:val="Normal"/>
    <w:qFormat/>
    <w:pPr>
      <w:spacing w:before="120" w:after="120"/>
    </w:pPr>
    <w:rPr>
      <w:b/>
      <w:bCs/>
      <w:sz w:val="20"/>
      <w:szCs w:val="20"/>
    </w:rPr>
  </w:style>
  <w:style w:type="paragraph" w:styleId="Closing">
    <w:name w:val="Closing"/>
    <w:basedOn w:val="Normal"/>
    <w:pPr>
      <w:ind w:left="4320"/>
    </w:pPr>
  </w:style>
  <w:style w:type="paragraph" w:styleId="CommentText">
    <w:name w:val="annotation text"/>
    <w:basedOn w:val="Normal"/>
    <w:link w:val="CommentTextChar"/>
    <w:uiPriority w:val="99"/>
    <w:semiHidden/>
    <w:rPr>
      <w:sz w:val="20"/>
      <w:szCs w:val="20"/>
    </w:rPr>
  </w:style>
  <w:style w:type="paragraph" w:styleId="CommentSubject">
    <w:name w:val="annotation subject"/>
    <w:basedOn w:val="CommentText"/>
    <w:next w:val="CommentText"/>
    <w:semiHidden/>
    <w:rPr>
      <w:b/>
      <w:bCs/>
    </w:rPr>
  </w:style>
  <w:style w:type="paragraph" w:styleId="Date">
    <w:name w:val="Date"/>
    <w:basedOn w:val="Normal"/>
    <w:next w:val="Normal"/>
  </w:style>
  <w:style w:type="paragraph" w:styleId="E-mailSignature">
    <w:name w:val="E-mail Signature"/>
    <w:basedOn w:val="Normal"/>
  </w:style>
  <w:style w:type="paragraph" w:styleId="EndnoteText">
    <w:name w:val="endnote text"/>
    <w:basedOn w:val="Normal"/>
    <w:semiHidden/>
    <w:rPr>
      <w:sz w:val="20"/>
      <w:szCs w:val="20"/>
    </w:rPr>
  </w:style>
  <w:style w:type="paragraph" w:styleId="EnvelopeAddress">
    <w:name w:val="envelope address"/>
    <w:basedOn w:val="Normal"/>
    <w:pPr>
      <w:framePr w:w="7920" w:h="1980" w:hRule="exact" w:hSpace="180" w:wrap="auto" w:hAnchor="page" w:xAlign="center" w:yAlign="bottom"/>
      <w:ind w:left="2880"/>
    </w:pPr>
    <w:rPr>
      <w:rFonts w:ascii="Arial" w:hAnsi="Arial" w:cs="Arial"/>
    </w:rPr>
  </w:style>
  <w:style w:type="paragraph" w:styleId="EnvelopeReturn">
    <w:name w:val="envelope return"/>
    <w:basedOn w:val="Normal"/>
    <w:rPr>
      <w:rFonts w:ascii="Arial" w:hAnsi="Arial" w:cs="Arial"/>
      <w:sz w:val="20"/>
      <w:szCs w:val="20"/>
    </w:rPr>
  </w:style>
  <w:style w:type="paragraph" w:styleId="HTMLAddress">
    <w:name w:val="HTML Address"/>
    <w:basedOn w:val="Normal"/>
    <w:rPr>
      <w:i/>
      <w:iCs/>
    </w:rPr>
  </w:style>
  <w:style w:type="paragraph" w:styleId="HTMLPreformatted">
    <w:name w:val="HTML Preformatted"/>
    <w:basedOn w:val="Normal"/>
    <w:rPr>
      <w:rFonts w:ascii="Courier New" w:hAnsi="Courier New" w:cs="Courier New"/>
      <w:sz w:val="20"/>
      <w:szCs w:val="20"/>
    </w:r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cs="Arial"/>
      <w:b/>
      <w:bCs/>
    </w:rPr>
  </w:style>
  <w:style w:type="paragraph" w:styleId="List">
    <w:name w:val="List"/>
    <w:basedOn w:val="Normal"/>
    <w:pPr>
      <w:ind w:left="360" w:hanging="360"/>
    </w:pPr>
  </w:style>
  <w:style w:type="paragraph" w:styleId="List2">
    <w:name w:val="List 2"/>
    <w:basedOn w:val="Normal"/>
    <w:pPr>
      <w:ind w:left="720" w:hanging="360"/>
    </w:pPr>
  </w:style>
  <w:style w:type="paragraph" w:styleId="List3">
    <w:name w:val="List 3"/>
    <w:basedOn w:val="Normal"/>
    <w:pPr>
      <w:ind w:left="1080" w:hanging="360"/>
    </w:pPr>
  </w:style>
  <w:style w:type="paragraph" w:styleId="List4">
    <w:name w:val="List 4"/>
    <w:basedOn w:val="Normal"/>
    <w:pPr>
      <w:ind w:left="1440" w:hanging="360"/>
    </w:pPr>
  </w:style>
  <w:style w:type="paragraph" w:styleId="List5">
    <w:name w:val="List 5"/>
    <w:basedOn w:val="Normal"/>
    <w:pPr>
      <w:ind w:left="1800" w:hanging="360"/>
    </w:pPr>
  </w:style>
  <w:style w:type="paragraph" w:styleId="ListBullet">
    <w:name w:val="List Bullet"/>
    <w:basedOn w:val="Normal"/>
    <w:autoRedefine/>
    <w:pPr>
      <w:tabs>
        <w:tab w:val="num" w:pos="360"/>
      </w:tabs>
      <w:ind w:left="360" w:hanging="360"/>
    </w:pPr>
  </w:style>
  <w:style w:type="paragraph" w:styleId="ListBullet2">
    <w:name w:val="List Bullet 2"/>
    <w:basedOn w:val="Normal"/>
    <w:autoRedefine/>
    <w:pPr>
      <w:tabs>
        <w:tab w:val="num" w:pos="720"/>
      </w:tabs>
      <w:ind w:left="720" w:hanging="360"/>
    </w:pPr>
  </w:style>
  <w:style w:type="paragraph" w:styleId="ListBullet3">
    <w:name w:val="List Bullet 3"/>
    <w:basedOn w:val="Normal"/>
    <w:autoRedefine/>
    <w:pPr>
      <w:tabs>
        <w:tab w:val="num" w:pos="1080"/>
      </w:tabs>
      <w:ind w:left="1080" w:hanging="360"/>
    </w:pPr>
  </w:style>
  <w:style w:type="paragraph" w:styleId="ListBullet4">
    <w:name w:val="List Bullet 4"/>
    <w:basedOn w:val="Normal"/>
    <w:autoRedefine/>
    <w:pPr>
      <w:tabs>
        <w:tab w:val="num" w:pos="1440"/>
      </w:tabs>
      <w:ind w:left="1440" w:hanging="360"/>
    </w:pPr>
  </w:style>
  <w:style w:type="paragraph" w:styleId="ListBullet5">
    <w:name w:val="List Bullet 5"/>
    <w:basedOn w:val="Normal"/>
    <w:autoRedefine/>
    <w:pPr>
      <w:tabs>
        <w:tab w:val="num" w:pos="1800"/>
      </w:tabs>
      <w:ind w:left="1800" w:hanging="360"/>
    </w:pPr>
  </w:style>
  <w:style w:type="paragraph" w:styleId="ListContinue">
    <w:name w:val="List Continue"/>
    <w:basedOn w:val="Normal"/>
    <w:pPr>
      <w:spacing w:after="120"/>
      <w:ind w:left="360"/>
    </w:pPr>
  </w:style>
  <w:style w:type="paragraph" w:styleId="ListContinue2">
    <w:name w:val="List Continue 2"/>
    <w:basedOn w:val="Normal"/>
    <w:pPr>
      <w:spacing w:after="120"/>
      <w:ind w:left="720"/>
    </w:pPr>
  </w:style>
  <w:style w:type="paragraph" w:styleId="ListContinue3">
    <w:name w:val="List Continue 3"/>
    <w:basedOn w:val="Normal"/>
    <w:pPr>
      <w:spacing w:after="120"/>
      <w:ind w:left="1080"/>
    </w:pPr>
  </w:style>
  <w:style w:type="paragraph" w:styleId="ListContinue4">
    <w:name w:val="List Continue 4"/>
    <w:basedOn w:val="Normal"/>
    <w:pPr>
      <w:spacing w:after="120"/>
      <w:ind w:left="1440"/>
    </w:pPr>
  </w:style>
  <w:style w:type="paragraph" w:styleId="ListContinue5">
    <w:name w:val="List Continue 5"/>
    <w:basedOn w:val="Normal"/>
    <w:pPr>
      <w:spacing w:after="120"/>
      <w:ind w:left="1800"/>
    </w:pPr>
  </w:style>
  <w:style w:type="paragraph" w:styleId="ListNumber">
    <w:name w:val="List Number"/>
    <w:basedOn w:val="Normal"/>
    <w:pPr>
      <w:tabs>
        <w:tab w:val="num" w:pos="360"/>
      </w:tabs>
      <w:ind w:left="360" w:hanging="360"/>
    </w:pPr>
  </w:style>
  <w:style w:type="paragraph" w:styleId="ListNumber2">
    <w:name w:val="List Number 2"/>
    <w:basedOn w:val="Normal"/>
    <w:pPr>
      <w:tabs>
        <w:tab w:val="num" w:pos="720"/>
      </w:tabs>
      <w:ind w:left="720" w:hanging="360"/>
    </w:pPr>
  </w:style>
  <w:style w:type="paragraph" w:styleId="ListNumber3">
    <w:name w:val="List Number 3"/>
    <w:basedOn w:val="Normal"/>
    <w:pPr>
      <w:tabs>
        <w:tab w:val="num" w:pos="1080"/>
      </w:tabs>
      <w:ind w:left="1080" w:hanging="360"/>
    </w:pPr>
  </w:style>
  <w:style w:type="paragraph" w:styleId="ListNumber4">
    <w:name w:val="List Number 4"/>
    <w:basedOn w:val="Normal"/>
    <w:pPr>
      <w:tabs>
        <w:tab w:val="num" w:pos="1440"/>
      </w:tabs>
      <w:ind w:left="1440" w:hanging="360"/>
    </w:pPr>
  </w:style>
  <w:style w:type="paragraph" w:styleId="ListNumber5">
    <w:name w:val="List Number 5"/>
    <w:basedOn w:val="Normal"/>
    <w:pPr>
      <w:tabs>
        <w:tab w:val="num" w:pos="1800"/>
      </w:tabs>
      <w:ind w:left="1800" w:hanging="360"/>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style>
  <w:style w:type="paragraph" w:styleId="NormalIndent">
    <w:name w:val="Normal Indent"/>
    <w:basedOn w:val="Normal"/>
    <w:pPr>
      <w:ind w:left="720"/>
    </w:pPr>
  </w:style>
  <w:style w:type="paragraph" w:styleId="NoteHeading">
    <w:name w:val="Note Heading"/>
    <w:basedOn w:val="Normal"/>
    <w:next w:val="Normal"/>
  </w:style>
  <w:style w:type="paragraph" w:styleId="PlainText">
    <w:name w:val="Plain Text"/>
    <w:basedOn w:val="Normal"/>
    <w:rPr>
      <w:rFonts w:ascii="Courier New" w:hAnsi="Courier New" w:cs="Courier New"/>
      <w:sz w:val="20"/>
      <w:szCs w:val="20"/>
    </w:rPr>
  </w:style>
  <w:style w:type="paragraph" w:styleId="Salutation">
    <w:name w:val="Salutation"/>
    <w:basedOn w:val="Normal"/>
    <w:next w:val="Normal"/>
  </w:style>
  <w:style w:type="paragraph" w:styleId="Signature">
    <w:name w:val="Signature"/>
    <w:basedOn w:val="Normal"/>
    <w:pPr>
      <w:ind w:left="4320"/>
    </w:pPr>
  </w:style>
  <w:style w:type="paragraph" w:styleId="Subtitle">
    <w:name w:val="Subtitle"/>
    <w:basedOn w:val="Normal"/>
    <w:qFormat/>
    <w:pPr>
      <w:spacing w:after="60"/>
      <w:jc w:val="center"/>
      <w:outlineLvl w:val="1"/>
    </w:pPr>
    <w:rPr>
      <w:rFonts w:ascii="Arial" w:hAnsi="Arial" w:cs="Arial"/>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itle">
    <w:name w:val="Title"/>
    <w:basedOn w:val="Normal"/>
    <w:qFormat/>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pPr>
      <w:spacing w:before="120"/>
    </w:pPr>
    <w:rPr>
      <w:rFonts w:ascii="Arial" w:hAnsi="Arial" w:cs="Arial"/>
      <w:b/>
      <w:bCs/>
    </w:r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9">
    <w:name w:val="toc 9"/>
    <w:basedOn w:val="TOC1"/>
    <w:next w:val="Normal"/>
    <w:autoRedefine/>
    <w:pPr>
      <w:ind w:left="1728"/>
    </w:pPr>
    <w:rPr>
      <w:u w:val="single"/>
    </w:rPr>
  </w:style>
  <w:style w:type="paragraph" w:customStyle="1" w:styleId="MemoHeadingLabel">
    <w:name w:val="Memo Heading Label"/>
    <w:basedOn w:val="MemoHeading"/>
    <w:qFormat/>
    <w:rsid w:val="00506C03"/>
    <w:rPr>
      <w:rFonts w:ascii="Arial" w:hAnsi="Arial"/>
      <w:b/>
    </w:rPr>
  </w:style>
  <w:style w:type="paragraph" w:customStyle="1" w:styleId="First-LevelSubheading">
    <w:name w:val="First-Level Subheading"/>
    <w:basedOn w:val="IssueSubsectionHeading"/>
    <w:next w:val="BodyText"/>
    <w:qFormat/>
    <w:rsid w:val="00B57A6A"/>
    <w:pPr>
      <w:spacing w:after="0"/>
      <w:outlineLvl w:val="2"/>
    </w:pPr>
    <w:rPr>
      <w:i w:val="0"/>
    </w:rPr>
  </w:style>
  <w:style w:type="paragraph" w:customStyle="1" w:styleId="Second-LevelSubheading">
    <w:name w:val="Second-Level Subheading"/>
    <w:basedOn w:val="First-LevelSubheading"/>
    <w:next w:val="BodyText"/>
    <w:qFormat/>
    <w:rsid w:val="009070D6"/>
    <w:pPr>
      <w:ind w:left="720"/>
      <w:outlineLvl w:val="3"/>
    </w:pPr>
    <w:rPr>
      <w:i/>
    </w:rPr>
  </w:style>
  <w:style w:type="paragraph" w:customStyle="1" w:styleId="TableNumber">
    <w:name w:val="Table Number"/>
    <w:basedOn w:val="BodyText"/>
    <w:next w:val="BodyText"/>
    <w:qFormat/>
    <w:rsid w:val="00CA2C8F"/>
    <w:pPr>
      <w:spacing w:before="480" w:after="0"/>
      <w:jc w:val="center"/>
    </w:pPr>
    <w:rPr>
      <w:rFonts w:ascii="Arial" w:hAnsi="Arial"/>
      <w:b/>
    </w:rPr>
  </w:style>
  <w:style w:type="paragraph" w:customStyle="1" w:styleId="TableTitle">
    <w:name w:val="Table Title"/>
    <w:basedOn w:val="BodyText"/>
    <w:next w:val="BodyText"/>
    <w:qFormat/>
    <w:rsid w:val="00CA2C8F"/>
    <w:pPr>
      <w:spacing w:after="0"/>
      <w:jc w:val="center"/>
    </w:pPr>
    <w:rPr>
      <w:rFonts w:ascii="Arial" w:hAnsi="Arial"/>
      <w:b/>
    </w:rPr>
  </w:style>
  <w:style w:type="paragraph" w:customStyle="1" w:styleId="TableSource">
    <w:name w:val="Table Source"/>
    <w:basedOn w:val="BodyText"/>
    <w:next w:val="BodyText"/>
    <w:qFormat/>
    <w:rsid w:val="00CA2C8F"/>
    <w:pPr>
      <w:spacing w:after="480"/>
    </w:pPr>
  </w:style>
  <w:style w:type="paragraph" w:customStyle="1" w:styleId="PartyName">
    <w:name w:val="Party Name"/>
    <w:basedOn w:val="IssueSubsectionHeading"/>
    <w:next w:val="BodyText"/>
    <w:qFormat/>
    <w:rsid w:val="00920E64"/>
    <w:rPr>
      <w:i w:val="0"/>
    </w:rPr>
  </w:style>
  <w:style w:type="paragraph" w:customStyle="1" w:styleId="Third-LevelSubheading">
    <w:name w:val="Third-Level Subheading"/>
    <w:basedOn w:val="Second-LevelSubheading"/>
    <w:next w:val="BodyText"/>
    <w:qFormat/>
    <w:rsid w:val="00E275D8"/>
    <w:pPr>
      <w:ind w:left="1440"/>
      <w:outlineLvl w:val="4"/>
    </w:pPr>
  </w:style>
  <w:style w:type="character" w:customStyle="1" w:styleId="FootnoteTextChar">
    <w:name w:val="Footnote Text Char"/>
    <w:basedOn w:val="DefaultParagraphFont"/>
    <w:link w:val="FootnoteText"/>
    <w:uiPriority w:val="99"/>
    <w:rsid w:val="00C7048F"/>
  </w:style>
  <w:style w:type="character" w:styleId="FootnoteReference">
    <w:name w:val="footnote reference"/>
    <w:basedOn w:val="DefaultParagraphFont"/>
    <w:uiPriority w:val="99"/>
    <w:semiHidden/>
    <w:unhideWhenUsed/>
    <w:rsid w:val="00C7048F"/>
    <w:rPr>
      <w:vertAlign w:val="superscript"/>
    </w:rPr>
  </w:style>
  <w:style w:type="character" w:customStyle="1" w:styleId="text">
    <w:name w:val="text"/>
    <w:basedOn w:val="DefaultParagraphFont"/>
    <w:rsid w:val="00FC1F93"/>
  </w:style>
  <w:style w:type="character" w:styleId="CommentReference">
    <w:name w:val="annotation reference"/>
    <w:basedOn w:val="DefaultParagraphFont"/>
    <w:uiPriority w:val="99"/>
    <w:semiHidden/>
    <w:unhideWhenUsed/>
    <w:rsid w:val="00FC1F93"/>
    <w:rPr>
      <w:sz w:val="16"/>
      <w:szCs w:val="16"/>
    </w:rPr>
  </w:style>
  <w:style w:type="character" w:customStyle="1" w:styleId="CommentTextChar">
    <w:name w:val="Comment Text Char"/>
    <w:basedOn w:val="DefaultParagraphFont"/>
    <w:link w:val="CommentText"/>
    <w:uiPriority w:val="99"/>
    <w:semiHidden/>
    <w:rsid w:val="00FC1F93"/>
  </w:style>
  <w:style w:type="paragraph" w:styleId="Revision">
    <w:name w:val="Revision"/>
    <w:hidden/>
    <w:uiPriority w:val="99"/>
    <w:semiHidden/>
    <w:rsid w:val="00FC1F93"/>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jp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5.jpg"/><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jpg"/></Relationships>
</file>

<file path=word/_rels/settings.xml.rels><?xml version="1.0" encoding="UTF-8" standalone="yes"?>
<Relationships xmlns="http://schemas.openxmlformats.org/package/2006/relationships"><Relationship Id="rId1" Type="http://schemas.openxmlformats.org/officeDocument/2006/relationships/attachedTemplate" Target="file:///s:\apps\msword\templates\PSC\Recommendation%20(Regular).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BA39A5-23D6-4843-9987-3887FB4F51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Recommendation (Regular).dotm</Template>
  <TotalTime>0</TotalTime>
  <Pages>15</Pages>
  <Words>4161</Words>
  <Characters>23719</Characters>
  <Application>Microsoft Office Word</Application>
  <DocSecurity>0</DocSecurity>
  <Lines>197</Lines>
  <Paragraphs>55</Paragraphs>
  <ScaleCrop>false</ScaleCrop>
  <HeadingPairs>
    <vt:vector size="2" baseType="variant">
      <vt:variant>
        <vt:lpstr>Title</vt:lpstr>
      </vt:variant>
      <vt:variant>
        <vt:i4>1</vt:i4>
      </vt:variant>
    </vt:vector>
  </HeadingPairs>
  <TitlesOfParts>
    <vt:vector size="1" baseType="lpstr">
      <vt:lpstr>Recommendation</vt:lpstr>
    </vt:vector>
  </TitlesOfParts>
  <Company>Florida Public Service Commission</Company>
  <LinksUpToDate>false</LinksUpToDate>
  <CharactersWithSpaces>27825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dc:title>
  <dc:creator>Elisabeth Draper</dc:creator>
  <cp:lastModifiedBy>Andrea Mick</cp:lastModifiedBy>
  <cp:revision>2</cp:revision>
  <cp:lastPrinted>2020-11-04T18:27:00Z</cp:lastPrinted>
  <dcterms:created xsi:type="dcterms:W3CDTF">2020-11-19T20:41:00Z</dcterms:created>
  <dcterms:modified xsi:type="dcterms:W3CDTF">2020-11-19T20:41:00Z</dcterms:modified>
  <cp:category>recommendation</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ketList">
    <vt:lpwstr>20200170-EI</vt:lpwstr>
  </property>
  <property fmtid="{D5CDD505-2E9C-101B-9397-08002B2CF9AE}" pid="3" name="MasterDocument">
    <vt:bool>false</vt:bool>
  </property>
</Properties>
</file>